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00B64" w14:textId="77777777" w:rsidR="000C3BE7" w:rsidRPr="0059591D" w:rsidRDefault="00430581" w:rsidP="0026651C">
      <w:pPr>
        <w:ind w:left="426" w:hanging="426"/>
        <w:rPr>
          <w:rFonts w:ascii="Ebrima" w:hAnsi="Ebrima"/>
          <w:sz w:val="56"/>
          <w:szCs w:val="56"/>
        </w:rPr>
      </w:pPr>
      <w:r w:rsidRPr="0059591D">
        <w:rPr>
          <w:rFonts w:ascii="Ebrima" w:hAnsi="Ebrima"/>
          <w:sz w:val="56"/>
          <w:szCs w:val="56"/>
        </w:rPr>
        <w:t>Job Outline</w:t>
      </w:r>
    </w:p>
    <w:p w14:paraId="4BD1F35D" w14:textId="5DD0FA5C" w:rsidR="00746A04" w:rsidRPr="008B6358" w:rsidRDefault="00DB1D40" w:rsidP="00E162BD">
      <w:pPr>
        <w:spacing w:after="0"/>
        <w:ind w:left="426" w:hanging="426"/>
        <w:rPr>
          <w:rFonts w:ascii="Ebrima" w:hAnsi="Ebrima"/>
          <w:sz w:val="24"/>
          <w:szCs w:val="24"/>
        </w:rPr>
      </w:pPr>
      <w:r w:rsidRPr="008B6358">
        <w:rPr>
          <w:rFonts w:ascii="Ebrima" w:hAnsi="Ebrima"/>
          <w:b/>
          <w:sz w:val="24"/>
          <w:szCs w:val="24"/>
        </w:rPr>
        <w:t>Post</w:t>
      </w:r>
      <w:r w:rsidRPr="008B6358">
        <w:rPr>
          <w:rFonts w:ascii="Ebrima" w:hAnsi="Ebrima"/>
          <w:sz w:val="24"/>
          <w:szCs w:val="24"/>
        </w:rPr>
        <w:t xml:space="preserve">: </w:t>
      </w:r>
      <w:r w:rsidRPr="008B6358">
        <w:rPr>
          <w:rFonts w:ascii="Ebrima" w:hAnsi="Ebrima"/>
          <w:sz w:val="24"/>
          <w:szCs w:val="24"/>
        </w:rPr>
        <w:tab/>
      </w:r>
      <w:r w:rsidRPr="008B6358">
        <w:rPr>
          <w:rFonts w:ascii="Ebrima" w:hAnsi="Ebrima"/>
          <w:sz w:val="24"/>
          <w:szCs w:val="24"/>
        </w:rPr>
        <w:tab/>
      </w:r>
      <w:r w:rsidR="00FF24D1" w:rsidRPr="008B6358">
        <w:rPr>
          <w:rFonts w:ascii="Ebrima" w:hAnsi="Ebrima"/>
          <w:sz w:val="24"/>
          <w:szCs w:val="24"/>
        </w:rPr>
        <w:tab/>
      </w:r>
      <w:r w:rsidR="00C16316">
        <w:rPr>
          <w:rFonts w:ascii="Ebrima" w:hAnsi="Ebrima"/>
          <w:sz w:val="24"/>
          <w:szCs w:val="24"/>
        </w:rPr>
        <w:t>Ecology</w:t>
      </w:r>
      <w:r w:rsidR="008E109C">
        <w:rPr>
          <w:rFonts w:ascii="Ebrima" w:hAnsi="Ebrima"/>
          <w:sz w:val="24"/>
          <w:szCs w:val="24"/>
        </w:rPr>
        <w:t xml:space="preserve"> </w:t>
      </w:r>
      <w:r w:rsidR="00C16316">
        <w:rPr>
          <w:rFonts w:ascii="Ebrima" w:hAnsi="Ebrima"/>
          <w:sz w:val="24"/>
          <w:szCs w:val="24"/>
        </w:rPr>
        <w:t>Officer</w:t>
      </w:r>
      <w:r w:rsidR="00CE61A4">
        <w:rPr>
          <w:rFonts w:ascii="Ebrima" w:hAnsi="Ebrima"/>
          <w:sz w:val="24"/>
          <w:szCs w:val="24"/>
        </w:rPr>
        <w:t xml:space="preserve"> </w:t>
      </w:r>
      <w:r w:rsidR="001805DC">
        <w:rPr>
          <w:rFonts w:ascii="Ebrima" w:hAnsi="Ebrima"/>
          <w:sz w:val="24"/>
          <w:szCs w:val="24"/>
        </w:rPr>
        <w:t>(Nature Conservation)</w:t>
      </w:r>
    </w:p>
    <w:p w14:paraId="5072102D" w14:textId="00769A19" w:rsidR="00746A04" w:rsidRPr="008B6358" w:rsidRDefault="00746A04" w:rsidP="00E162BD">
      <w:pPr>
        <w:spacing w:after="0"/>
        <w:ind w:left="426" w:hanging="426"/>
        <w:rPr>
          <w:rFonts w:ascii="Ebrima" w:hAnsi="Ebrima"/>
          <w:sz w:val="24"/>
          <w:szCs w:val="24"/>
        </w:rPr>
      </w:pPr>
      <w:r w:rsidRPr="008B6358">
        <w:rPr>
          <w:rFonts w:ascii="Ebrima" w:hAnsi="Ebrima"/>
          <w:b/>
          <w:sz w:val="24"/>
          <w:szCs w:val="24"/>
        </w:rPr>
        <w:t>Location:</w:t>
      </w:r>
      <w:r w:rsidRPr="008B6358">
        <w:rPr>
          <w:rFonts w:ascii="Ebrima" w:hAnsi="Ebrima"/>
          <w:sz w:val="24"/>
          <w:szCs w:val="24"/>
        </w:rPr>
        <w:tab/>
      </w:r>
      <w:r w:rsidRPr="008B6358">
        <w:rPr>
          <w:rFonts w:ascii="Ebrima" w:hAnsi="Ebrima"/>
          <w:sz w:val="24"/>
          <w:szCs w:val="24"/>
        </w:rPr>
        <w:tab/>
      </w:r>
      <w:r w:rsidR="00CC2254">
        <w:rPr>
          <w:rFonts w:ascii="Ebrima" w:hAnsi="Ebrima"/>
          <w:sz w:val="24"/>
          <w:szCs w:val="24"/>
        </w:rPr>
        <w:t>Inverness / flexible working</w:t>
      </w:r>
      <w:r w:rsidR="00596662">
        <w:rPr>
          <w:rFonts w:ascii="Ebrima" w:hAnsi="Ebrima"/>
          <w:sz w:val="24"/>
          <w:szCs w:val="24"/>
        </w:rPr>
        <w:t>*</w:t>
      </w:r>
    </w:p>
    <w:p w14:paraId="42E35C93" w14:textId="0AD292D8" w:rsidR="00746A04" w:rsidRPr="008B6358" w:rsidRDefault="00746A04" w:rsidP="00E162BD">
      <w:pPr>
        <w:spacing w:after="0"/>
        <w:ind w:left="426" w:hanging="426"/>
        <w:rPr>
          <w:rFonts w:ascii="Ebrima" w:hAnsi="Ebrima"/>
          <w:sz w:val="24"/>
          <w:szCs w:val="24"/>
        </w:rPr>
      </w:pPr>
      <w:r w:rsidRPr="008B6358">
        <w:rPr>
          <w:rFonts w:ascii="Ebrima" w:hAnsi="Ebrima"/>
          <w:b/>
          <w:sz w:val="24"/>
          <w:szCs w:val="24"/>
        </w:rPr>
        <w:t>Hours:</w:t>
      </w:r>
      <w:r w:rsidRPr="008B6358">
        <w:rPr>
          <w:rFonts w:ascii="Ebrima" w:hAnsi="Ebrima"/>
          <w:b/>
          <w:sz w:val="24"/>
          <w:szCs w:val="24"/>
        </w:rPr>
        <w:tab/>
      </w:r>
      <w:r w:rsidRPr="008B6358">
        <w:rPr>
          <w:rFonts w:ascii="Ebrima" w:hAnsi="Ebrima"/>
          <w:b/>
          <w:sz w:val="24"/>
          <w:szCs w:val="24"/>
        </w:rPr>
        <w:tab/>
      </w:r>
      <w:r w:rsidR="00CC2254" w:rsidRPr="00746056">
        <w:rPr>
          <w:rFonts w:ascii="Ebrima" w:hAnsi="Ebrima"/>
          <w:bCs/>
          <w:sz w:val="24"/>
          <w:szCs w:val="24"/>
        </w:rPr>
        <w:t>35</w:t>
      </w:r>
      <w:r w:rsidR="00CC2254">
        <w:rPr>
          <w:rFonts w:ascii="Ebrima" w:hAnsi="Ebrima"/>
          <w:b/>
          <w:sz w:val="24"/>
          <w:szCs w:val="24"/>
        </w:rPr>
        <w:t xml:space="preserve"> </w:t>
      </w:r>
      <w:r w:rsidR="00546C83">
        <w:rPr>
          <w:rFonts w:ascii="Ebrima" w:hAnsi="Ebrima"/>
          <w:sz w:val="24"/>
          <w:szCs w:val="24"/>
        </w:rPr>
        <w:t xml:space="preserve">hours per week </w:t>
      </w:r>
    </w:p>
    <w:p w14:paraId="27633F28" w14:textId="3BA98E5D" w:rsidR="00746A04" w:rsidRPr="008B6358" w:rsidRDefault="00746A04" w:rsidP="00E162BD">
      <w:pPr>
        <w:spacing w:after="0"/>
        <w:ind w:left="426" w:hanging="426"/>
        <w:rPr>
          <w:rFonts w:ascii="Ebrima" w:hAnsi="Ebrima"/>
          <w:sz w:val="24"/>
          <w:szCs w:val="24"/>
        </w:rPr>
      </w:pPr>
      <w:r w:rsidRPr="008B6358">
        <w:rPr>
          <w:rFonts w:ascii="Ebrima" w:hAnsi="Ebrima"/>
          <w:b/>
          <w:sz w:val="24"/>
          <w:szCs w:val="24"/>
        </w:rPr>
        <w:t>Duration:</w:t>
      </w:r>
      <w:r w:rsidRPr="008B6358">
        <w:rPr>
          <w:rFonts w:ascii="Ebrima" w:hAnsi="Ebrima"/>
          <w:b/>
          <w:sz w:val="24"/>
          <w:szCs w:val="24"/>
        </w:rPr>
        <w:tab/>
      </w:r>
      <w:r w:rsidRPr="008B6358">
        <w:rPr>
          <w:rFonts w:ascii="Ebrima" w:hAnsi="Ebrima"/>
          <w:b/>
          <w:sz w:val="24"/>
          <w:szCs w:val="24"/>
        </w:rPr>
        <w:tab/>
      </w:r>
      <w:r w:rsidR="00AB5130" w:rsidRPr="00AB5130">
        <w:rPr>
          <w:rFonts w:ascii="Ebrima" w:hAnsi="Ebrima"/>
          <w:bCs/>
          <w:sz w:val="24"/>
          <w:szCs w:val="24"/>
        </w:rPr>
        <w:t>Full time, p</w:t>
      </w:r>
      <w:r w:rsidR="00C9209C">
        <w:rPr>
          <w:rFonts w:ascii="Ebrima" w:hAnsi="Ebrima"/>
          <w:bCs/>
          <w:sz w:val="24"/>
          <w:szCs w:val="24"/>
        </w:rPr>
        <w:t xml:space="preserve">ermanent </w:t>
      </w:r>
    </w:p>
    <w:p w14:paraId="257AAD83" w14:textId="1CE201CF" w:rsidR="00CA601F" w:rsidRDefault="00DB1D40" w:rsidP="00E162BD">
      <w:pPr>
        <w:spacing w:after="0"/>
        <w:ind w:left="426" w:hanging="426"/>
        <w:rPr>
          <w:rFonts w:ascii="Ebrima" w:hAnsi="Ebrima"/>
          <w:b/>
          <w:sz w:val="24"/>
          <w:szCs w:val="24"/>
        </w:rPr>
      </w:pPr>
      <w:r w:rsidRPr="008B6358">
        <w:rPr>
          <w:rFonts w:ascii="Ebrima" w:hAnsi="Ebrima"/>
          <w:b/>
          <w:sz w:val="24"/>
          <w:szCs w:val="24"/>
        </w:rPr>
        <w:t>Service:</w:t>
      </w:r>
      <w:r w:rsidRPr="008B6358">
        <w:rPr>
          <w:rFonts w:ascii="Ebrima" w:hAnsi="Ebrima"/>
          <w:b/>
          <w:sz w:val="24"/>
          <w:szCs w:val="24"/>
        </w:rPr>
        <w:tab/>
      </w:r>
      <w:r w:rsidR="00FF24D1" w:rsidRPr="008B6358">
        <w:rPr>
          <w:rFonts w:ascii="Ebrima" w:hAnsi="Ebrima"/>
          <w:b/>
          <w:sz w:val="24"/>
          <w:szCs w:val="24"/>
        </w:rPr>
        <w:tab/>
      </w:r>
      <w:r w:rsidR="00CC2254" w:rsidRPr="00746056">
        <w:rPr>
          <w:rFonts w:ascii="Ebrima" w:hAnsi="Ebrima"/>
          <w:bCs/>
          <w:sz w:val="24"/>
          <w:szCs w:val="24"/>
        </w:rPr>
        <w:t>Infrastructure, Environment &amp; Economy</w:t>
      </w:r>
    </w:p>
    <w:p w14:paraId="6E5F351B" w14:textId="35515206" w:rsidR="00FF1A19" w:rsidRDefault="00FF1A19" w:rsidP="00A77A3B">
      <w:pPr>
        <w:spacing w:after="0"/>
        <w:ind w:left="426" w:hanging="426"/>
        <w:rPr>
          <w:rFonts w:ascii="Ebrima" w:hAnsi="Ebrima"/>
          <w:sz w:val="24"/>
          <w:szCs w:val="24"/>
        </w:rPr>
      </w:pPr>
      <w:r w:rsidRPr="008B6358">
        <w:rPr>
          <w:rFonts w:ascii="Ebrima" w:hAnsi="Ebrima"/>
          <w:b/>
          <w:sz w:val="24"/>
          <w:szCs w:val="24"/>
        </w:rPr>
        <w:t>Grade:</w:t>
      </w:r>
      <w:r w:rsidRPr="008B6358">
        <w:rPr>
          <w:rFonts w:ascii="Ebrima" w:hAnsi="Ebrima"/>
          <w:b/>
          <w:sz w:val="24"/>
          <w:szCs w:val="24"/>
        </w:rPr>
        <w:tab/>
      </w:r>
      <w:r w:rsidRPr="008B6358">
        <w:rPr>
          <w:rFonts w:ascii="Ebrima" w:hAnsi="Ebrima"/>
          <w:b/>
          <w:sz w:val="24"/>
          <w:szCs w:val="24"/>
        </w:rPr>
        <w:tab/>
      </w:r>
      <w:r w:rsidR="00E26C81" w:rsidRPr="008B6358">
        <w:rPr>
          <w:rFonts w:ascii="Ebrima" w:hAnsi="Ebrima"/>
          <w:sz w:val="24"/>
          <w:szCs w:val="24"/>
        </w:rPr>
        <w:t xml:space="preserve">HC </w:t>
      </w:r>
      <w:r w:rsidR="00CC2254">
        <w:rPr>
          <w:rFonts w:ascii="Ebrima" w:hAnsi="Ebrima"/>
          <w:sz w:val="24"/>
          <w:szCs w:val="24"/>
        </w:rPr>
        <w:t>0</w:t>
      </w:r>
      <w:r w:rsidR="00CE61A4">
        <w:rPr>
          <w:rFonts w:ascii="Ebrima" w:hAnsi="Ebrima"/>
          <w:sz w:val="24"/>
          <w:szCs w:val="24"/>
        </w:rPr>
        <w:t>8</w:t>
      </w:r>
      <w:r w:rsidR="00AD5B1D">
        <w:rPr>
          <w:rFonts w:ascii="Ebrima" w:hAnsi="Ebrima"/>
          <w:sz w:val="24"/>
          <w:szCs w:val="24"/>
        </w:rPr>
        <w:t xml:space="preserve"> </w:t>
      </w:r>
      <w:r w:rsidR="00A77A3B">
        <w:rPr>
          <w:rFonts w:ascii="Ebrima" w:hAnsi="Ebrima"/>
          <w:sz w:val="24"/>
          <w:szCs w:val="24"/>
        </w:rPr>
        <w:t>(</w:t>
      </w:r>
      <w:r w:rsidR="00A77A3B" w:rsidRPr="00A77A3B">
        <w:rPr>
          <w:rFonts w:ascii="Ebrima" w:hAnsi="Ebrima"/>
          <w:sz w:val="24"/>
          <w:szCs w:val="24"/>
        </w:rPr>
        <w:t>£38,474 - £41,714</w:t>
      </w:r>
      <w:r w:rsidR="00B22BA9">
        <w:rPr>
          <w:rFonts w:ascii="Ebrima" w:hAnsi="Ebrima"/>
          <w:sz w:val="24"/>
          <w:szCs w:val="24"/>
        </w:rPr>
        <w:t>)</w:t>
      </w:r>
    </w:p>
    <w:p w14:paraId="558547B1" w14:textId="192CA1AD" w:rsidR="00546C83" w:rsidRDefault="00A75872" w:rsidP="00546C83">
      <w:pPr>
        <w:spacing w:after="0"/>
        <w:ind w:left="426" w:hanging="426"/>
        <w:rPr>
          <w:rFonts w:ascii="Ebrima" w:hAnsi="Ebrima"/>
          <w:sz w:val="24"/>
          <w:szCs w:val="24"/>
        </w:rPr>
      </w:pPr>
      <w:r>
        <w:rPr>
          <w:rFonts w:ascii="Ebrima" w:hAnsi="Ebrima"/>
          <w:b/>
          <w:sz w:val="24"/>
          <w:szCs w:val="24"/>
        </w:rPr>
        <w:t>Contact:</w:t>
      </w:r>
      <w:r>
        <w:rPr>
          <w:rFonts w:ascii="Ebrima" w:hAnsi="Ebrima"/>
          <w:sz w:val="24"/>
          <w:szCs w:val="24"/>
        </w:rPr>
        <w:tab/>
      </w:r>
      <w:r>
        <w:rPr>
          <w:rFonts w:ascii="Ebrima" w:hAnsi="Ebrima"/>
          <w:sz w:val="24"/>
          <w:szCs w:val="24"/>
        </w:rPr>
        <w:tab/>
      </w:r>
      <w:r w:rsidR="00CC2254">
        <w:rPr>
          <w:rFonts w:ascii="Ebrima" w:hAnsi="Ebrima"/>
          <w:sz w:val="24"/>
          <w:szCs w:val="24"/>
        </w:rPr>
        <w:t>Andrew Puls</w:t>
      </w:r>
    </w:p>
    <w:p w14:paraId="1B1D3184" w14:textId="6C0AE1BA" w:rsidR="00BC6D10" w:rsidRDefault="00546C83" w:rsidP="00AE71C4">
      <w:pPr>
        <w:spacing w:after="0"/>
        <w:ind w:left="1866" w:firstLine="294"/>
        <w:rPr>
          <w:rFonts w:ascii="Ebrima" w:hAnsi="Ebrima"/>
          <w:sz w:val="24"/>
          <w:szCs w:val="24"/>
        </w:rPr>
      </w:pPr>
      <w:r w:rsidRPr="00546C83">
        <w:rPr>
          <w:rFonts w:ascii="Ebrima" w:hAnsi="Ebrima"/>
          <w:sz w:val="24"/>
          <w:szCs w:val="24"/>
        </w:rPr>
        <w:t xml:space="preserve">e-mail: </w:t>
      </w:r>
      <w:hyperlink r:id="rId10" w:history="1">
        <w:r w:rsidR="00BC6D10" w:rsidRPr="00843A7D">
          <w:rPr>
            <w:rStyle w:val="Hyperlink"/>
            <w:rFonts w:ascii="Ebrima" w:hAnsi="Ebrima"/>
            <w:sz w:val="24"/>
            <w:szCs w:val="24"/>
          </w:rPr>
          <w:t>Andrew.puls@highland.gov.uk</w:t>
        </w:r>
      </w:hyperlink>
    </w:p>
    <w:p w14:paraId="0B903D8E" w14:textId="77777777" w:rsidR="00EC29E7" w:rsidRDefault="00EC29E7" w:rsidP="00BC6D10">
      <w:pPr>
        <w:spacing w:after="2" w:line="238" w:lineRule="auto"/>
        <w:ind w:right="-1"/>
        <w:rPr>
          <w:szCs w:val="24"/>
        </w:rPr>
      </w:pPr>
    </w:p>
    <w:p w14:paraId="6B62829B" w14:textId="1973D3C7" w:rsidR="00BC6D10" w:rsidRPr="00284D1A" w:rsidRDefault="00BC6D10" w:rsidP="00BC6D10">
      <w:pPr>
        <w:spacing w:after="2" w:line="238" w:lineRule="auto"/>
        <w:ind w:right="-1"/>
        <w:rPr>
          <w:szCs w:val="24"/>
        </w:rPr>
      </w:pPr>
      <w:r w:rsidRPr="00284D1A">
        <w:rPr>
          <w:szCs w:val="24"/>
        </w:rPr>
        <w:t>*</w:t>
      </w:r>
      <w:r>
        <w:rPr>
          <w:szCs w:val="24"/>
        </w:rPr>
        <w:t>The</w:t>
      </w:r>
      <w:r w:rsidRPr="00284D1A">
        <w:rPr>
          <w:szCs w:val="24"/>
        </w:rPr>
        <w:t xml:space="preserve"> post </w:t>
      </w:r>
      <w:r>
        <w:rPr>
          <w:szCs w:val="24"/>
        </w:rPr>
        <w:t xml:space="preserve">location will be a combination of both </w:t>
      </w:r>
      <w:r w:rsidRPr="00284D1A">
        <w:rPr>
          <w:szCs w:val="24"/>
        </w:rPr>
        <w:t>home and office</w:t>
      </w:r>
      <w:r>
        <w:rPr>
          <w:szCs w:val="24"/>
        </w:rPr>
        <w:t xml:space="preserve">. The postholder will be required to attend regular meetings in Inverness with </w:t>
      </w:r>
      <w:r w:rsidRPr="00284D1A">
        <w:rPr>
          <w:szCs w:val="24"/>
        </w:rPr>
        <w:t xml:space="preserve">regular site visits </w:t>
      </w:r>
      <w:r>
        <w:rPr>
          <w:szCs w:val="24"/>
        </w:rPr>
        <w:t xml:space="preserve">across </w:t>
      </w:r>
      <w:r w:rsidRPr="00284D1A">
        <w:rPr>
          <w:szCs w:val="24"/>
        </w:rPr>
        <w:t xml:space="preserve">the region. </w:t>
      </w:r>
    </w:p>
    <w:p w14:paraId="00522BAF" w14:textId="77777777" w:rsidR="00BC6D10" w:rsidRPr="008B6358" w:rsidRDefault="00BC6D10" w:rsidP="00BC6D10">
      <w:pPr>
        <w:spacing w:after="0"/>
        <w:rPr>
          <w:rFonts w:ascii="Ebrima" w:hAnsi="Ebrima"/>
          <w:sz w:val="24"/>
          <w:szCs w:val="24"/>
        </w:rPr>
      </w:pPr>
    </w:p>
    <w:p w14:paraId="540EDCFE" w14:textId="77777777" w:rsidR="00CA601F" w:rsidRDefault="00FF24D1" w:rsidP="0095573B">
      <w:pPr>
        <w:ind w:left="426" w:hanging="426"/>
        <w:rPr>
          <w:rFonts w:ascii="Ebrima" w:hAnsi="Ebrima"/>
          <w:b/>
          <w:sz w:val="24"/>
          <w:szCs w:val="24"/>
        </w:rPr>
      </w:pPr>
      <w:r w:rsidRPr="008B6358">
        <w:rPr>
          <w:rFonts w:ascii="Ebrima" w:hAnsi="Ebrima"/>
          <w:b/>
          <w:sz w:val="24"/>
          <w:szCs w:val="24"/>
        </w:rPr>
        <w:t>Job Purpose</w:t>
      </w:r>
      <w:r w:rsidRPr="008B6358">
        <w:rPr>
          <w:rFonts w:ascii="Ebrima" w:hAnsi="Ebrima"/>
          <w:b/>
          <w:sz w:val="24"/>
          <w:szCs w:val="24"/>
        </w:rPr>
        <w:tab/>
        <w:t>:</w:t>
      </w:r>
    </w:p>
    <w:p w14:paraId="27271A96" w14:textId="647C74F3" w:rsidR="00E468A4" w:rsidRDefault="00933A88" w:rsidP="00DD29F1">
      <w:pPr>
        <w:ind w:right="-1"/>
      </w:pPr>
      <w:r w:rsidRPr="002B3ADF">
        <w:rPr>
          <w:szCs w:val="24"/>
        </w:rPr>
        <w:t xml:space="preserve">As part of </w:t>
      </w:r>
      <w:r>
        <w:rPr>
          <w:szCs w:val="24"/>
        </w:rPr>
        <w:t>the ecology</w:t>
      </w:r>
      <w:r w:rsidRPr="002B3ADF">
        <w:rPr>
          <w:szCs w:val="24"/>
        </w:rPr>
        <w:t xml:space="preserve"> team </w:t>
      </w:r>
      <w:r>
        <w:rPr>
          <w:szCs w:val="24"/>
        </w:rPr>
        <w:t xml:space="preserve">led by </w:t>
      </w:r>
      <w:r w:rsidR="00F04C7A">
        <w:rPr>
          <w:szCs w:val="24"/>
        </w:rPr>
        <w:t>the</w:t>
      </w:r>
      <w:r>
        <w:rPr>
          <w:szCs w:val="24"/>
        </w:rPr>
        <w:t xml:space="preserve"> Senior Ecology Officer, </w:t>
      </w:r>
      <w:r w:rsidR="00F04C7A">
        <w:rPr>
          <w:szCs w:val="24"/>
        </w:rPr>
        <w:t xml:space="preserve">you </w:t>
      </w:r>
      <w:r w:rsidR="00AA40D4">
        <w:rPr>
          <w:szCs w:val="24"/>
        </w:rPr>
        <w:t xml:space="preserve">will </w:t>
      </w:r>
      <w:r w:rsidR="00976397">
        <w:t xml:space="preserve">work closely with </w:t>
      </w:r>
      <w:r w:rsidR="001051C7">
        <w:t xml:space="preserve">a wide range of </w:t>
      </w:r>
      <w:r w:rsidR="009B2B78">
        <w:t xml:space="preserve">services, </w:t>
      </w:r>
      <w:r w:rsidR="001051C7">
        <w:t xml:space="preserve">stakeholders and partners both within and </w:t>
      </w:r>
      <w:proofErr w:type="spellStart"/>
      <w:r w:rsidR="001051C7">
        <w:t>outwith</w:t>
      </w:r>
      <w:proofErr w:type="spellEnd"/>
      <w:r w:rsidR="001051C7">
        <w:t xml:space="preserve"> the Council</w:t>
      </w:r>
      <w:r w:rsidR="00BB4893">
        <w:t xml:space="preserve"> to deliver </w:t>
      </w:r>
      <w:r w:rsidR="00873DA7">
        <w:t xml:space="preserve">biodiversity </w:t>
      </w:r>
      <w:r w:rsidR="00BB4893">
        <w:t xml:space="preserve">improvements and </w:t>
      </w:r>
      <w:r w:rsidR="00873DA7">
        <w:t xml:space="preserve">nature-positive </w:t>
      </w:r>
      <w:r w:rsidR="00BB4893">
        <w:t xml:space="preserve">projects </w:t>
      </w:r>
      <w:r w:rsidR="00873DA7">
        <w:t xml:space="preserve">across </w:t>
      </w:r>
      <w:r w:rsidR="00BB4893">
        <w:t>Highland</w:t>
      </w:r>
      <w:r w:rsidR="001051C7">
        <w:t xml:space="preserve">. </w:t>
      </w:r>
      <w:r w:rsidR="00DE4D75">
        <w:t xml:space="preserve">You will help </w:t>
      </w:r>
      <w:r w:rsidR="00E468A4">
        <w:t xml:space="preserve">deliver </w:t>
      </w:r>
      <w:r w:rsidR="00DE4D75">
        <w:t xml:space="preserve">the </w:t>
      </w:r>
      <w:r w:rsidR="00E468A4">
        <w:t>Council’s Ecology Strategy and will lead and/or input into a wide range of biodiversity projects and initiatives.</w:t>
      </w:r>
    </w:p>
    <w:p w14:paraId="287232FD" w14:textId="5786952D" w:rsidR="004F13A5" w:rsidRDefault="009B2B78" w:rsidP="008130B1">
      <w:pPr>
        <w:ind w:right="-1"/>
      </w:pPr>
      <w:r>
        <w:t xml:space="preserve">A key focus of the role will be to </w:t>
      </w:r>
      <w:r w:rsidR="00873DA7">
        <w:t>work</w:t>
      </w:r>
      <w:r>
        <w:t xml:space="preserve"> closely with </w:t>
      </w:r>
      <w:r w:rsidR="00BA52B8">
        <w:t xml:space="preserve">the Council’s </w:t>
      </w:r>
      <w:r w:rsidR="00871167">
        <w:t>Amenity Services</w:t>
      </w:r>
      <w:r w:rsidR="00232ABE">
        <w:t xml:space="preserve"> </w:t>
      </w:r>
      <w:r w:rsidR="00BA52B8">
        <w:t xml:space="preserve">team </w:t>
      </w:r>
      <w:r>
        <w:t xml:space="preserve">to implement </w:t>
      </w:r>
      <w:r w:rsidR="00233A84">
        <w:t xml:space="preserve">a strategic approach to </w:t>
      </w:r>
      <w:r>
        <w:t>improv</w:t>
      </w:r>
      <w:r w:rsidR="000A0AD0">
        <w:t>ing</w:t>
      </w:r>
      <w:r>
        <w:t xml:space="preserve"> the biodiversity value of Council </w:t>
      </w:r>
      <w:r w:rsidR="008471A7">
        <w:t>land</w:t>
      </w:r>
      <w:r w:rsidR="008130B1">
        <w:t xml:space="preserve"> and deliver</w:t>
      </w:r>
      <w:r w:rsidR="00B1371B">
        <w:t>ing</w:t>
      </w:r>
      <w:r w:rsidR="008130B1">
        <w:t xml:space="preserve"> nature-positive enhancements across the Council estate. This will i</w:t>
      </w:r>
      <w:r w:rsidR="000A0AD0">
        <w:t>nclud</w:t>
      </w:r>
      <w:r w:rsidR="008130B1">
        <w:t>e</w:t>
      </w:r>
      <w:r w:rsidR="00FE04A1">
        <w:t xml:space="preserve"> leading on the Greenspace Management Strategy and</w:t>
      </w:r>
      <w:r w:rsidR="000A0AD0">
        <w:t xml:space="preserve"> formulating </w:t>
      </w:r>
      <w:r w:rsidR="00B1371B">
        <w:t xml:space="preserve">Council </w:t>
      </w:r>
      <w:r w:rsidR="000A0AD0">
        <w:t>policy and guidance</w:t>
      </w:r>
      <w:r w:rsidR="00B1371B">
        <w:t>.</w:t>
      </w:r>
    </w:p>
    <w:p w14:paraId="7C447983" w14:textId="77777777" w:rsidR="000A4FD1" w:rsidRDefault="00E66B4E" w:rsidP="000A4FD1">
      <w:pPr>
        <w:ind w:right="-1"/>
        <w:rPr>
          <w:szCs w:val="24"/>
        </w:rPr>
      </w:pPr>
      <w:r>
        <w:t xml:space="preserve">You </w:t>
      </w:r>
      <w:r w:rsidR="0096340D">
        <w:t xml:space="preserve">will </w:t>
      </w:r>
      <w:r w:rsidR="00922CCB">
        <w:t xml:space="preserve">assist in the management of the </w:t>
      </w:r>
      <w:r w:rsidR="00CE0753">
        <w:t>Nature Restoration Fund</w:t>
      </w:r>
      <w:r w:rsidR="00922CCB">
        <w:t xml:space="preserve">, </w:t>
      </w:r>
      <w:r w:rsidR="0031774D">
        <w:rPr>
          <w:szCs w:val="24"/>
        </w:rPr>
        <w:t>work with communities and stakeholder</w:t>
      </w:r>
      <w:r w:rsidR="00376DA1">
        <w:rPr>
          <w:szCs w:val="24"/>
        </w:rPr>
        <w:t>s</w:t>
      </w:r>
      <w:r w:rsidR="0031774D">
        <w:rPr>
          <w:szCs w:val="24"/>
        </w:rPr>
        <w:t xml:space="preserve"> to develop new Local Biodiversity Action Plan/s</w:t>
      </w:r>
      <w:r w:rsidR="000A4FD1">
        <w:rPr>
          <w:szCs w:val="24"/>
        </w:rPr>
        <w:t xml:space="preserve"> and</w:t>
      </w:r>
      <w:r w:rsidR="0096340D">
        <w:rPr>
          <w:szCs w:val="24"/>
        </w:rPr>
        <w:t xml:space="preserve"> </w:t>
      </w:r>
      <w:r>
        <w:rPr>
          <w:szCs w:val="24"/>
        </w:rPr>
        <w:t>liaise</w:t>
      </w:r>
      <w:r w:rsidR="00871167">
        <w:rPr>
          <w:szCs w:val="24"/>
        </w:rPr>
        <w:t xml:space="preserve"> with Councillors to further promote </w:t>
      </w:r>
      <w:r w:rsidR="00070DC7">
        <w:rPr>
          <w:szCs w:val="24"/>
        </w:rPr>
        <w:t>the Species Champions Initiative</w:t>
      </w:r>
      <w:r w:rsidR="000A4FD1">
        <w:rPr>
          <w:szCs w:val="24"/>
        </w:rPr>
        <w:t xml:space="preserve">. </w:t>
      </w:r>
    </w:p>
    <w:p w14:paraId="53F5B331" w14:textId="1F901129" w:rsidR="00070DC7" w:rsidRDefault="00481B92" w:rsidP="000A4FD1">
      <w:pPr>
        <w:ind w:right="-1"/>
        <w:rPr>
          <w:szCs w:val="24"/>
        </w:rPr>
      </w:pPr>
      <w:r>
        <w:rPr>
          <w:szCs w:val="24"/>
        </w:rPr>
        <w:t xml:space="preserve">You will </w:t>
      </w:r>
      <w:r w:rsidR="001917A8">
        <w:rPr>
          <w:szCs w:val="24"/>
        </w:rPr>
        <w:t xml:space="preserve">liaise and work closely with </w:t>
      </w:r>
      <w:r>
        <w:rPr>
          <w:szCs w:val="24"/>
        </w:rPr>
        <w:t xml:space="preserve">local communities to </w:t>
      </w:r>
      <w:r w:rsidR="00B13A94">
        <w:rPr>
          <w:szCs w:val="24"/>
        </w:rPr>
        <w:t xml:space="preserve">ensure </w:t>
      </w:r>
      <w:r w:rsidR="000D556F">
        <w:rPr>
          <w:szCs w:val="24"/>
        </w:rPr>
        <w:t xml:space="preserve">biodiversity </w:t>
      </w:r>
      <w:r w:rsidR="00997F27">
        <w:rPr>
          <w:szCs w:val="24"/>
        </w:rPr>
        <w:t>is recognised and considered in decision making, e.</w:t>
      </w:r>
      <w:r w:rsidR="009E0088">
        <w:rPr>
          <w:szCs w:val="24"/>
        </w:rPr>
        <w:t>g.</w:t>
      </w:r>
      <w:r w:rsidR="00997F27">
        <w:rPr>
          <w:szCs w:val="24"/>
        </w:rPr>
        <w:t xml:space="preserve"> </w:t>
      </w:r>
      <w:r w:rsidR="007D0AC3">
        <w:rPr>
          <w:szCs w:val="24"/>
        </w:rPr>
        <w:t xml:space="preserve">promoting </w:t>
      </w:r>
      <w:r w:rsidR="000A74B2">
        <w:rPr>
          <w:szCs w:val="24"/>
        </w:rPr>
        <w:t>wildlife</w:t>
      </w:r>
      <w:r w:rsidR="008D1EA5">
        <w:rPr>
          <w:szCs w:val="24"/>
        </w:rPr>
        <w:t>-friendly</w:t>
      </w:r>
      <w:r w:rsidR="000A74B2">
        <w:rPr>
          <w:szCs w:val="24"/>
        </w:rPr>
        <w:t xml:space="preserve"> </w:t>
      </w:r>
      <w:r w:rsidR="007D0AC3">
        <w:rPr>
          <w:szCs w:val="24"/>
        </w:rPr>
        <w:t xml:space="preserve">community food growing, </w:t>
      </w:r>
      <w:r w:rsidR="00B84F34">
        <w:rPr>
          <w:szCs w:val="24"/>
        </w:rPr>
        <w:t xml:space="preserve">contributing to community planning partnerships, </w:t>
      </w:r>
      <w:r w:rsidR="00014B68">
        <w:rPr>
          <w:szCs w:val="24"/>
        </w:rPr>
        <w:t xml:space="preserve">working to </w:t>
      </w:r>
      <w:r w:rsidR="00456D90">
        <w:rPr>
          <w:szCs w:val="24"/>
        </w:rPr>
        <w:t xml:space="preserve">implement </w:t>
      </w:r>
      <w:r w:rsidR="008D1EA5">
        <w:rPr>
          <w:szCs w:val="24"/>
        </w:rPr>
        <w:t xml:space="preserve">the </w:t>
      </w:r>
      <w:r w:rsidR="00014B68">
        <w:rPr>
          <w:szCs w:val="24"/>
        </w:rPr>
        <w:t xml:space="preserve">Council’s vision </w:t>
      </w:r>
      <w:r w:rsidR="00AC708A">
        <w:rPr>
          <w:szCs w:val="24"/>
        </w:rPr>
        <w:t>to establish ‘</w:t>
      </w:r>
      <w:r w:rsidR="00456D90">
        <w:rPr>
          <w:szCs w:val="24"/>
        </w:rPr>
        <w:t>Biodiversity Village</w:t>
      </w:r>
      <w:r w:rsidR="00AC708A">
        <w:rPr>
          <w:szCs w:val="24"/>
        </w:rPr>
        <w:t xml:space="preserve">s’, </w:t>
      </w:r>
      <w:r w:rsidR="007D0AC3">
        <w:rPr>
          <w:szCs w:val="24"/>
        </w:rPr>
        <w:t>and</w:t>
      </w:r>
      <w:r w:rsidR="00456D90">
        <w:rPr>
          <w:szCs w:val="24"/>
        </w:rPr>
        <w:t xml:space="preserve"> </w:t>
      </w:r>
      <w:r w:rsidR="008E6463">
        <w:rPr>
          <w:szCs w:val="24"/>
        </w:rPr>
        <w:t xml:space="preserve">support the </w:t>
      </w:r>
      <w:r w:rsidR="00B84F34">
        <w:rPr>
          <w:szCs w:val="24"/>
        </w:rPr>
        <w:t xml:space="preserve">work of the </w:t>
      </w:r>
      <w:r w:rsidR="008E6463">
        <w:rPr>
          <w:szCs w:val="24"/>
        </w:rPr>
        <w:t xml:space="preserve">Highland Environment Forum </w:t>
      </w:r>
      <w:r w:rsidR="007E3DDF">
        <w:rPr>
          <w:szCs w:val="24"/>
        </w:rPr>
        <w:t xml:space="preserve">and Local Biodiversity Action Groups. </w:t>
      </w:r>
    </w:p>
    <w:p w14:paraId="27C4C1DB" w14:textId="6B94E072" w:rsidR="00016DF8" w:rsidRDefault="00376DA1" w:rsidP="00B84118">
      <w:pPr>
        <w:ind w:right="-1"/>
        <w:rPr>
          <w:szCs w:val="24"/>
        </w:rPr>
      </w:pPr>
      <w:r>
        <w:rPr>
          <w:szCs w:val="24"/>
        </w:rPr>
        <w:t xml:space="preserve">You will </w:t>
      </w:r>
      <w:r w:rsidR="00A30259">
        <w:rPr>
          <w:szCs w:val="24"/>
        </w:rPr>
        <w:t xml:space="preserve">seek new </w:t>
      </w:r>
      <w:r>
        <w:rPr>
          <w:szCs w:val="24"/>
        </w:rPr>
        <w:t xml:space="preserve">opportunities </w:t>
      </w:r>
      <w:r w:rsidR="00746066">
        <w:rPr>
          <w:szCs w:val="24"/>
        </w:rPr>
        <w:t xml:space="preserve">to </w:t>
      </w:r>
      <w:r w:rsidR="00A30259" w:rsidRPr="002853EE">
        <w:rPr>
          <w:szCs w:val="24"/>
        </w:rPr>
        <w:t xml:space="preserve">secure external funding for </w:t>
      </w:r>
      <w:r w:rsidR="00746066">
        <w:rPr>
          <w:szCs w:val="24"/>
        </w:rPr>
        <w:t xml:space="preserve">both </w:t>
      </w:r>
      <w:r w:rsidR="00A30259" w:rsidRPr="002853EE">
        <w:rPr>
          <w:szCs w:val="24"/>
        </w:rPr>
        <w:t xml:space="preserve">terrestrial </w:t>
      </w:r>
      <w:r w:rsidR="00746066">
        <w:rPr>
          <w:szCs w:val="24"/>
        </w:rPr>
        <w:t xml:space="preserve">and marine </w:t>
      </w:r>
      <w:r w:rsidR="00A30259" w:rsidRPr="002853EE">
        <w:rPr>
          <w:szCs w:val="24"/>
        </w:rPr>
        <w:t xml:space="preserve">biodiversity projects </w:t>
      </w:r>
      <w:r w:rsidR="00260D8B">
        <w:rPr>
          <w:szCs w:val="24"/>
        </w:rPr>
        <w:t xml:space="preserve">and help promote </w:t>
      </w:r>
      <w:r w:rsidR="007B159C">
        <w:rPr>
          <w:szCs w:val="24"/>
        </w:rPr>
        <w:t xml:space="preserve">biodiversity and publicise outcomes through </w:t>
      </w:r>
      <w:r w:rsidR="00B84118">
        <w:rPr>
          <w:szCs w:val="24"/>
        </w:rPr>
        <w:t xml:space="preserve">PR, social media and online. </w:t>
      </w:r>
    </w:p>
    <w:p w14:paraId="5797451D" w14:textId="4693D5FA" w:rsidR="006B1220" w:rsidRDefault="00B9223D" w:rsidP="003A0101">
      <w:pPr>
        <w:ind w:right="-1"/>
        <w:rPr>
          <w:szCs w:val="24"/>
        </w:rPr>
      </w:pPr>
      <w:r>
        <w:rPr>
          <w:szCs w:val="24"/>
        </w:rPr>
        <w:t xml:space="preserve">You will </w:t>
      </w:r>
      <w:r w:rsidR="00BA3119">
        <w:rPr>
          <w:szCs w:val="24"/>
        </w:rPr>
        <w:t xml:space="preserve">also </w:t>
      </w:r>
      <w:r w:rsidR="00CE7E1D">
        <w:rPr>
          <w:szCs w:val="24"/>
        </w:rPr>
        <w:t xml:space="preserve">have the opportunity </w:t>
      </w:r>
      <w:r w:rsidR="00BA3119">
        <w:rPr>
          <w:szCs w:val="24"/>
        </w:rPr>
        <w:t xml:space="preserve">to assist the Ecology Survey Team </w:t>
      </w:r>
      <w:r w:rsidR="00CE7E1D">
        <w:rPr>
          <w:szCs w:val="24"/>
        </w:rPr>
        <w:t>to undertake</w:t>
      </w:r>
      <w:r w:rsidR="00BA3119">
        <w:rPr>
          <w:szCs w:val="24"/>
        </w:rPr>
        <w:t xml:space="preserve"> ecological</w:t>
      </w:r>
      <w:r w:rsidR="00CE7E1D">
        <w:rPr>
          <w:szCs w:val="24"/>
        </w:rPr>
        <w:t xml:space="preserve"> survey work across Highland </w:t>
      </w:r>
      <w:r w:rsidR="004F6D17">
        <w:rPr>
          <w:szCs w:val="24"/>
        </w:rPr>
        <w:t xml:space="preserve">and to </w:t>
      </w:r>
      <w:r w:rsidR="00E45B8C">
        <w:rPr>
          <w:szCs w:val="24"/>
        </w:rPr>
        <w:t xml:space="preserve">feed into </w:t>
      </w:r>
      <w:r w:rsidR="001051C7">
        <w:rPr>
          <w:szCs w:val="24"/>
        </w:rPr>
        <w:t xml:space="preserve">existing projects to </w:t>
      </w:r>
      <w:r w:rsidR="00E45B8C">
        <w:rPr>
          <w:szCs w:val="24"/>
        </w:rPr>
        <w:t xml:space="preserve">identify </w:t>
      </w:r>
      <w:r w:rsidR="001051C7">
        <w:rPr>
          <w:szCs w:val="24"/>
        </w:rPr>
        <w:t xml:space="preserve">and map </w:t>
      </w:r>
      <w:r w:rsidR="00E45B8C">
        <w:rPr>
          <w:szCs w:val="24"/>
        </w:rPr>
        <w:t>N</w:t>
      </w:r>
      <w:r w:rsidR="004F6D17">
        <w:rPr>
          <w:szCs w:val="24"/>
        </w:rPr>
        <w:t xml:space="preserve">ature </w:t>
      </w:r>
      <w:r w:rsidR="00E45B8C">
        <w:rPr>
          <w:szCs w:val="24"/>
        </w:rPr>
        <w:t>N</w:t>
      </w:r>
      <w:r w:rsidR="004F6D17">
        <w:rPr>
          <w:szCs w:val="24"/>
        </w:rPr>
        <w:t xml:space="preserve">etworks and </w:t>
      </w:r>
      <w:r w:rsidR="001051C7">
        <w:rPr>
          <w:szCs w:val="24"/>
        </w:rPr>
        <w:t xml:space="preserve">designate </w:t>
      </w:r>
      <w:r w:rsidR="00CE7E1D">
        <w:rPr>
          <w:szCs w:val="24"/>
        </w:rPr>
        <w:t>Local Nature Conservation Sites</w:t>
      </w:r>
      <w:r w:rsidR="001051C7">
        <w:rPr>
          <w:szCs w:val="24"/>
        </w:rPr>
        <w:t>.</w:t>
      </w:r>
      <w:r w:rsidR="00300A4E">
        <w:rPr>
          <w:szCs w:val="24"/>
        </w:rPr>
        <w:t xml:space="preserve"> </w:t>
      </w:r>
    </w:p>
    <w:p w14:paraId="546EFA69" w14:textId="78829294" w:rsidR="00AE71C4" w:rsidRDefault="00AE71C4" w:rsidP="00E162BD">
      <w:pPr>
        <w:ind w:left="426" w:hanging="426"/>
        <w:rPr>
          <w:rFonts w:ascii="Ebrima" w:eastAsia="Times New Roman" w:hAnsi="Ebrima" w:cs="Arial"/>
          <w:b/>
          <w:sz w:val="24"/>
          <w:szCs w:val="24"/>
        </w:rPr>
      </w:pPr>
      <w:r>
        <w:rPr>
          <w:rFonts w:ascii="Ebrima" w:eastAsia="Times New Roman" w:hAnsi="Ebrima" w:cs="Arial"/>
          <w:b/>
          <w:sz w:val="24"/>
          <w:szCs w:val="24"/>
        </w:rPr>
        <w:br/>
      </w:r>
    </w:p>
    <w:p w14:paraId="276E67B1" w14:textId="48287DCD" w:rsidR="00F30D54" w:rsidRPr="008B6358" w:rsidRDefault="00411F24" w:rsidP="00E162BD">
      <w:pPr>
        <w:ind w:left="426" w:hanging="426"/>
        <w:rPr>
          <w:rFonts w:ascii="Ebrima" w:eastAsia="Times New Roman" w:hAnsi="Ebrima" w:cs="Arial"/>
          <w:b/>
          <w:sz w:val="24"/>
          <w:szCs w:val="24"/>
        </w:rPr>
      </w:pPr>
      <w:r w:rsidRPr="008B6358">
        <w:rPr>
          <w:rFonts w:ascii="Ebrima" w:eastAsia="Times New Roman" w:hAnsi="Ebrima" w:cs="Arial"/>
          <w:b/>
          <w:sz w:val="24"/>
          <w:szCs w:val="24"/>
        </w:rPr>
        <w:t>Further</w:t>
      </w:r>
      <w:r w:rsidR="00F30D54" w:rsidRPr="008B6358">
        <w:rPr>
          <w:rFonts w:ascii="Ebrima" w:eastAsia="Times New Roman" w:hAnsi="Ebrima" w:cs="Arial"/>
          <w:b/>
          <w:sz w:val="24"/>
          <w:szCs w:val="24"/>
        </w:rPr>
        <w:t xml:space="preserve"> Information</w:t>
      </w:r>
    </w:p>
    <w:p w14:paraId="239BC211" w14:textId="23CC5469" w:rsidR="00FE718A" w:rsidRPr="008263C6" w:rsidRDefault="00FE718A" w:rsidP="00E071E8">
      <w:pPr>
        <w:ind w:right="-1"/>
      </w:pPr>
      <w:r w:rsidRPr="008263C6">
        <w:t>This is a</w:t>
      </w:r>
      <w:r w:rsidR="00B62439" w:rsidRPr="008263C6">
        <w:t xml:space="preserve">n exciting </w:t>
      </w:r>
      <w:r w:rsidRPr="008263C6">
        <w:t>opportunity to join the</w:t>
      </w:r>
      <w:r w:rsidR="001C1D36" w:rsidRPr="008263C6">
        <w:t xml:space="preserve"> </w:t>
      </w:r>
      <w:r w:rsidRPr="008263C6">
        <w:t xml:space="preserve">Council’s </w:t>
      </w:r>
      <w:r w:rsidR="004F51EC">
        <w:t xml:space="preserve">Ecology </w:t>
      </w:r>
      <w:r w:rsidRPr="008263C6">
        <w:t xml:space="preserve">Team. </w:t>
      </w:r>
      <w:r w:rsidR="00C33631">
        <w:t xml:space="preserve"> </w:t>
      </w:r>
      <w:r w:rsidR="00607660">
        <w:t xml:space="preserve">The successful candidate will have </w:t>
      </w:r>
      <w:r w:rsidR="005D7D44">
        <w:t xml:space="preserve">the </w:t>
      </w:r>
      <w:r w:rsidR="00607660">
        <w:t xml:space="preserve">opportunity to </w:t>
      </w:r>
      <w:r w:rsidR="00192074">
        <w:t xml:space="preserve">work with services across the Council and local communities across Highland to </w:t>
      </w:r>
      <w:r w:rsidR="00AD2413">
        <w:t xml:space="preserve">promote </w:t>
      </w:r>
      <w:r w:rsidR="00526F59">
        <w:t xml:space="preserve">and deliver </w:t>
      </w:r>
      <w:r w:rsidR="00E071E8">
        <w:t xml:space="preserve">nature-positive </w:t>
      </w:r>
      <w:r w:rsidR="00526F59">
        <w:t>projects</w:t>
      </w:r>
      <w:r w:rsidR="003F2AD2">
        <w:t>,</w:t>
      </w:r>
      <w:r w:rsidR="00E6706C">
        <w:t xml:space="preserve"> deliver</w:t>
      </w:r>
      <w:r w:rsidR="003F2AD2">
        <w:t>ing</w:t>
      </w:r>
      <w:r w:rsidR="00E6706C">
        <w:t xml:space="preserve"> signif</w:t>
      </w:r>
      <w:r w:rsidR="00BF6337">
        <w:t>i</w:t>
      </w:r>
      <w:r w:rsidR="00E6706C">
        <w:t>cant biodiversity improvements across the area.</w:t>
      </w:r>
    </w:p>
    <w:p w14:paraId="2EF4A2A7" w14:textId="58E99774" w:rsidR="006B4DA8" w:rsidRPr="008263C6" w:rsidRDefault="006B4DA8" w:rsidP="008263C6">
      <w:pPr>
        <w:ind w:right="-1"/>
      </w:pPr>
      <w:r w:rsidRPr="008263C6">
        <w:t xml:space="preserve">The successful candidate will be a focussed and driven individual with </w:t>
      </w:r>
      <w:r w:rsidR="00B74997">
        <w:t xml:space="preserve">a </w:t>
      </w:r>
      <w:r w:rsidRPr="008263C6">
        <w:t xml:space="preserve">degree in </w:t>
      </w:r>
      <w:r w:rsidR="00652C78">
        <w:t>ecology</w:t>
      </w:r>
      <w:r w:rsidRPr="008263C6">
        <w:t xml:space="preserve"> or a related discipline</w:t>
      </w:r>
      <w:r w:rsidR="00AF3FE3" w:rsidRPr="008263C6">
        <w:t xml:space="preserve"> </w:t>
      </w:r>
      <w:r w:rsidR="00B74997">
        <w:t xml:space="preserve">and </w:t>
      </w:r>
      <w:r w:rsidR="00AF3FE3" w:rsidRPr="008263C6">
        <w:t xml:space="preserve">an in depth understanding of </w:t>
      </w:r>
      <w:r w:rsidR="00652C78">
        <w:t>biodiversity</w:t>
      </w:r>
      <w:r w:rsidR="00190556">
        <w:t>, and a particular interest in grassland management</w:t>
      </w:r>
      <w:r w:rsidRPr="008263C6">
        <w:t xml:space="preserve">. </w:t>
      </w:r>
      <w:r w:rsidR="00181F99" w:rsidRPr="002B3ADF">
        <w:rPr>
          <w:szCs w:val="24"/>
        </w:rPr>
        <w:t xml:space="preserve">You will be confident </w:t>
      </w:r>
      <w:r w:rsidR="00181F99">
        <w:rPr>
          <w:szCs w:val="24"/>
        </w:rPr>
        <w:t>recognising</w:t>
      </w:r>
      <w:r w:rsidR="00181F99" w:rsidRPr="002B3ADF">
        <w:rPr>
          <w:szCs w:val="24"/>
        </w:rPr>
        <w:t xml:space="preserve"> Highland’s habitats and species and assessing their significance</w:t>
      </w:r>
      <w:r w:rsidR="00181F99">
        <w:rPr>
          <w:szCs w:val="24"/>
        </w:rPr>
        <w:t>,</w:t>
      </w:r>
      <w:r w:rsidR="00181F99" w:rsidRPr="002B3ADF">
        <w:rPr>
          <w:szCs w:val="24"/>
        </w:rPr>
        <w:t xml:space="preserve"> able to identify and quantify impacts and agree, modify and/or design appropriate strategies.</w:t>
      </w:r>
      <w:r w:rsidR="001C65C1">
        <w:t xml:space="preserve"> </w:t>
      </w:r>
      <w:r w:rsidR="0079598B">
        <w:t xml:space="preserve">We will ensure that your skill set </w:t>
      </w:r>
      <w:r w:rsidR="00EE2EB8">
        <w:t xml:space="preserve">is maintained with regular CPD and skill development and will assist the postholder in developing new </w:t>
      </w:r>
      <w:r w:rsidR="00EF39DC">
        <w:t xml:space="preserve">ecological </w:t>
      </w:r>
      <w:r w:rsidR="00EE2EB8">
        <w:t>skills</w:t>
      </w:r>
      <w:r w:rsidR="00EF39DC">
        <w:t xml:space="preserve">, </w:t>
      </w:r>
      <w:r w:rsidR="00EE2EB8">
        <w:t xml:space="preserve">knowledge </w:t>
      </w:r>
      <w:r w:rsidR="00EF39DC">
        <w:t xml:space="preserve">and understanding where required. </w:t>
      </w:r>
    </w:p>
    <w:p w14:paraId="0AA351DB" w14:textId="5279E967" w:rsidR="00C45FEB" w:rsidRPr="00C45FEB" w:rsidRDefault="00430581" w:rsidP="00E162BD">
      <w:pPr>
        <w:rPr>
          <w:rFonts w:ascii="Ebrima" w:hAnsi="Ebrima" w:cs="Arial"/>
          <w:b/>
          <w:sz w:val="24"/>
          <w:szCs w:val="24"/>
        </w:rPr>
      </w:pPr>
      <w:r>
        <w:rPr>
          <w:rFonts w:ascii="Ebrima" w:hAnsi="Ebrima" w:cs="Arial"/>
          <w:b/>
          <w:sz w:val="24"/>
          <w:szCs w:val="24"/>
        </w:rPr>
        <w:t>Employee Benefits</w:t>
      </w:r>
    </w:p>
    <w:p w14:paraId="3687EDFD" w14:textId="77777777" w:rsidR="002445F5" w:rsidRPr="00BA1F21" w:rsidRDefault="00DD47EB" w:rsidP="00E162BD">
      <w:pPr>
        <w:rPr>
          <w:rFonts w:cstheme="minorHAnsi"/>
        </w:rPr>
      </w:pPr>
      <w:r w:rsidRPr="00BA1F21">
        <w:rPr>
          <w:rFonts w:cstheme="minorHAnsi"/>
        </w:rPr>
        <w:t xml:space="preserve">The </w:t>
      </w:r>
      <w:r w:rsidR="002445F5" w:rsidRPr="00BA1F21">
        <w:rPr>
          <w:rFonts w:cstheme="minorHAnsi"/>
        </w:rPr>
        <w:t>Highland Council is committed to their employees and offer</w:t>
      </w:r>
      <w:r w:rsidR="000E17E7" w:rsidRPr="00BA1F21">
        <w:rPr>
          <w:rFonts w:cstheme="minorHAnsi"/>
        </w:rPr>
        <w:t>s</w:t>
      </w:r>
      <w:r w:rsidR="002445F5" w:rsidRPr="00BA1F21">
        <w:rPr>
          <w:rFonts w:cstheme="minorHAnsi"/>
        </w:rPr>
        <w:t xml:space="preserve"> an excellent benefit package that can include:</w:t>
      </w:r>
    </w:p>
    <w:p w14:paraId="17C1DBEE" w14:textId="77777777" w:rsidR="001756F0" w:rsidRPr="00BA1F21" w:rsidRDefault="002445F5" w:rsidP="00E162BD">
      <w:pPr>
        <w:pStyle w:val="ListParagraph"/>
        <w:numPr>
          <w:ilvl w:val="0"/>
          <w:numId w:val="1"/>
        </w:numPr>
        <w:ind w:left="426" w:hanging="426"/>
        <w:rPr>
          <w:rFonts w:cstheme="minorHAnsi"/>
        </w:rPr>
      </w:pPr>
      <w:r w:rsidRPr="00BA1F21">
        <w:rPr>
          <w:rFonts w:cstheme="minorHAnsi"/>
        </w:rPr>
        <w:t>Flexible working pattern</w:t>
      </w:r>
      <w:r w:rsidR="001756F0" w:rsidRPr="00BA1F21">
        <w:rPr>
          <w:rFonts w:cstheme="minorHAnsi"/>
        </w:rPr>
        <w:t>s</w:t>
      </w:r>
      <w:r w:rsidRPr="00BA1F21">
        <w:rPr>
          <w:rFonts w:cstheme="minorHAnsi"/>
        </w:rPr>
        <w:t xml:space="preserve"> including</w:t>
      </w:r>
      <w:r w:rsidR="001756F0" w:rsidRPr="00BA1F21">
        <w:rPr>
          <w:rFonts w:cstheme="minorHAnsi"/>
        </w:rPr>
        <w:t xml:space="preserve"> both</w:t>
      </w:r>
      <w:r w:rsidR="00E162BD" w:rsidRPr="00BA1F21">
        <w:rPr>
          <w:rFonts w:cstheme="minorHAnsi"/>
        </w:rPr>
        <w:t xml:space="preserve"> full-time and part-</w:t>
      </w:r>
      <w:r w:rsidRPr="00BA1F21">
        <w:rPr>
          <w:rFonts w:cstheme="minorHAnsi"/>
        </w:rPr>
        <w:t>time opportunities</w:t>
      </w:r>
      <w:r w:rsidR="001756F0" w:rsidRPr="00BA1F21">
        <w:rPr>
          <w:rFonts w:cstheme="minorHAnsi"/>
        </w:rPr>
        <w:t xml:space="preserve">. We want to accommodate the right candidate for the </w:t>
      </w:r>
      <w:proofErr w:type="gramStart"/>
      <w:r w:rsidR="001756F0" w:rsidRPr="00BA1F21">
        <w:rPr>
          <w:rFonts w:cstheme="minorHAnsi"/>
        </w:rPr>
        <w:t>post</w:t>
      </w:r>
      <w:proofErr w:type="gramEnd"/>
      <w:r w:rsidR="001756F0" w:rsidRPr="00BA1F21">
        <w:rPr>
          <w:rFonts w:cstheme="minorHAnsi"/>
        </w:rPr>
        <w:t xml:space="preserve"> and we are able to a</w:t>
      </w:r>
      <w:r w:rsidR="00E162BD" w:rsidRPr="00BA1F21">
        <w:rPr>
          <w:rFonts w:cstheme="minorHAnsi"/>
        </w:rPr>
        <w:t>ssist</w:t>
      </w:r>
      <w:r w:rsidR="001756F0" w:rsidRPr="00BA1F21">
        <w:rPr>
          <w:rFonts w:cstheme="minorHAnsi"/>
        </w:rPr>
        <w:t xml:space="preserve"> </w:t>
      </w:r>
      <w:proofErr w:type="gramStart"/>
      <w:r w:rsidR="001756F0" w:rsidRPr="00BA1F21">
        <w:rPr>
          <w:rFonts w:cstheme="minorHAnsi"/>
        </w:rPr>
        <w:t>life style</w:t>
      </w:r>
      <w:proofErr w:type="gramEnd"/>
      <w:r w:rsidR="001756F0" w:rsidRPr="00BA1F21">
        <w:rPr>
          <w:rFonts w:cstheme="minorHAnsi"/>
        </w:rPr>
        <w:t xml:space="preserve"> choices and other commitments you may have.</w:t>
      </w:r>
      <w:r w:rsidR="00E162BD" w:rsidRPr="00BA1F21">
        <w:rPr>
          <w:rFonts w:cstheme="minorHAnsi"/>
        </w:rPr>
        <w:t xml:space="preserve"> </w:t>
      </w:r>
      <w:r w:rsidR="001756F0" w:rsidRPr="00BA1F21">
        <w:rPr>
          <w:rFonts w:cstheme="minorHAnsi"/>
        </w:rPr>
        <w:t xml:space="preserve"> For </w:t>
      </w:r>
      <w:r w:rsidR="00411F24" w:rsidRPr="00BA1F21">
        <w:rPr>
          <w:rFonts w:cstheme="minorHAnsi"/>
        </w:rPr>
        <w:t>example</w:t>
      </w:r>
      <w:r w:rsidR="001756F0" w:rsidRPr="00BA1F21">
        <w:rPr>
          <w:rFonts w:cstheme="minorHAnsi"/>
        </w:rPr>
        <w:t>:</w:t>
      </w:r>
      <w:r w:rsidRPr="00BA1F21">
        <w:rPr>
          <w:rFonts w:cstheme="minorHAnsi"/>
        </w:rPr>
        <w:t xml:space="preserve"> </w:t>
      </w:r>
      <w:r w:rsidR="0033711B" w:rsidRPr="00BA1F21">
        <w:rPr>
          <w:rFonts w:cstheme="minorHAnsi"/>
        </w:rPr>
        <w:t>seasonal compressed hours</w:t>
      </w:r>
    </w:p>
    <w:p w14:paraId="031EE4D9" w14:textId="77777777" w:rsidR="002445F5" w:rsidRPr="00BA1F21" w:rsidRDefault="002445F5" w:rsidP="00E162BD">
      <w:pPr>
        <w:pStyle w:val="ListParagraph"/>
        <w:numPr>
          <w:ilvl w:val="0"/>
          <w:numId w:val="1"/>
        </w:numPr>
        <w:ind w:left="426" w:hanging="426"/>
        <w:rPr>
          <w:rFonts w:cstheme="minorHAnsi"/>
        </w:rPr>
      </w:pPr>
      <w:r w:rsidRPr="00BA1F21">
        <w:rPr>
          <w:rFonts w:cstheme="minorHAnsi"/>
        </w:rPr>
        <w:t xml:space="preserve">Competitive salary with </w:t>
      </w:r>
      <w:r w:rsidR="00CA601F" w:rsidRPr="00BA1F21">
        <w:rPr>
          <w:rFonts w:cstheme="minorHAnsi"/>
        </w:rPr>
        <w:t>an</w:t>
      </w:r>
      <w:r w:rsidR="00FF1A19" w:rsidRPr="00BA1F21">
        <w:rPr>
          <w:rFonts w:cstheme="minorHAnsi"/>
        </w:rPr>
        <w:t xml:space="preserve"> incremental scale and annual pay review.</w:t>
      </w:r>
    </w:p>
    <w:p w14:paraId="533E12D3" w14:textId="77777777" w:rsidR="002445F5" w:rsidRPr="00BA1F21" w:rsidRDefault="002445F5" w:rsidP="00E162BD">
      <w:pPr>
        <w:pStyle w:val="ListParagraph"/>
        <w:numPr>
          <w:ilvl w:val="0"/>
          <w:numId w:val="1"/>
        </w:numPr>
        <w:ind w:left="426" w:hanging="426"/>
        <w:rPr>
          <w:rFonts w:cstheme="minorHAnsi"/>
        </w:rPr>
      </w:pPr>
      <w:r w:rsidRPr="00BA1F21">
        <w:rPr>
          <w:rFonts w:cstheme="minorHAnsi"/>
        </w:rPr>
        <w:t>Wide range of learning and development opportunities with an annual review to discuss career opportunities</w:t>
      </w:r>
      <w:r w:rsidR="00E74223" w:rsidRPr="00BA1F21">
        <w:rPr>
          <w:rFonts w:cstheme="minorHAnsi"/>
        </w:rPr>
        <w:t xml:space="preserve"> and progression</w:t>
      </w:r>
      <w:r w:rsidRPr="00BA1F21">
        <w:rPr>
          <w:rFonts w:cstheme="minorHAnsi"/>
        </w:rPr>
        <w:t>.</w:t>
      </w:r>
    </w:p>
    <w:p w14:paraId="0F651920" w14:textId="5B8C12AA" w:rsidR="005C189E" w:rsidRPr="00BA1F21" w:rsidRDefault="00FF1A19" w:rsidP="00E162BD">
      <w:pPr>
        <w:pStyle w:val="ListParagraph"/>
        <w:numPr>
          <w:ilvl w:val="0"/>
          <w:numId w:val="1"/>
        </w:numPr>
        <w:ind w:left="426" w:hanging="426"/>
        <w:rPr>
          <w:rFonts w:cstheme="minorHAnsi"/>
        </w:rPr>
      </w:pPr>
      <w:r w:rsidRPr="00BA1F21">
        <w:rPr>
          <w:rFonts w:cstheme="minorHAnsi"/>
        </w:rPr>
        <w:t>2</w:t>
      </w:r>
      <w:r w:rsidR="009B2B78">
        <w:rPr>
          <w:rFonts w:cstheme="minorHAnsi"/>
        </w:rPr>
        <w:t>8</w:t>
      </w:r>
      <w:r w:rsidR="002445F5" w:rsidRPr="00BA1F21">
        <w:rPr>
          <w:rFonts w:cstheme="minorHAnsi"/>
        </w:rPr>
        <w:t xml:space="preserve"> d</w:t>
      </w:r>
      <w:r w:rsidRPr="00BA1F21">
        <w:rPr>
          <w:rFonts w:cstheme="minorHAnsi"/>
        </w:rPr>
        <w:t xml:space="preserve">ays paid holiday plus </w:t>
      </w:r>
      <w:r w:rsidR="002445F5" w:rsidRPr="00BA1F21">
        <w:rPr>
          <w:rFonts w:cstheme="minorHAnsi"/>
        </w:rPr>
        <w:t xml:space="preserve">7 Public paid </w:t>
      </w:r>
      <w:proofErr w:type="gramStart"/>
      <w:r w:rsidR="002445F5" w:rsidRPr="00BA1F21">
        <w:rPr>
          <w:rFonts w:cstheme="minorHAnsi"/>
        </w:rPr>
        <w:t>holiday</w:t>
      </w:r>
      <w:proofErr w:type="gramEnd"/>
      <w:r w:rsidR="002445F5" w:rsidRPr="00BA1F21">
        <w:rPr>
          <w:rFonts w:cstheme="minorHAnsi"/>
        </w:rPr>
        <w:t xml:space="preserve"> (pro rata</w:t>
      </w:r>
      <w:r w:rsidR="005C189E" w:rsidRPr="00BA1F21">
        <w:rPr>
          <w:rFonts w:cstheme="minorHAnsi"/>
        </w:rPr>
        <w:t xml:space="preserve"> for part-time staff</w:t>
      </w:r>
      <w:r w:rsidR="002445F5" w:rsidRPr="00BA1F21">
        <w:rPr>
          <w:rFonts w:cstheme="minorHAnsi"/>
        </w:rPr>
        <w:t>)</w:t>
      </w:r>
      <w:r w:rsidR="00E162BD" w:rsidRPr="00BA1F21">
        <w:rPr>
          <w:rFonts w:cstheme="minorHAnsi"/>
        </w:rPr>
        <w:t xml:space="preserve">, </w:t>
      </w:r>
      <w:r w:rsidR="005C189E" w:rsidRPr="00BA1F21">
        <w:rPr>
          <w:rFonts w:cstheme="minorHAnsi"/>
        </w:rPr>
        <w:t>rising to 3</w:t>
      </w:r>
      <w:r w:rsidR="009B2B78">
        <w:rPr>
          <w:rFonts w:cstheme="minorHAnsi"/>
        </w:rPr>
        <w:t>3</w:t>
      </w:r>
      <w:r w:rsidR="005C189E" w:rsidRPr="00BA1F21">
        <w:rPr>
          <w:rFonts w:cstheme="minorHAnsi"/>
        </w:rPr>
        <w:t xml:space="preserve"> days paid holiday (pro rata for part-time staff) after 5 years continuous service at the commencement of the next leave year.</w:t>
      </w:r>
    </w:p>
    <w:p w14:paraId="34819D65" w14:textId="77777777" w:rsidR="002445F5" w:rsidRPr="00BA1F21" w:rsidRDefault="002445F5" w:rsidP="00E162BD">
      <w:pPr>
        <w:pStyle w:val="ListParagraph"/>
        <w:numPr>
          <w:ilvl w:val="0"/>
          <w:numId w:val="1"/>
        </w:numPr>
        <w:ind w:left="426" w:hanging="426"/>
        <w:rPr>
          <w:rFonts w:cstheme="minorHAnsi"/>
        </w:rPr>
      </w:pPr>
      <w:r w:rsidRPr="00BA1F21">
        <w:rPr>
          <w:rFonts w:cstheme="minorHAnsi"/>
        </w:rPr>
        <w:t xml:space="preserve">Pension Scheme, including </w:t>
      </w:r>
      <w:proofErr w:type="gramStart"/>
      <w:r w:rsidRPr="00BA1F21">
        <w:rPr>
          <w:rFonts w:cstheme="minorHAnsi"/>
        </w:rPr>
        <w:t>employers</w:t>
      </w:r>
      <w:proofErr w:type="gramEnd"/>
      <w:r w:rsidRPr="00BA1F21">
        <w:rPr>
          <w:rFonts w:cstheme="minorHAnsi"/>
        </w:rPr>
        <w:t xml:space="preserve"> contribution</w:t>
      </w:r>
      <w:r w:rsidR="005B4E36" w:rsidRPr="00BA1F21">
        <w:rPr>
          <w:rFonts w:cstheme="minorHAnsi"/>
        </w:rPr>
        <w:t xml:space="preserve"> of 19.5%</w:t>
      </w:r>
      <w:r w:rsidRPr="00BA1F21">
        <w:rPr>
          <w:rFonts w:cstheme="minorHAnsi"/>
        </w:rPr>
        <w:t xml:space="preserve"> </w:t>
      </w:r>
    </w:p>
    <w:p w14:paraId="6B7FEB14" w14:textId="77777777" w:rsidR="005D22A7" w:rsidRPr="00BA1F21" w:rsidRDefault="002445F5" w:rsidP="009869C1">
      <w:pPr>
        <w:pStyle w:val="ListParagraph"/>
        <w:numPr>
          <w:ilvl w:val="0"/>
          <w:numId w:val="1"/>
        </w:numPr>
        <w:ind w:left="426" w:hanging="426"/>
        <w:rPr>
          <w:rFonts w:cstheme="minorHAnsi"/>
        </w:rPr>
      </w:pPr>
      <w:r w:rsidRPr="00BA1F21">
        <w:rPr>
          <w:rFonts w:cstheme="minorHAnsi"/>
        </w:rPr>
        <w:t xml:space="preserve">A genuine commitment to the health and wellbeing of our employees with access to </w:t>
      </w:r>
      <w:r w:rsidR="00274AF2" w:rsidRPr="00BA1F21">
        <w:rPr>
          <w:rFonts w:cstheme="minorHAnsi"/>
        </w:rPr>
        <w:t xml:space="preserve">the new </w:t>
      </w:r>
      <w:r w:rsidRPr="00BA1F21">
        <w:rPr>
          <w:rFonts w:cstheme="minorHAnsi"/>
          <w:lang w:val="en-US"/>
        </w:rPr>
        <w:t xml:space="preserve">Employee Assistance </w:t>
      </w:r>
      <w:proofErr w:type="spellStart"/>
      <w:r w:rsidRPr="00BA1F21">
        <w:rPr>
          <w:rFonts w:cstheme="minorHAnsi"/>
          <w:lang w:val="en-US"/>
        </w:rPr>
        <w:t>Programme</w:t>
      </w:r>
      <w:proofErr w:type="spellEnd"/>
      <w:r w:rsidR="00067A4C" w:rsidRPr="00BA1F21">
        <w:rPr>
          <w:rFonts w:cstheme="minorHAnsi"/>
          <w:lang w:val="en-US"/>
        </w:rPr>
        <w:t>.</w:t>
      </w:r>
    </w:p>
    <w:p w14:paraId="256A51BB" w14:textId="77777777" w:rsidR="002445F5" w:rsidRPr="00BA1F21" w:rsidRDefault="00274AF2" w:rsidP="00E162BD">
      <w:pPr>
        <w:pStyle w:val="ListParagraph"/>
        <w:numPr>
          <w:ilvl w:val="0"/>
          <w:numId w:val="1"/>
        </w:numPr>
        <w:ind w:left="426" w:hanging="426"/>
        <w:rPr>
          <w:rFonts w:cstheme="minorHAnsi"/>
        </w:rPr>
      </w:pPr>
      <w:r w:rsidRPr="00BA1F21">
        <w:rPr>
          <w:rFonts w:cstheme="minorHAnsi"/>
          <w:lang w:val="en-US"/>
        </w:rPr>
        <w:t>Family Friendly staff policies</w:t>
      </w:r>
      <w:r w:rsidR="005D22A7" w:rsidRPr="00BA1F21">
        <w:rPr>
          <w:rFonts w:cstheme="minorHAnsi"/>
          <w:lang w:val="en-US"/>
        </w:rPr>
        <w:t xml:space="preserve"> including Paren</w:t>
      </w:r>
      <w:r w:rsidR="006067AB" w:rsidRPr="00BA1F21">
        <w:rPr>
          <w:rFonts w:cstheme="minorHAnsi"/>
          <w:lang w:val="en-US"/>
        </w:rPr>
        <w:t>tal Leave</w:t>
      </w:r>
      <w:r w:rsidR="005D22A7" w:rsidRPr="00BA1F21">
        <w:rPr>
          <w:rFonts w:cstheme="minorHAnsi"/>
          <w:lang w:val="en-US"/>
        </w:rPr>
        <w:t>.</w:t>
      </w:r>
    </w:p>
    <w:p w14:paraId="7ACE4953" w14:textId="77777777" w:rsidR="002445F5" w:rsidRPr="00BA1F21" w:rsidRDefault="002445F5" w:rsidP="00E162BD">
      <w:pPr>
        <w:pStyle w:val="ListParagraph"/>
        <w:numPr>
          <w:ilvl w:val="0"/>
          <w:numId w:val="1"/>
        </w:numPr>
        <w:ind w:left="426" w:hanging="426"/>
        <w:rPr>
          <w:rFonts w:cstheme="minorHAnsi"/>
        </w:rPr>
      </w:pPr>
      <w:r w:rsidRPr="00BA1F21">
        <w:rPr>
          <w:rFonts w:cstheme="minorHAnsi"/>
        </w:rPr>
        <w:t>Employee discount/reward schemes from major and local retailers</w:t>
      </w:r>
      <w:r w:rsidR="005D22A7" w:rsidRPr="00BA1F21">
        <w:rPr>
          <w:rFonts w:cstheme="minorHAnsi"/>
        </w:rPr>
        <w:t>.</w:t>
      </w:r>
    </w:p>
    <w:p w14:paraId="56DFDF8D" w14:textId="77777777" w:rsidR="002445F5" w:rsidRPr="00BA1F21" w:rsidRDefault="002445F5" w:rsidP="00E162BD">
      <w:pPr>
        <w:pStyle w:val="ListParagraph"/>
        <w:numPr>
          <w:ilvl w:val="0"/>
          <w:numId w:val="1"/>
        </w:numPr>
        <w:ind w:left="426" w:hanging="426"/>
        <w:rPr>
          <w:rFonts w:cstheme="minorHAnsi"/>
        </w:rPr>
      </w:pPr>
      <w:r w:rsidRPr="00BA1F21">
        <w:rPr>
          <w:rFonts w:cstheme="minorHAnsi"/>
        </w:rPr>
        <w:t xml:space="preserve">Cycle to </w:t>
      </w:r>
      <w:r w:rsidR="000E17E7" w:rsidRPr="00BA1F21">
        <w:rPr>
          <w:rFonts w:cstheme="minorHAnsi"/>
        </w:rPr>
        <w:t>W</w:t>
      </w:r>
      <w:r w:rsidRPr="00BA1F21">
        <w:rPr>
          <w:rFonts w:cstheme="minorHAnsi"/>
        </w:rPr>
        <w:t>ork scheme</w:t>
      </w:r>
      <w:r w:rsidR="007412A4" w:rsidRPr="00BA1F21">
        <w:rPr>
          <w:rFonts w:cstheme="minorHAnsi"/>
        </w:rPr>
        <w:t>.</w:t>
      </w:r>
    </w:p>
    <w:p w14:paraId="5FAB0223" w14:textId="78983600" w:rsidR="00643AE5" w:rsidRPr="00755953" w:rsidRDefault="00F30D54" w:rsidP="00755953">
      <w:pPr>
        <w:rPr>
          <w:rFonts w:cstheme="minorHAnsi"/>
        </w:rPr>
      </w:pPr>
      <w:r w:rsidRPr="00BA1F21">
        <w:rPr>
          <w:rFonts w:cstheme="minorHAnsi"/>
        </w:rPr>
        <w:t xml:space="preserve">If you are interested in working for Highland Council and being part of a team providing a </w:t>
      </w:r>
      <w:r w:rsidR="00C65F88" w:rsidRPr="00BA1F21">
        <w:rPr>
          <w:rFonts w:cstheme="minorHAnsi"/>
        </w:rPr>
        <w:t>first-class</w:t>
      </w:r>
      <w:r w:rsidRPr="00BA1F21">
        <w:rPr>
          <w:rFonts w:cstheme="minorHAnsi"/>
        </w:rPr>
        <w:t xml:space="preserve"> service please view the further information, job description and person specification and then apply online. </w:t>
      </w:r>
    </w:p>
    <w:p w14:paraId="00EE6A9E" w14:textId="7D9A09B8" w:rsidR="006D1809" w:rsidRPr="006D1809" w:rsidRDefault="00430581" w:rsidP="00EC29E7">
      <w:pPr>
        <w:rPr>
          <w:rFonts w:ascii="Ebrima" w:hAnsi="Ebrima"/>
          <w:b/>
          <w:sz w:val="24"/>
          <w:szCs w:val="24"/>
        </w:rPr>
      </w:pPr>
      <w:r>
        <w:rPr>
          <w:rFonts w:ascii="Ebrima" w:hAnsi="Ebrima"/>
          <w:b/>
          <w:sz w:val="24"/>
          <w:szCs w:val="24"/>
        </w:rPr>
        <w:t>The Highland Council</w:t>
      </w:r>
      <w:r w:rsidR="00EC29E7">
        <w:rPr>
          <w:rFonts w:ascii="Ebrima" w:hAnsi="Ebrima"/>
          <w:b/>
          <w:sz w:val="24"/>
          <w:szCs w:val="24"/>
        </w:rPr>
        <w:t xml:space="preserve"> - </w:t>
      </w:r>
      <w:r w:rsidR="006D1809" w:rsidRPr="006D1809">
        <w:rPr>
          <w:rFonts w:ascii="Ebrima" w:hAnsi="Ebrima"/>
          <w:b/>
          <w:sz w:val="24"/>
          <w:szCs w:val="24"/>
        </w:rPr>
        <w:t>Ambitious, Sustainable and Connected.</w:t>
      </w:r>
    </w:p>
    <w:p w14:paraId="04B4DDB7" w14:textId="5378BEE8" w:rsidR="00126B05" w:rsidRPr="00BA1F21" w:rsidRDefault="000540EE" w:rsidP="00CE199A">
      <w:pPr>
        <w:pStyle w:val="ListParagraph"/>
        <w:ind w:left="0"/>
        <w:rPr>
          <w:rFonts w:cstheme="minorHAnsi"/>
          <w:iCs/>
        </w:rPr>
      </w:pPr>
      <w:r w:rsidRPr="00BA1F21">
        <w:rPr>
          <w:rFonts w:cstheme="minorHAnsi"/>
          <w:iCs/>
        </w:rPr>
        <w:t>The Highland Council vision is to be an ambitious, sustainable and connected Highland. The Council’s goal is for the Highlands to be best place to live, to visit and to invest in.  </w:t>
      </w:r>
      <w:r w:rsidR="00FA0E4A" w:rsidRPr="00BA1F21">
        <w:rPr>
          <w:rFonts w:cstheme="minorHAnsi"/>
          <w:iCs/>
        </w:rPr>
        <w:t>The Council</w:t>
      </w:r>
      <w:r w:rsidR="00EE2475" w:rsidRPr="00BA1F21">
        <w:rPr>
          <w:rFonts w:cstheme="minorHAnsi"/>
          <w:iCs/>
        </w:rPr>
        <w:t xml:space="preserve"> recognises that the climate and nature crises are interlinked and reinforcing</w:t>
      </w:r>
      <w:r w:rsidR="004C52ED" w:rsidRPr="00BA1F21">
        <w:rPr>
          <w:rFonts w:cstheme="minorHAnsi"/>
          <w:iCs/>
        </w:rPr>
        <w:t xml:space="preserve">; biodiversity loss </w:t>
      </w:r>
      <w:r w:rsidR="007B6589" w:rsidRPr="00BA1F21">
        <w:rPr>
          <w:rFonts w:cstheme="minorHAnsi"/>
          <w:iCs/>
        </w:rPr>
        <w:t xml:space="preserve">is identified as a corporate risk and reversing </w:t>
      </w:r>
      <w:r w:rsidR="004D16AB" w:rsidRPr="00BA1F21">
        <w:rPr>
          <w:rFonts w:cstheme="minorHAnsi"/>
          <w:iCs/>
        </w:rPr>
        <w:t xml:space="preserve">biodiversity loss </w:t>
      </w:r>
      <w:r w:rsidR="004C52ED" w:rsidRPr="00BA1F21">
        <w:rPr>
          <w:rFonts w:cstheme="minorHAnsi"/>
          <w:iCs/>
        </w:rPr>
        <w:t xml:space="preserve">is a </w:t>
      </w:r>
      <w:r w:rsidR="004D16AB" w:rsidRPr="00BA1F21">
        <w:rPr>
          <w:rFonts w:cstheme="minorHAnsi"/>
          <w:iCs/>
        </w:rPr>
        <w:t xml:space="preserve">key action </w:t>
      </w:r>
      <w:r w:rsidR="004C52ED" w:rsidRPr="00BA1F21">
        <w:rPr>
          <w:rFonts w:cstheme="minorHAnsi"/>
          <w:iCs/>
        </w:rPr>
        <w:t>of the Council</w:t>
      </w:r>
      <w:r w:rsidR="007B6589" w:rsidRPr="00BA1F21">
        <w:rPr>
          <w:rFonts w:cstheme="minorHAnsi"/>
          <w:iCs/>
        </w:rPr>
        <w:t xml:space="preserve">’s Net Zero Strategy </w:t>
      </w:r>
      <w:r w:rsidR="004D16AB" w:rsidRPr="00BA1F21">
        <w:rPr>
          <w:rFonts w:cstheme="minorHAnsi"/>
          <w:iCs/>
        </w:rPr>
        <w:t xml:space="preserve">and forthcoming Ecology Strategy. The Council </w:t>
      </w:r>
      <w:r w:rsidR="009650CB" w:rsidRPr="00BA1F21">
        <w:rPr>
          <w:rFonts w:cstheme="minorHAnsi"/>
          <w:iCs/>
        </w:rPr>
        <w:t>is</w:t>
      </w:r>
      <w:r w:rsidR="00FA0E4A" w:rsidRPr="00BA1F21">
        <w:rPr>
          <w:rFonts w:cstheme="minorHAnsi"/>
          <w:iCs/>
        </w:rPr>
        <w:t xml:space="preserve"> responsible for the</w:t>
      </w:r>
      <w:r w:rsidR="002566CE" w:rsidRPr="00BA1F21">
        <w:rPr>
          <w:rFonts w:cstheme="minorHAnsi"/>
          <w:iCs/>
        </w:rPr>
        <w:t xml:space="preserve"> conservation, restoration and enhancement of biodiversity through its planning function, across its own estate, </w:t>
      </w:r>
      <w:r w:rsidR="005C446E" w:rsidRPr="00BA1F21">
        <w:rPr>
          <w:rFonts w:cstheme="minorHAnsi"/>
          <w:iCs/>
        </w:rPr>
        <w:t xml:space="preserve">through the delivery of policy, strategy and guidance and </w:t>
      </w:r>
      <w:r w:rsidR="00BF7F3F" w:rsidRPr="00BA1F21">
        <w:rPr>
          <w:rFonts w:cstheme="minorHAnsi"/>
          <w:iCs/>
        </w:rPr>
        <w:t xml:space="preserve">working with partners, communities and stakeholders. </w:t>
      </w:r>
    </w:p>
    <w:p w14:paraId="29AA6FB4" w14:textId="77777777" w:rsidR="008306DA" w:rsidRDefault="00430581" w:rsidP="00B236F8">
      <w:pPr>
        <w:pStyle w:val="ListParagraph"/>
        <w:numPr>
          <w:ilvl w:val="0"/>
          <w:numId w:val="2"/>
        </w:numPr>
        <w:ind w:left="426" w:hanging="426"/>
        <w:rPr>
          <w:rFonts w:ascii="Ebrima" w:hAnsi="Ebrima"/>
          <w:b/>
          <w:sz w:val="24"/>
          <w:szCs w:val="24"/>
        </w:rPr>
      </w:pPr>
      <w:r>
        <w:rPr>
          <w:rFonts w:ascii="Ebrima" w:hAnsi="Ebrima"/>
          <w:b/>
          <w:sz w:val="24"/>
          <w:szCs w:val="24"/>
        </w:rPr>
        <w:t>Structure Chart</w:t>
      </w:r>
      <w:r w:rsidR="00896733" w:rsidRPr="008B6358">
        <w:rPr>
          <w:rFonts w:ascii="Ebrima" w:hAnsi="Ebrima"/>
          <w:b/>
          <w:sz w:val="24"/>
          <w:szCs w:val="24"/>
        </w:rPr>
        <w:t xml:space="preserve"> –</w:t>
      </w:r>
    </w:p>
    <w:p w14:paraId="38AA1066" w14:textId="1043A9AB" w:rsidR="00B049F4" w:rsidRDefault="0083218D" w:rsidP="00B236F8">
      <w:pPr>
        <w:jc w:val="center"/>
        <w:rPr>
          <w:rFonts w:ascii="Ebrima" w:hAnsi="Ebrima"/>
          <w:sz w:val="18"/>
          <w:szCs w:val="18"/>
        </w:rPr>
      </w:pPr>
      <w:r w:rsidRPr="0083218D">
        <w:rPr>
          <w:rFonts w:ascii="Ebrima" w:hAnsi="Ebrima"/>
          <w:noProof/>
          <w:sz w:val="18"/>
          <w:szCs w:val="18"/>
        </w:rPr>
        <w:drawing>
          <wp:inline distT="0" distB="0" distL="0" distR="0" wp14:anchorId="0ED0B681" wp14:editId="21F9D06D">
            <wp:extent cx="6119115" cy="3413052"/>
            <wp:effectExtent l="0" t="0" r="0" b="0"/>
            <wp:docPr id="659286294"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86294" name="Picture 1" descr="A diagram of a company&#10;&#10;AI-generated content may be incorrect."/>
                    <pic:cNvPicPr/>
                  </pic:nvPicPr>
                  <pic:blipFill>
                    <a:blip r:embed="rId11"/>
                    <a:stretch>
                      <a:fillRect/>
                    </a:stretch>
                  </pic:blipFill>
                  <pic:spPr>
                    <a:xfrm>
                      <a:off x="0" y="0"/>
                      <a:ext cx="6131343" cy="3419872"/>
                    </a:xfrm>
                    <a:prstGeom prst="rect">
                      <a:avLst/>
                    </a:prstGeom>
                  </pic:spPr>
                </pic:pic>
              </a:graphicData>
            </a:graphic>
          </wp:inline>
        </w:drawing>
      </w:r>
    </w:p>
    <w:p w14:paraId="0AF30AF4" w14:textId="4CB831A6" w:rsidR="00E60CE2" w:rsidRPr="00E60CE2" w:rsidRDefault="00430581" w:rsidP="00E60CE2">
      <w:pPr>
        <w:pStyle w:val="ListParagraph"/>
        <w:numPr>
          <w:ilvl w:val="0"/>
          <w:numId w:val="2"/>
        </w:numPr>
        <w:ind w:left="426" w:hanging="426"/>
        <w:rPr>
          <w:rFonts w:ascii="Ebrima" w:hAnsi="Ebrima"/>
          <w:b/>
          <w:sz w:val="24"/>
          <w:szCs w:val="24"/>
        </w:rPr>
      </w:pPr>
      <w:r>
        <w:rPr>
          <w:rFonts w:ascii="Ebrima" w:hAnsi="Ebrima"/>
          <w:b/>
          <w:sz w:val="24"/>
          <w:szCs w:val="24"/>
        </w:rPr>
        <w:t xml:space="preserve">Job Description – Key Duties and Responsibilities </w:t>
      </w:r>
    </w:p>
    <w:p w14:paraId="34502DA0" w14:textId="6FBB5B6A" w:rsidR="008235AD" w:rsidRPr="002E1A1E" w:rsidRDefault="00453F56" w:rsidP="00E60CE2">
      <w:pPr>
        <w:numPr>
          <w:ilvl w:val="0"/>
          <w:numId w:val="18"/>
        </w:numPr>
        <w:spacing w:before="60" w:after="60" w:line="240" w:lineRule="auto"/>
        <w:ind w:right="95"/>
        <w:jc w:val="both"/>
      </w:pPr>
      <w:r>
        <w:t xml:space="preserve">Be the primary point of contact for </w:t>
      </w:r>
      <w:r w:rsidR="00E601D2">
        <w:t>p</w:t>
      </w:r>
      <w:r w:rsidR="0059678B" w:rsidRPr="002E1A1E">
        <w:t>rovid</w:t>
      </w:r>
      <w:r w:rsidR="00E601D2">
        <w:t>ing</w:t>
      </w:r>
      <w:r w:rsidR="0059678B" w:rsidRPr="002E1A1E">
        <w:t xml:space="preserve"> advice to the </w:t>
      </w:r>
      <w:r w:rsidR="00C26FF6">
        <w:t xml:space="preserve">Council </w:t>
      </w:r>
      <w:r w:rsidR="0059678B" w:rsidRPr="002E1A1E">
        <w:t xml:space="preserve">in relation to </w:t>
      </w:r>
      <w:r w:rsidR="000D7275">
        <w:t xml:space="preserve">improving the Council estate for biodiversity, including developing </w:t>
      </w:r>
      <w:r w:rsidR="00340EF2">
        <w:t xml:space="preserve">Council Greenspace Strategies </w:t>
      </w:r>
      <w:r w:rsidR="0028648E">
        <w:t xml:space="preserve">and policies and developing and contributing to individual </w:t>
      </w:r>
      <w:r w:rsidR="000D7275">
        <w:t>site management plans</w:t>
      </w:r>
      <w:r w:rsidR="0059678B" w:rsidRPr="002E1A1E">
        <w:t>.</w:t>
      </w:r>
    </w:p>
    <w:p w14:paraId="5A0A21D6" w14:textId="23A93A49" w:rsidR="004E08FF" w:rsidRDefault="00016BED" w:rsidP="00001443">
      <w:pPr>
        <w:numPr>
          <w:ilvl w:val="0"/>
          <w:numId w:val="18"/>
        </w:numPr>
        <w:spacing w:before="60" w:after="60" w:line="240" w:lineRule="auto"/>
        <w:ind w:right="95"/>
        <w:jc w:val="both"/>
      </w:pPr>
      <w:r>
        <w:t xml:space="preserve">Work closely with Amenity Services </w:t>
      </w:r>
      <w:r w:rsidR="007A3267">
        <w:t xml:space="preserve">(and other Council services as required) </w:t>
      </w:r>
      <w:r>
        <w:t xml:space="preserve">to identify opportunities </w:t>
      </w:r>
      <w:r w:rsidR="00792060">
        <w:t xml:space="preserve">to </w:t>
      </w:r>
      <w:r w:rsidR="009A2415">
        <w:t xml:space="preserve">integrate nature-positive </w:t>
      </w:r>
      <w:r w:rsidR="00792060">
        <w:t>manage</w:t>
      </w:r>
      <w:r w:rsidR="009A2415">
        <w:t>ment</w:t>
      </w:r>
      <w:r w:rsidR="00627D6C">
        <w:t xml:space="preserve"> into</w:t>
      </w:r>
      <w:r w:rsidR="00792060">
        <w:t xml:space="preserve"> the Council estate, </w:t>
      </w:r>
      <w:r w:rsidR="00443CA8">
        <w:t xml:space="preserve">and to put in place </w:t>
      </w:r>
      <w:r w:rsidR="00627D6C">
        <w:t xml:space="preserve">plans </w:t>
      </w:r>
      <w:r w:rsidR="00443CA8">
        <w:t xml:space="preserve">and protocols to ensure that future management </w:t>
      </w:r>
      <w:r w:rsidR="00CC2352">
        <w:t>delivers for biodiversity.</w:t>
      </w:r>
      <w:r w:rsidR="00F53740">
        <w:t xml:space="preserve"> </w:t>
      </w:r>
    </w:p>
    <w:p w14:paraId="195746A1" w14:textId="77777777" w:rsidR="00967822" w:rsidRPr="00E60CE2" w:rsidRDefault="00967822" w:rsidP="00967822">
      <w:pPr>
        <w:numPr>
          <w:ilvl w:val="0"/>
          <w:numId w:val="18"/>
        </w:numPr>
        <w:spacing w:before="60" w:after="60" w:line="240" w:lineRule="auto"/>
        <w:ind w:right="95"/>
        <w:jc w:val="both"/>
      </w:pPr>
      <w:r w:rsidRPr="00E60CE2">
        <w:t>Provide specialist and professional advice on ecological issues, maintaining up-to-date knowledge of legislation, policy and current good practice.</w:t>
      </w:r>
    </w:p>
    <w:p w14:paraId="2F411C83" w14:textId="4C08FDB8" w:rsidR="0045701C" w:rsidRDefault="0045701C" w:rsidP="00001443">
      <w:pPr>
        <w:numPr>
          <w:ilvl w:val="0"/>
          <w:numId w:val="18"/>
        </w:numPr>
        <w:spacing w:before="60" w:after="60" w:line="240" w:lineRule="auto"/>
        <w:ind w:right="95"/>
        <w:jc w:val="both"/>
      </w:pPr>
      <w:r>
        <w:t>Lead a community centred engagement approach to develop Local Biodiversity Action Plan</w:t>
      </w:r>
      <w:r w:rsidR="00103DDA">
        <w:t>/</w:t>
      </w:r>
      <w:r>
        <w:t>s</w:t>
      </w:r>
      <w:r w:rsidR="00103DDA">
        <w:t xml:space="preserve"> for the Council area. </w:t>
      </w:r>
    </w:p>
    <w:p w14:paraId="1CE3F771" w14:textId="6076626F" w:rsidR="007E40D0" w:rsidRDefault="007E40D0" w:rsidP="007E40D0">
      <w:pPr>
        <w:numPr>
          <w:ilvl w:val="0"/>
          <w:numId w:val="18"/>
        </w:numPr>
        <w:spacing w:before="60" w:after="60" w:line="240" w:lineRule="auto"/>
        <w:ind w:right="95"/>
        <w:jc w:val="both"/>
        <w:rPr>
          <w:szCs w:val="24"/>
        </w:rPr>
      </w:pPr>
      <w:r>
        <w:rPr>
          <w:szCs w:val="24"/>
        </w:rPr>
        <w:t>Provide input and advice in relation to internal and external projects</w:t>
      </w:r>
      <w:r w:rsidR="00301FB8">
        <w:rPr>
          <w:szCs w:val="24"/>
        </w:rPr>
        <w:t>, including those</w:t>
      </w:r>
      <w:r>
        <w:rPr>
          <w:szCs w:val="24"/>
        </w:rPr>
        <w:t xml:space="preserve"> funded through the </w:t>
      </w:r>
      <w:r w:rsidRPr="00595AC2">
        <w:rPr>
          <w:szCs w:val="24"/>
        </w:rPr>
        <w:t>Nature Restoration Fund</w:t>
      </w:r>
      <w:r>
        <w:rPr>
          <w:szCs w:val="24"/>
        </w:rPr>
        <w:t xml:space="preserve">, </w:t>
      </w:r>
      <w:r w:rsidR="00301FB8">
        <w:rPr>
          <w:szCs w:val="24"/>
        </w:rPr>
        <w:t xml:space="preserve">and </w:t>
      </w:r>
      <w:r>
        <w:rPr>
          <w:szCs w:val="24"/>
        </w:rPr>
        <w:t>for projects delivering biodiversity improvements across the Council estate</w:t>
      </w:r>
      <w:r w:rsidRPr="00595AC2">
        <w:rPr>
          <w:szCs w:val="24"/>
        </w:rPr>
        <w:t>.</w:t>
      </w:r>
    </w:p>
    <w:p w14:paraId="4808B57E" w14:textId="4A0D8B43" w:rsidR="00F5523C" w:rsidRDefault="00E8188D" w:rsidP="00F5523C">
      <w:pPr>
        <w:numPr>
          <w:ilvl w:val="0"/>
          <w:numId w:val="18"/>
        </w:numPr>
        <w:spacing w:before="60" w:after="60" w:line="240" w:lineRule="auto"/>
        <w:ind w:right="95"/>
        <w:jc w:val="both"/>
        <w:rPr>
          <w:szCs w:val="24"/>
        </w:rPr>
      </w:pPr>
      <w:r>
        <w:t xml:space="preserve">Lead on </w:t>
      </w:r>
      <w:r w:rsidR="001212F4">
        <w:t xml:space="preserve">the delivery of a </w:t>
      </w:r>
      <w:proofErr w:type="gramStart"/>
      <w:r w:rsidR="001212F4">
        <w:t>wide-range</w:t>
      </w:r>
      <w:proofErr w:type="gramEnd"/>
      <w:r w:rsidR="001212F4">
        <w:t xml:space="preserve"> of biodiversity projects</w:t>
      </w:r>
      <w:r w:rsidR="00AF351A">
        <w:t xml:space="preserve"> and a</w:t>
      </w:r>
      <w:r w:rsidR="00C96771">
        <w:t xml:space="preserve">ssist the Council in </w:t>
      </w:r>
      <w:r w:rsidR="00FD6469">
        <w:t xml:space="preserve">delivering the actions of the </w:t>
      </w:r>
      <w:r w:rsidR="001D2A8F" w:rsidRPr="001D2A8F">
        <w:rPr>
          <w:szCs w:val="24"/>
        </w:rPr>
        <w:t>Scottish Biodiversity Strategy and the Council’s Ecology Strategy</w:t>
      </w:r>
      <w:r w:rsidR="00C96771">
        <w:rPr>
          <w:szCs w:val="24"/>
        </w:rPr>
        <w:t>.</w:t>
      </w:r>
    </w:p>
    <w:p w14:paraId="2327F483" w14:textId="32CAC4DA" w:rsidR="0066271E" w:rsidRDefault="0066271E" w:rsidP="0066271E">
      <w:pPr>
        <w:numPr>
          <w:ilvl w:val="0"/>
          <w:numId w:val="18"/>
        </w:numPr>
        <w:spacing w:before="60" w:after="60" w:line="240" w:lineRule="auto"/>
        <w:ind w:right="95"/>
        <w:jc w:val="both"/>
        <w:rPr>
          <w:szCs w:val="24"/>
        </w:rPr>
      </w:pPr>
      <w:r>
        <w:rPr>
          <w:szCs w:val="24"/>
        </w:rPr>
        <w:t>Identify external funding opportunities and complete funding applications</w:t>
      </w:r>
      <w:r w:rsidR="00381E81">
        <w:rPr>
          <w:szCs w:val="24"/>
        </w:rPr>
        <w:t>.</w:t>
      </w:r>
    </w:p>
    <w:p w14:paraId="1F2271C4" w14:textId="3972DFD8" w:rsidR="00381E81" w:rsidRDefault="00074049" w:rsidP="0066271E">
      <w:pPr>
        <w:numPr>
          <w:ilvl w:val="0"/>
          <w:numId w:val="18"/>
        </w:numPr>
        <w:spacing w:before="60" w:after="60" w:line="240" w:lineRule="auto"/>
        <w:ind w:right="95"/>
        <w:jc w:val="both"/>
        <w:rPr>
          <w:szCs w:val="24"/>
        </w:rPr>
      </w:pPr>
      <w:r>
        <w:rPr>
          <w:szCs w:val="24"/>
        </w:rPr>
        <w:t>S</w:t>
      </w:r>
      <w:r w:rsidR="00381E81">
        <w:rPr>
          <w:szCs w:val="24"/>
        </w:rPr>
        <w:t xml:space="preserve">upport </w:t>
      </w:r>
      <w:r w:rsidR="00500CAB">
        <w:rPr>
          <w:szCs w:val="24"/>
        </w:rPr>
        <w:t xml:space="preserve">the </w:t>
      </w:r>
      <w:r>
        <w:rPr>
          <w:szCs w:val="24"/>
        </w:rPr>
        <w:t xml:space="preserve">work of </w:t>
      </w:r>
      <w:r w:rsidR="000C08C9">
        <w:rPr>
          <w:szCs w:val="24"/>
        </w:rPr>
        <w:t xml:space="preserve">and represent the Council at </w:t>
      </w:r>
      <w:r>
        <w:rPr>
          <w:szCs w:val="24"/>
        </w:rPr>
        <w:t xml:space="preserve">the </w:t>
      </w:r>
      <w:r w:rsidR="00381E81">
        <w:rPr>
          <w:szCs w:val="24"/>
        </w:rPr>
        <w:t>Highland Environment Forum</w:t>
      </w:r>
      <w:r w:rsidR="004770BA">
        <w:rPr>
          <w:szCs w:val="24"/>
        </w:rPr>
        <w:t>.</w:t>
      </w:r>
    </w:p>
    <w:p w14:paraId="6AEA5023" w14:textId="01369C98" w:rsidR="001741FB" w:rsidRDefault="00F12025" w:rsidP="00595AC2">
      <w:pPr>
        <w:numPr>
          <w:ilvl w:val="0"/>
          <w:numId w:val="18"/>
        </w:numPr>
        <w:spacing w:before="60" w:after="60" w:line="240" w:lineRule="auto"/>
        <w:ind w:right="95"/>
        <w:jc w:val="both"/>
        <w:rPr>
          <w:szCs w:val="24"/>
        </w:rPr>
      </w:pPr>
      <w:r>
        <w:rPr>
          <w:szCs w:val="24"/>
        </w:rPr>
        <w:t xml:space="preserve">Assist </w:t>
      </w:r>
      <w:r w:rsidR="0066271E">
        <w:rPr>
          <w:szCs w:val="24"/>
        </w:rPr>
        <w:t xml:space="preserve">the wider team as required in, for example, </w:t>
      </w:r>
      <w:r>
        <w:rPr>
          <w:szCs w:val="24"/>
        </w:rPr>
        <w:t xml:space="preserve">survey and mapping of </w:t>
      </w:r>
      <w:r w:rsidR="00595AC2">
        <w:rPr>
          <w:szCs w:val="24"/>
        </w:rPr>
        <w:t>N</w:t>
      </w:r>
      <w:r w:rsidR="001D2A8F" w:rsidRPr="001D2A8F">
        <w:rPr>
          <w:szCs w:val="24"/>
        </w:rPr>
        <w:t xml:space="preserve">ature </w:t>
      </w:r>
      <w:r w:rsidR="00595AC2">
        <w:rPr>
          <w:szCs w:val="24"/>
        </w:rPr>
        <w:t>N</w:t>
      </w:r>
      <w:r w:rsidR="001D2A8F" w:rsidRPr="00595AC2">
        <w:rPr>
          <w:szCs w:val="24"/>
        </w:rPr>
        <w:t>etworks</w:t>
      </w:r>
      <w:r w:rsidR="0066271E">
        <w:rPr>
          <w:szCs w:val="24"/>
        </w:rPr>
        <w:t>,</w:t>
      </w:r>
      <w:r w:rsidR="00595AC2">
        <w:rPr>
          <w:szCs w:val="24"/>
        </w:rPr>
        <w:t xml:space="preserve"> designation of </w:t>
      </w:r>
      <w:r w:rsidR="001D2A8F" w:rsidRPr="00595AC2">
        <w:rPr>
          <w:szCs w:val="24"/>
        </w:rPr>
        <w:t>Local Nature Conservation Sites</w:t>
      </w:r>
      <w:r w:rsidR="007132AD">
        <w:rPr>
          <w:szCs w:val="24"/>
        </w:rPr>
        <w:t xml:space="preserve"> and ecological survey work</w:t>
      </w:r>
      <w:r w:rsidR="001212F4">
        <w:rPr>
          <w:szCs w:val="24"/>
        </w:rPr>
        <w:t>.</w:t>
      </w:r>
    </w:p>
    <w:p w14:paraId="6A99DDEE" w14:textId="66DD065C" w:rsidR="000019D9" w:rsidRPr="000A0AD0" w:rsidRDefault="000019D9" w:rsidP="00044453">
      <w:pPr>
        <w:numPr>
          <w:ilvl w:val="0"/>
          <w:numId w:val="18"/>
        </w:numPr>
        <w:spacing w:before="60" w:after="60" w:line="240" w:lineRule="auto"/>
        <w:ind w:right="95"/>
        <w:jc w:val="both"/>
      </w:pPr>
      <w:r w:rsidRPr="000A0AD0">
        <w:t>Provide specialist officer representation on internal and external working and steering groups</w:t>
      </w:r>
      <w:r w:rsidR="004436DA" w:rsidRPr="000A0AD0">
        <w:t xml:space="preserve"> and</w:t>
      </w:r>
      <w:r w:rsidRPr="000A0AD0">
        <w:t xml:space="preserve"> provide ecological input to services, partners, stakeholders and communities involved in tackling the climate and ecological emergency.</w:t>
      </w:r>
    </w:p>
    <w:p w14:paraId="2BE3DE4F" w14:textId="77777777" w:rsidR="000019D9" w:rsidRPr="000A0AD0" w:rsidRDefault="000019D9" w:rsidP="000019D9">
      <w:pPr>
        <w:numPr>
          <w:ilvl w:val="0"/>
          <w:numId w:val="18"/>
        </w:numPr>
        <w:spacing w:before="60" w:after="60" w:line="240" w:lineRule="auto"/>
        <w:ind w:right="95"/>
        <w:jc w:val="both"/>
      </w:pPr>
      <w:r w:rsidRPr="000A0AD0">
        <w:t>Provide information on and respond to enquiries from Council officers, elected Members, partners, developers and the public.</w:t>
      </w:r>
    </w:p>
    <w:p w14:paraId="26E79884" w14:textId="77777777" w:rsidR="005C189E" w:rsidRPr="000A0AD0" w:rsidRDefault="005C189E" w:rsidP="005C189E">
      <w:pPr>
        <w:spacing w:after="0"/>
        <w:rPr>
          <w:rFonts w:ascii="Ebrima" w:hAnsi="Ebrima"/>
          <w:sz w:val="16"/>
          <w:szCs w:val="16"/>
        </w:rPr>
      </w:pPr>
    </w:p>
    <w:p w14:paraId="1DD2C677" w14:textId="77777777" w:rsidR="00896733" w:rsidRPr="000A0AD0" w:rsidRDefault="00430581" w:rsidP="00E162BD">
      <w:pPr>
        <w:pStyle w:val="ListParagraph"/>
        <w:numPr>
          <w:ilvl w:val="0"/>
          <w:numId w:val="2"/>
        </w:numPr>
        <w:ind w:left="426" w:hanging="426"/>
        <w:rPr>
          <w:rFonts w:ascii="Ebrima" w:hAnsi="Ebrima"/>
          <w:b/>
          <w:sz w:val="24"/>
          <w:szCs w:val="24"/>
        </w:rPr>
      </w:pPr>
      <w:r w:rsidRPr="000A0AD0">
        <w:rPr>
          <w:rFonts w:ascii="Ebrima" w:hAnsi="Ebrima"/>
          <w:b/>
          <w:sz w:val="24"/>
          <w:szCs w:val="24"/>
        </w:rPr>
        <w:t>Other Duties</w:t>
      </w:r>
    </w:p>
    <w:p w14:paraId="75D62259" w14:textId="77777777" w:rsidR="00D30A44" w:rsidRPr="000A0AD0" w:rsidRDefault="00D30A44" w:rsidP="001069E2">
      <w:pPr>
        <w:pStyle w:val="ListParagraph"/>
        <w:ind w:left="0" w:right="95"/>
      </w:pPr>
    </w:p>
    <w:p w14:paraId="78748764" w14:textId="0E412FDE" w:rsidR="00BA3A03" w:rsidRPr="000A0AD0" w:rsidRDefault="00BA3A03" w:rsidP="001069E2">
      <w:pPr>
        <w:pStyle w:val="ListParagraph"/>
        <w:ind w:left="0" w:right="95"/>
      </w:pPr>
      <w:r w:rsidRPr="000A0AD0">
        <w:t>The postholder may be required to perform duties, appropriate to the post, other than those given in the job description.  The particular duties and responsibilities attached to posts may vary from time-to-time without changing the general character of the duties or the level of responsibility entailed.  Such variations are a common occurrence and would not themselves justify reconsideration of the grading.  As a result of such variations, it will be necessary to update this job specification from time-to-time.</w:t>
      </w:r>
      <w:r w:rsidR="003E63FD" w:rsidRPr="000A0AD0">
        <w:br/>
      </w:r>
    </w:p>
    <w:p w14:paraId="6D6B3C13" w14:textId="77777777" w:rsidR="006472C6" w:rsidRPr="000A0AD0" w:rsidRDefault="00430581" w:rsidP="00E162BD">
      <w:pPr>
        <w:pStyle w:val="ListParagraph"/>
        <w:numPr>
          <w:ilvl w:val="0"/>
          <w:numId w:val="2"/>
        </w:numPr>
        <w:ind w:left="426" w:hanging="426"/>
        <w:rPr>
          <w:rFonts w:ascii="Ebrima" w:hAnsi="Ebrima"/>
          <w:b/>
          <w:sz w:val="24"/>
          <w:szCs w:val="24"/>
        </w:rPr>
      </w:pPr>
      <w:r w:rsidRPr="000A0AD0">
        <w:rPr>
          <w:rFonts w:ascii="Ebrima" w:hAnsi="Ebrima"/>
          <w:b/>
          <w:sz w:val="24"/>
          <w:szCs w:val="24"/>
        </w:rPr>
        <w:t>Person Specification</w:t>
      </w:r>
    </w:p>
    <w:p w14:paraId="6ABE4A92" w14:textId="77777777" w:rsidR="00982FB4" w:rsidRPr="000A0AD0" w:rsidRDefault="00982FB4" w:rsidP="00982FB4">
      <w:pPr>
        <w:pStyle w:val="Heading2"/>
      </w:pPr>
      <w:r w:rsidRPr="000A0AD0">
        <w:t xml:space="preserve">EXPERIENCE </w:t>
      </w:r>
    </w:p>
    <w:p w14:paraId="587DE60C" w14:textId="77777777" w:rsidR="0079657D" w:rsidRDefault="000716AA" w:rsidP="00CE6716">
      <w:pPr>
        <w:pStyle w:val="Heading3"/>
        <w:spacing w:before="20" w:after="0"/>
        <w:ind w:left="426" w:hanging="284"/>
        <w:rPr>
          <w:sz w:val="22"/>
        </w:rPr>
      </w:pPr>
      <w:r w:rsidRPr="000A0AD0">
        <w:rPr>
          <w:sz w:val="22"/>
        </w:rPr>
        <w:t xml:space="preserve">Excellent knowledge of </w:t>
      </w:r>
      <w:r w:rsidR="00534490" w:rsidRPr="000A0AD0">
        <w:rPr>
          <w:sz w:val="22"/>
        </w:rPr>
        <w:t>biodiversity</w:t>
      </w:r>
      <w:r w:rsidR="002557CA" w:rsidRPr="000A0AD0">
        <w:rPr>
          <w:sz w:val="22"/>
        </w:rPr>
        <w:t xml:space="preserve"> in the</w:t>
      </w:r>
      <w:r w:rsidR="00CE6716" w:rsidRPr="000A0AD0">
        <w:rPr>
          <w:sz w:val="22"/>
        </w:rPr>
        <w:t xml:space="preserve"> </w:t>
      </w:r>
      <w:r w:rsidR="002557CA" w:rsidRPr="000A0AD0">
        <w:rPr>
          <w:sz w:val="22"/>
        </w:rPr>
        <w:t>Highlands</w:t>
      </w:r>
      <w:r w:rsidR="00A73071" w:rsidRPr="000A0AD0">
        <w:rPr>
          <w:sz w:val="22"/>
        </w:rPr>
        <w:t xml:space="preserve">, the </w:t>
      </w:r>
      <w:r w:rsidR="00D03F4B" w:rsidRPr="000A0AD0">
        <w:rPr>
          <w:sz w:val="22"/>
        </w:rPr>
        <w:t>causes of decline and experience of implementing conservation strategies</w:t>
      </w:r>
    </w:p>
    <w:p w14:paraId="27BA9A27" w14:textId="404E855E" w:rsidR="00A967C4" w:rsidRDefault="0079657D" w:rsidP="00982FB4">
      <w:pPr>
        <w:pStyle w:val="Heading3"/>
        <w:spacing w:before="20" w:after="0"/>
        <w:ind w:left="426" w:hanging="284"/>
        <w:rPr>
          <w:sz w:val="22"/>
        </w:rPr>
      </w:pPr>
      <w:r>
        <w:rPr>
          <w:sz w:val="22"/>
        </w:rPr>
        <w:t>B</w:t>
      </w:r>
      <w:r w:rsidR="00857F01" w:rsidRPr="000A0AD0">
        <w:rPr>
          <w:sz w:val="22"/>
        </w:rPr>
        <w:t xml:space="preserve">otanical </w:t>
      </w:r>
      <w:r w:rsidR="002C796A" w:rsidRPr="000A0AD0">
        <w:rPr>
          <w:sz w:val="22"/>
        </w:rPr>
        <w:t xml:space="preserve">knowledge and an </w:t>
      </w:r>
      <w:r w:rsidR="00D8458A" w:rsidRPr="000A0AD0">
        <w:rPr>
          <w:sz w:val="22"/>
        </w:rPr>
        <w:t>understanding</w:t>
      </w:r>
      <w:r w:rsidR="009B2B78" w:rsidRPr="000A0AD0">
        <w:rPr>
          <w:sz w:val="22"/>
        </w:rPr>
        <w:t xml:space="preserve"> </w:t>
      </w:r>
      <w:r w:rsidR="00D8458A" w:rsidRPr="000A0AD0">
        <w:rPr>
          <w:sz w:val="22"/>
        </w:rPr>
        <w:t>of grassland management</w:t>
      </w:r>
      <w:r w:rsidR="005C7ECD" w:rsidRPr="000A0AD0">
        <w:rPr>
          <w:sz w:val="22"/>
        </w:rPr>
        <w:t xml:space="preserve"> and </w:t>
      </w:r>
      <w:r w:rsidR="00D8163C" w:rsidRPr="000A0AD0">
        <w:rPr>
          <w:sz w:val="22"/>
        </w:rPr>
        <w:t xml:space="preserve">how biodiversity enhancement </w:t>
      </w:r>
      <w:r w:rsidR="00392D24" w:rsidRPr="000A0AD0">
        <w:rPr>
          <w:sz w:val="22"/>
        </w:rPr>
        <w:t xml:space="preserve">(across a range of habitat types and contexts) </w:t>
      </w:r>
      <w:r w:rsidR="00D8163C" w:rsidRPr="000A0AD0">
        <w:rPr>
          <w:sz w:val="22"/>
        </w:rPr>
        <w:t>can be implemented in practice</w:t>
      </w:r>
      <w:r w:rsidR="006F4F11" w:rsidRPr="000A0AD0">
        <w:rPr>
          <w:sz w:val="22"/>
        </w:rPr>
        <w:t>.</w:t>
      </w:r>
    </w:p>
    <w:p w14:paraId="150259F3" w14:textId="757B100C" w:rsidR="00113756" w:rsidRPr="000A0AD0" w:rsidRDefault="008C4F42" w:rsidP="00982FB4">
      <w:pPr>
        <w:pStyle w:val="Heading3"/>
        <w:spacing w:before="20" w:after="0"/>
        <w:ind w:left="426" w:hanging="284"/>
        <w:rPr>
          <w:sz w:val="22"/>
        </w:rPr>
      </w:pPr>
      <w:r w:rsidRPr="000A0AD0">
        <w:rPr>
          <w:sz w:val="22"/>
        </w:rPr>
        <w:t xml:space="preserve">Working with a wide range of stakeholders to promote and restore nature, including </w:t>
      </w:r>
      <w:r w:rsidR="00113756" w:rsidRPr="000A0AD0">
        <w:rPr>
          <w:sz w:val="22"/>
        </w:rPr>
        <w:t xml:space="preserve">Council services, </w:t>
      </w:r>
      <w:r w:rsidR="00B50F96" w:rsidRPr="000A0AD0">
        <w:rPr>
          <w:sz w:val="22"/>
        </w:rPr>
        <w:t xml:space="preserve">local communities, </w:t>
      </w:r>
      <w:r w:rsidR="00113756" w:rsidRPr="000A0AD0">
        <w:rPr>
          <w:sz w:val="22"/>
        </w:rPr>
        <w:t>community groups, and government agencies</w:t>
      </w:r>
      <w:r w:rsidR="0016020A" w:rsidRPr="000A0AD0">
        <w:rPr>
          <w:sz w:val="22"/>
        </w:rPr>
        <w:t>.</w:t>
      </w:r>
    </w:p>
    <w:p w14:paraId="67375BF1" w14:textId="4FE375DC" w:rsidR="00A967C4" w:rsidRPr="000A0AD0" w:rsidRDefault="009B03FB" w:rsidP="00982FB4">
      <w:pPr>
        <w:pStyle w:val="Heading3"/>
        <w:spacing w:before="20" w:after="0"/>
        <w:ind w:left="426" w:hanging="284"/>
        <w:rPr>
          <w:sz w:val="22"/>
        </w:rPr>
      </w:pPr>
      <w:r w:rsidRPr="000A0AD0">
        <w:rPr>
          <w:sz w:val="22"/>
        </w:rPr>
        <w:t xml:space="preserve">Up-to-date knowledge </w:t>
      </w:r>
      <w:r w:rsidR="00A967C4" w:rsidRPr="000A0AD0">
        <w:rPr>
          <w:sz w:val="22"/>
        </w:rPr>
        <w:t xml:space="preserve">of </w:t>
      </w:r>
      <w:r w:rsidR="00F70197" w:rsidRPr="000A0AD0">
        <w:rPr>
          <w:sz w:val="22"/>
        </w:rPr>
        <w:t xml:space="preserve">relevant </w:t>
      </w:r>
      <w:r w:rsidR="00A967C4" w:rsidRPr="000A0AD0">
        <w:rPr>
          <w:sz w:val="22"/>
        </w:rPr>
        <w:t>legislation</w:t>
      </w:r>
      <w:r w:rsidR="00012C66" w:rsidRPr="000A0AD0">
        <w:rPr>
          <w:sz w:val="22"/>
        </w:rPr>
        <w:t xml:space="preserve">, </w:t>
      </w:r>
      <w:r w:rsidR="00482511" w:rsidRPr="000A0AD0">
        <w:rPr>
          <w:sz w:val="22"/>
        </w:rPr>
        <w:t>local and national</w:t>
      </w:r>
      <w:r w:rsidRPr="000A0AD0">
        <w:rPr>
          <w:sz w:val="22"/>
        </w:rPr>
        <w:t xml:space="preserve"> strategies and </w:t>
      </w:r>
      <w:r w:rsidR="00012C66" w:rsidRPr="000A0AD0">
        <w:rPr>
          <w:sz w:val="22"/>
        </w:rPr>
        <w:t xml:space="preserve">relevant </w:t>
      </w:r>
      <w:r w:rsidR="00A967C4" w:rsidRPr="000A0AD0">
        <w:rPr>
          <w:sz w:val="22"/>
        </w:rPr>
        <w:t>policy</w:t>
      </w:r>
      <w:r w:rsidR="008A5B8B" w:rsidRPr="000A0AD0">
        <w:rPr>
          <w:sz w:val="22"/>
        </w:rPr>
        <w:t>/</w:t>
      </w:r>
      <w:r w:rsidR="00A967C4" w:rsidRPr="000A0AD0">
        <w:rPr>
          <w:sz w:val="22"/>
        </w:rPr>
        <w:t>guidance</w:t>
      </w:r>
      <w:r w:rsidRPr="000A0AD0">
        <w:rPr>
          <w:sz w:val="22"/>
        </w:rPr>
        <w:t xml:space="preserve"> and experience </w:t>
      </w:r>
      <w:r w:rsidR="00861A7A" w:rsidRPr="000A0AD0">
        <w:rPr>
          <w:sz w:val="22"/>
        </w:rPr>
        <w:t xml:space="preserve">of </w:t>
      </w:r>
      <w:r w:rsidR="00A13806" w:rsidRPr="000A0AD0">
        <w:rPr>
          <w:sz w:val="22"/>
        </w:rPr>
        <w:t>applying these in practice</w:t>
      </w:r>
      <w:r w:rsidR="00A967C4" w:rsidRPr="000A0AD0">
        <w:rPr>
          <w:sz w:val="22"/>
        </w:rPr>
        <w:t xml:space="preserve">. </w:t>
      </w:r>
    </w:p>
    <w:p w14:paraId="2315B705" w14:textId="46FF7AB5" w:rsidR="00982FB4" w:rsidRDefault="00982FB4" w:rsidP="00982FB4">
      <w:pPr>
        <w:pStyle w:val="Heading3"/>
        <w:spacing w:before="20" w:after="0"/>
        <w:ind w:left="426" w:hanging="284"/>
        <w:rPr>
          <w:sz w:val="22"/>
        </w:rPr>
      </w:pPr>
      <w:r w:rsidRPr="000A0AD0">
        <w:rPr>
          <w:sz w:val="22"/>
        </w:rPr>
        <w:t xml:space="preserve">Experience </w:t>
      </w:r>
      <w:r w:rsidR="003914B7" w:rsidRPr="000A0AD0">
        <w:rPr>
          <w:sz w:val="22"/>
        </w:rPr>
        <w:t xml:space="preserve">of </w:t>
      </w:r>
      <w:r w:rsidR="00491157" w:rsidRPr="000A0AD0">
        <w:rPr>
          <w:sz w:val="22"/>
        </w:rPr>
        <w:t xml:space="preserve">practical </w:t>
      </w:r>
      <w:r w:rsidR="002A1294" w:rsidRPr="000A0AD0">
        <w:rPr>
          <w:sz w:val="22"/>
        </w:rPr>
        <w:t>ecological</w:t>
      </w:r>
      <w:r w:rsidR="001E30B8" w:rsidRPr="000A0AD0">
        <w:rPr>
          <w:sz w:val="22"/>
        </w:rPr>
        <w:t xml:space="preserve"> fieldwork</w:t>
      </w:r>
      <w:r w:rsidR="003914B7" w:rsidRPr="000A0AD0">
        <w:rPr>
          <w:sz w:val="22"/>
        </w:rPr>
        <w:t xml:space="preserve"> </w:t>
      </w:r>
      <w:r w:rsidR="009C52ED" w:rsidRPr="000A0AD0">
        <w:rPr>
          <w:sz w:val="22"/>
        </w:rPr>
        <w:t xml:space="preserve">and survey </w:t>
      </w:r>
      <w:r w:rsidR="003914B7" w:rsidRPr="000A0AD0">
        <w:rPr>
          <w:sz w:val="22"/>
        </w:rPr>
        <w:t>and in</w:t>
      </w:r>
      <w:r w:rsidR="00E52A8A" w:rsidRPr="000A0AD0">
        <w:rPr>
          <w:sz w:val="22"/>
        </w:rPr>
        <w:t>-</w:t>
      </w:r>
      <w:r w:rsidR="003914B7" w:rsidRPr="000A0AD0">
        <w:rPr>
          <w:sz w:val="22"/>
        </w:rPr>
        <w:t xml:space="preserve">depth knowledge of </w:t>
      </w:r>
      <w:r w:rsidR="002A1294" w:rsidRPr="000A0AD0">
        <w:rPr>
          <w:sz w:val="22"/>
        </w:rPr>
        <w:t xml:space="preserve">survey </w:t>
      </w:r>
      <w:r w:rsidR="003914B7" w:rsidRPr="000A0AD0">
        <w:rPr>
          <w:sz w:val="22"/>
        </w:rPr>
        <w:t>techniques</w:t>
      </w:r>
      <w:r w:rsidR="001B2718" w:rsidRPr="000A0AD0">
        <w:rPr>
          <w:sz w:val="22"/>
        </w:rPr>
        <w:t>, principles</w:t>
      </w:r>
      <w:r w:rsidR="00A400F5" w:rsidRPr="000A0AD0">
        <w:rPr>
          <w:sz w:val="22"/>
        </w:rPr>
        <w:t xml:space="preserve"> and</w:t>
      </w:r>
      <w:r w:rsidR="003914B7" w:rsidRPr="000A0AD0">
        <w:rPr>
          <w:sz w:val="22"/>
        </w:rPr>
        <w:t xml:space="preserve"> </w:t>
      </w:r>
      <w:r w:rsidR="009C52ED" w:rsidRPr="000A0AD0">
        <w:rPr>
          <w:sz w:val="22"/>
        </w:rPr>
        <w:t>methodologies</w:t>
      </w:r>
      <w:r w:rsidR="00A400F5" w:rsidRPr="000A0AD0">
        <w:rPr>
          <w:sz w:val="22"/>
        </w:rPr>
        <w:t xml:space="preserve">. </w:t>
      </w:r>
    </w:p>
    <w:p w14:paraId="5634538D" w14:textId="4B080407" w:rsidR="002A1D4E" w:rsidRPr="008E109C" w:rsidRDefault="002A1D4E" w:rsidP="002A1D4E">
      <w:pPr>
        <w:pStyle w:val="Heading3"/>
        <w:spacing w:before="20" w:after="0"/>
        <w:ind w:left="426" w:hanging="284"/>
        <w:rPr>
          <w:sz w:val="22"/>
        </w:rPr>
      </w:pPr>
      <w:r>
        <w:rPr>
          <w:sz w:val="22"/>
        </w:rPr>
        <w:t>Experience delivering projects successfully to time and budget.</w:t>
      </w:r>
      <w:r w:rsidRPr="000A0AD0">
        <w:rPr>
          <w:sz w:val="22"/>
        </w:rPr>
        <w:t xml:space="preserve"> </w:t>
      </w:r>
    </w:p>
    <w:p w14:paraId="3FC1A3F0" w14:textId="30F30936" w:rsidR="003543B0" w:rsidRPr="000A0AD0" w:rsidRDefault="003543B0" w:rsidP="006D0E26">
      <w:pPr>
        <w:pStyle w:val="Heading3"/>
        <w:spacing w:before="20" w:after="0"/>
        <w:ind w:left="426" w:hanging="284"/>
        <w:rPr>
          <w:sz w:val="22"/>
        </w:rPr>
      </w:pPr>
      <w:r w:rsidRPr="000A0AD0">
        <w:rPr>
          <w:sz w:val="22"/>
        </w:rPr>
        <w:t xml:space="preserve">Experience of </w:t>
      </w:r>
      <w:r w:rsidR="004950D9" w:rsidRPr="000A0AD0">
        <w:rPr>
          <w:sz w:val="22"/>
        </w:rPr>
        <w:t>applying for external funding.</w:t>
      </w:r>
    </w:p>
    <w:p w14:paraId="13DC5AE8" w14:textId="445659D9" w:rsidR="006D0E26" w:rsidRPr="000A0AD0" w:rsidRDefault="006D0E26" w:rsidP="006D0E26">
      <w:pPr>
        <w:pStyle w:val="Heading3"/>
        <w:spacing w:before="20" w:after="0"/>
        <w:ind w:left="426" w:hanging="284"/>
        <w:rPr>
          <w:sz w:val="22"/>
        </w:rPr>
      </w:pPr>
      <w:r w:rsidRPr="000A0AD0">
        <w:rPr>
          <w:sz w:val="22"/>
        </w:rPr>
        <w:t xml:space="preserve">Experience </w:t>
      </w:r>
      <w:r w:rsidR="001B2718" w:rsidRPr="000A0AD0">
        <w:rPr>
          <w:sz w:val="22"/>
        </w:rPr>
        <w:t xml:space="preserve">of using </w:t>
      </w:r>
      <w:r w:rsidR="00683483" w:rsidRPr="000A0AD0">
        <w:rPr>
          <w:sz w:val="22"/>
        </w:rPr>
        <w:t>biological r</w:t>
      </w:r>
      <w:r w:rsidR="001B2718" w:rsidRPr="000A0AD0">
        <w:rPr>
          <w:sz w:val="22"/>
        </w:rPr>
        <w:t>ecords</w:t>
      </w:r>
      <w:r w:rsidR="00E82CBE" w:rsidRPr="000A0AD0">
        <w:rPr>
          <w:sz w:val="22"/>
        </w:rPr>
        <w:t xml:space="preserve"> and other sources of </w:t>
      </w:r>
      <w:r w:rsidR="00683483" w:rsidRPr="000A0AD0">
        <w:rPr>
          <w:sz w:val="22"/>
        </w:rPr>
        <w:t xml:space="preserve">ecological </w:t>
      </w:r>
      <w:r w:rsidR="00E82CBE" w:rsidRPr="000A0AD0">
        <w:rPr>
          <w:sz w:val="22"/>
        </w:rPr>
        <w:t>data</w:t>
      </w:r>
      <w:r w:rsidR="001B2718" w:rsidRPr="000A0AD0">
        <w:rPr>
          <w:sz w:val="22"/>
        </w:rPr>
        <w:t>.</w:t>
      </w:r>
    </w:p>
    <w:p w14:paraId="19844725" w14:textId="4ABFE109" w:rsidR="00491157" w:rsidRPr="000A0AD0" w:rsidRDefault="00491157" w:rsidP="00491157">
      <w:pPr>
        <w:pStyle w:val="Heading3"/>
        <w:spacing w:before="20" w:after="0"/>
        <w:ind w:left="426" w:hanging="284"/>
        <w:rPr>
          <w:sz w:val="22"/>
        </w:rPr>
      </w:pPr>
      <w:r w:rsidRPr="000A0AD0">
        <w:rPr>
          <w:sz w:val="22"/>
        </w:rPr>
        <w:t xml:space="preserve">Understanding of the relationship between </w:t>
      </w:r>
      <w:r w:rsidR="001A72C1" w:rsidRPr="000A0AD0">
        <w:rPr>
          <w:sz w:val="22"/>
        </w:rPr>
        <w:t xml:space="preserve">spatial </w:t>
      </w:r>
      <w:r w:rsidRPr="000A0AD0">
        <w:rPr>
          <w:sz w:val="22"/>
        </w:rPr>
        <w:t>planning and wider rural issues</w:t>
      </w:r>
      <w:r w:rsidR="001A72C1" w:rsidRPr="000A0AD0">
        <w:rPr>
          <w:sz w:val="22"/>
        </w:rPr>
        <w:t xml:space="preserve"> including </w:t>
      </w:r>
      <w:r w:rsidRPr="000A0AD0">
        <w:rPr>
          <w:sz w:val="22"/>
        </w:rPr>
        <w:t xml:space="preserve">land management. </w:t>
      </w:r>
    </w:p>
    <w:p w14:paraId="131B0AD8" w14:textId="77777777" w:rsidR="00982FB4" w:rsidRPr="000A0AD0" w:rsidRDefault="00982FB4" w:rsidP="00982FB4">
      <w:pPr>
        <w:pStyle w:val="Heading3"/>
        <w:spacing w:before="20" w:after="0"/>
        <w:ind w:left="426" w:hanging="284"/>
        <w:rPr>
          <w:sz w:val="22"/>
        </w:rPr>
      </w:pPr>
      <w:r w:rsidRPr="000A0AD0">
        <w:rPr>
          <w:sz w:val="22"/>
        </w:rPr>
        <w:t>Demonstrable skills in accurate collection, analysis, interpretation and presentation of data and information.</w:t>
      </w:r>
    </w:p>
    <w:p w14:paraId="1442D852" w14:textId="77777777" w:rsidR="00982FB4" w:rsidRPr="000A0AD0" w:rsidRDefault="00982FB4" w:rsidP="00982FB4"/>
    <w:p w14:paraId="63718E84" w14:textId="77777777" w:rsidR="00982FB4" w:rsidRPr="000A0AD0" w:rsidRDefault="00982FB4" w:rsidP="00982FB4">
      <w:pPr>
        <w:pStyle w:val="Heading2"/>
        <w:rPr>
          <w:szCs w:val="24"/>
        </w:rPr>
      </w:pPr>
      <w:r w:rsidRPr="000A0AD0">
        <w:rPr>
          <w:szCs w:val="24"/>
        </w:rPr>
        <w:t xml:space="preserve">EDUCATION AND QUALIFICATIONS </w:t>
      </w:r>
    </w:p>
    <w:p w14:paraId="167537CC" w14:textId="7C7E3420" w:rsidR="00982FB4" w:rsidRPr="000A0AD0" w:rsidRDefault="00982FB4" w:rsidP="00982FB4">
      <w:pPr>
        <w:pStyle w:val="Heading3"/>
        <w:spacing w:before="20" w:after="0"/>
        <w:ind w:left="426" w:hanging="284"/>
        <w:rPr>
          <w:sz w:val="22"/>
          <w:szCs w:val="20"/>
        </w:rPr>
      </w:pPr>
      <w:r w:rsidRPr="000A0AD0">
        <w:rPr>
          <w:sz w:val="22"/>
          <w:szCs w:val="20"/>
        </w:rPr>
        <w:t>A</w:t>
      </w:r>
      <w:r w:rsidR="002C22B6" w:rsidRPr="000A0AD0">
        <w:rPr>
          <w:sz w:val="22"/>
          <w:szCs w:val="20"/>
        </w:rPr>
        <w:t xml:space="preserve"> </w:t>
      </w:r>
      <w:r w:rsidR="00EE42EB" w:rsidRPr="000A0AD0">
        <w:rPr>
          <w:sz w:val="22"/>
          <w:szCs w:val="20"/>
        </w:rPr>
        <w:t xml:space="preserve">degree </w:t>
      </w:r>
      <w:r w:rsidRPr="000A0AD0">
        <w:rPr>
          <w:sz w:val="22"/>
          <w:szCs w:val="20"/>
        </w:rPr>
        <w:t xml:space="preserve">in </w:t>
      </w:r>
      <w:r w:rsidR="00683483" w:rsidRPr="000A0AD0">
        <w:rPr>
          <w:sz w:val="22"/>
          <w:szCs w:val="20"/>
        </w:rPr>
        <w:t>ecology</w:t>
      </w:r>
      <w:r w:rsidR="0086572B" w:rsidRPr="000A0AD0">
        <w:rPr>
          <w:sz w:val="22"/>
          <w:szCs w:val="20"/>
        </w:rPr>
        <w:t xml:space="preserve"> or </w:t>
      </w:r>
      <w:r w:rsidRPr="000A0AD0">
        <w:rPr>
          <w:sz w:val="22"/>
          <w:szCs w:val="20"/>
        </w:rPr>
        <w:t>a related discipline.</w:t>
      </w:r>
      <w:r w:rsidR="00973FE1" w:rsidRPr="000A0AD0">
        <w:rPr>
          <w:sz w:val="22"/>
          <w:szCs w:val="20"/>
        </w:rPr>
        <w:t xml:space="preserve"> </w:t>
      </w:r>
    </w:p>
    <w:p w14:paraId="29EA386B" w14:textId="234D9ECA" w:rsidR="00982FB4" w:rsidRPr="000A0AD0" w:rsidRDefault="00982FB4" w:rsidP="00982FB4">
      <w:pPr>
        <w:pStyle w:val="Heading3"/>
        <w:spacing w:before="20" w:after="0"/>
        <w:ind w:left="426" w:hanging="284"/>
        <w:rPr>
          <w:sz w:val="22"/>
          <w:szCs w:val="20"/>
        </w:rPr>
      </w:pPr>
      <w:r w:rsidRPr="000A0AD0">
        <w:rPr>
          <w:sz w:val="22"/>
          <w:szCs w:val="20"/>
        </w:rPr>
        <w:t>Evidence of a continuing commitment to personal</w:t>
      </w:r>
      <w:r w:rsidR="00506E52" w:rsidRPr="000A0AD0">
        <w:rPr>
          <w:sz w:val="22"/>
          <w:szCs w:val="20"/>
        </w:rPr>
        <w:t xml:space="preserve"> and professional</w:t>
      </w:r>
      <w:r w:rsidRPr="000A0AD0">
        <w:rPr>
          <w:sz w:val="22"/>
          <w:szCs w:val="20"/>
        </w:rPr>
        <w:t xml:space="preserve"> development.</w:t>
      </w:r>
    </w:p>
    <w:p w14:paraId="19833A43" w14:textId="6380BAAB" w:rsidR="00982FB4" w:rsidRPr="000A0AD0" w:rsidRDefault="00982FB4" w:rsidP="00982FB4">
      <w:pPr>
        <w:pStyle w:val="Heading3"/>
        <w:spacing w:before="20" w:after="0"/>
        <w:ind w:left="426" w:hanging="284"/>
        <w:rPr>
          <w:sz w:val="22"/>
          <w:szCs w:val="20"/>
        </w:rPr>
      </w:pPr>
      <w:r w:rsidRPr="000A0AD0">
        <w:rPr>
          <w:sz w:val="22"/>
          <w:szCs w:val="20"/>
        </w:rPr>
        <w:t>Membership of a relevant professional body</w:t>
      </w:r>
      <w:r w:rsidR="008B1058" w:rsidRPr="000A0AD0">
        <w:rPr>
          <w:sz w:val="22"/>
          <w:szCs w:val="20"/>
        </w:rPr>
        <w:t>,</w:t>
      </w:r>
      <w:r w:rsidR="00C64C80" w:rsidRPr="000A0AD0">
        <w:rPr>
          <w:sz w:val="22"/>
          <w:szCs w:val="20"/>
        </w:rPr>
        <w:t xml:space="preserve"> or commitment to work towards such</w:t>
      </w:r>
      <w:r w:rsidRPr="000A0AD0">
        <w:rPr>
          <w:sz w:val="22"/>
          <w:szCs w:val="20"/>
        </w:rPr>
        <w:t>.</w:t>
      </w:r>
    </w:p>
    <w:p w14:paraId="5A5EEA90" w14:textId="77777777" w:rsidR="00982FB4" w:rsidRPr="000A0AD0" w:rsidRDefault="00982FB4" w:rsidP="00982FB4">
      <w:pPr>
        <w:pStyle w:val="Heading2"/>
        <w:rPr>
          <w:szCs w:val="24"/>
        </w:rPr>
      </w:pPr>
    </w:p>
    <w:p w14:paraId="0659886F" w14:textId="77777777" w:rsidR="00982FB4" w:rsidRPr="000A0AD0" w:rsidRDefault="00982FB4" w:rsidP="00982FB4">
      <w:pPr>
        <w:pStyle w:val="Heading2"/>
        <w:rPr>
          <w:szCs w:val="24"/>
        </w:rPr>
      </w:pPr>
      <w:r w:rsidRPr="000A0AD0">
        <w:rPr>
          <w:szCs w:val="24"/>
        </w:rPr>
        <w:t xml:space="preserve">SKILLS: </w:t>
      </w:r>
    </w:p>
    <w:p w14:paraId="12D124AA" w14:textId="1B068599" w:rsidR="008E560D" w:rsidRPr="000A0AD0" w:rsidRDefault="008E560D" w:rsidP="000A0AD0">
      <w:pPr>
        <w:pStyle w:val="Heading3"/>
        <w:tabs>
          <w:tab w:val="left" w:pos="426"/>
        </w:tabs>
        <w:ind w:left="426" w:hanging="284"/>
        <w:rPr>
          <w:sz w:val="22"/>
          <w:szCs w:val="20"/>
        </w:rPr>
      </w:pPr>
      <w:r w:rsidRPr="000A0AD0">
        <w:rPr>
          <w:sz w:val="22"/>
          <w:szCs w:val="20"/>
        </w:rPr>
        <w:t>Ability to undertake a habitat survey to at least Phase 1 Habitat Survey level</w:t>
      </w:r>
      <w:r w:rsidR="00975697">
        <w:rPr>
          <w:sz w:val="22"/>
          <w:szCs w:val="20"/>
        </w:rPr>
        <w:t>.</w:t>
      </w:r>
      <w:r w:rsidRPr="000A0AD0">
        <w:rPr>
          <w:sz w:val="22"/>
          <w:szCs w:val="20"/>
        </w:rPr>
        <w:t xml:space="preserve"> </w:t>
      </w:r>
    </w:p>
    <w:p w14:paraId="602C34DA" w14:textId="033B7B5B" w:rsidR="008E560D" w:rsidRPr="007D6A3C" w:rsidRDefault="00DF0C72" w:rsidP="000A0AD0">
      <w:pPr>
        <w:pStyle w:val="Heading3"/>
        <w:tabs>
          <w:tab w:val="left" w:pos="426"/>
        </w:tabs>
        <w:ind w:left="426" w:hanging="284"/>
        <w:rPr>
          <w:sz w:val="22"/>
          <w:szCs w:val="20"/>
        </w:rPr>
      </w:pPr>
      <w:r w:rsidRPr="000A0AD0">
        <w:rPr>
          <w:sz w:val="22"/>
          <w:szCs w:val="20"/>
        </w:rPr>
        <w:t>Ability</w:t>
      </w:r>
      <w:r w:rsidRPr="007D6A3C">
        <w:rPr>
          <w:sz w:val="22"/>
          <w:szCs w:val="20"/>
        </w:rPr>
        <w:t xml:space="preserve"> to </w:t>
      </w:r>
      <w:r w:rsidR="000058C9" w:rsidRPr="007D6A3C">
        <w:rPr>
          <w:sz w:val="22"/>
          <w:szCs w:val="20"/>
        </w:rPr>
        <w:t xml:space="preserve">identify opportunities for biodiversity enhancement </w:t>
      </w:r>
      <w:r w:rsidR="00504350" w:rsidRPr="007D6A3C">
        <w:rPr>
          <w:sz w:val="22"/>
          <w:szCs w:val="20"/>
        </w:rPr>
        <w:t xml:space="preserve">within the council estate </w:t>
      </w:r>
      <w:r w:rsidR="000058C9" w:rsidRPr="007D6A3C">
        <w:rPr>
          <w:sz w:val="22"/>
          <w:szCs w:val="20"/>
        </w:rPr>
        <w:t>in accordance with the mitigation hier</w:t>
      </w:r>
      <w:r w:rsidR="00504350" w:rsidRPr="007D6A3C">
        <w:rPr>
          <w:sz w:val="22"/>
          <w:szCs w:val="20"/>
        </w:rPr>
        <w:t>archy</w:t>
      </w:r>
      <w:r w:rsidR="005040ED" w:rsidRPr="007D6A3C">
        <w:rPr>
          <w:sz w:val="22"/>
          <w:szCs w:val="20"/>
        </w:rPr>
        <w:t>,</w:t>
      </w:r>
      <w:r w:rsidR="00FD1601" w:rsidRPr="007D6A3C">
        <w:rPr>
          <w:sz w:val="22"/>
          <w:szCs w:val="20"/>
        </w:rPr>
        <w:t xml:space="preserve"> </w:t>
      </w:r>
      <w:r w:rsidR="00460E54" w:rsidRPr="007D6A3C">
        <w:rPr>
          <w:sz w:val="22"/>
          <w:szCs w:val="20"/>
        </w:rPr>
        <w:t>industry legislation and good practice guidelines.</w:t>
      </w:r>
    </w:p>
    <w:p w14:paraId="51551558" w14:textId="70BCD6FD" w:rsidR="000A0AD0" w:rsidRPr="000A0AD0" w:rsidRDefault="00F62A79" w:rsidP="000A0AD0">
      <w:pPr>
        <w:pStyle w:val="Heading3"/>
        <w:tabs>
          <w:tab w:val="left" w:pos="426"/>
        </w:tabs>
        <w:ind w:left="426" w:hanging="284"/>
        <w:rPr>
          <w:sz w:val="22"/>
          <w:szCs w:val="20"/>
        </w:rPr>
      </w:pPr>
      <w:r w:rsidRPr="000A0AD0">
        <w:rPr>
          <w:sz w:val="22"/>
          <w:szCs w:val="20"/>
        </w:rPr>
        <w:t>Ability</w:t>
      </w:r>
      <w:r w:rsidR="00504350" w:rsidRPr="000A0AD0">
        <w:rPr>
          <w:sz w:val="22"/>
          <w:szCs w:val="20"/>
        </w:rPr>
        <w:t xml:space="preserve"> to </w:t>
      </w:r>
      <w:r w:rsidRPr="000A0AD0">
        <w:rPr>
          <w:sz w:val="22"/>
          <w:szCs w:val="20"/>
        </w:rPr>
        <w:t xml:space="preserve">understand </w:t>
      </w:r>
      <w:r w:rsidR="00E82451" w:rsidRPr="000A0AD0">
        <w:rPr>
          <w:sz w:val="22"/>
          <w:szCs w:val="20"/>
        </w:rPr>
        <w:t xml:space="preserve">complex information </w:t>
      </w:r>
      <w:r w:rsidRPr="000A0AD0">
        <w:rPr>
          <w:sz w:val="22"/>
          <w:szCs w:val="20"/>
        </w:rPr>
        <w:t xml:space="preserve">and </w:t>
      </w:r>
      <w:r w:rsidR="00504350" w:rsidRPr="000A0AD0">
        <w:rPr>
          <w:sz w:val="22"/>
          <w:szCs w:val="20"/>
        </w:rPr>
        <w:t xml:space="preserve">write technical reports </w:t>
      </w:r>
      <w:r w:rsidRPr="000A0AD0">
        <w:rPr>
          <w:sz w:val="22"/>
          <w:szCs w:val="20"/>
        </w:rPr>
        <w:t xml:space="preserve">including </w:t>
      </w:r>
      <w:r w:rsidR="005630B7" w:rsidRPr="000A0AD0">
        <w:rPr>
          <w:sz w:val="22"/>
          <w:szCs w:val="20"/>
        </w:rPr>
        <w:t>detailed Habitat Management Plans and Biodiver</w:t>
      </w:r>
      <w:r w:rsidR="00E82451" w:rsidRPr="000A0AD0">
        <w:rPr>
          <w:sz w:val="22"/>
          <w:szCs w:val="20"/>
        </w:rPr>
        <w:t>sity Action Plans</w:t>
      </w:r>
      <w:r w:rsidR="001C06AE">
        <w:rPr>
          <w:sz w:val="22"/>
          <w:szCs w:val="20"/>
        </w:rPr>
        <w:t>.</w:t>
      </w:r>
    </w:p>
    <w:p w14:paraId="71A89309" w14:textId="69D5CF62" w:rsidR="001C2745" w:rsidRPr="000A0AD0" w:rsidRDefault="00B469CE" w:rsidP="000A0AD0">
      <w:pPr>
        <w:pStyle w:val="Heading3"/>
        <w:tabs>
          <w:tab w:val="left" w:pos="426"/>
        </w:tabs>
        <w:ind w:left="426" w:hanging="284"/>
        <w:rPr>
          <w:sz w:val="22"/>
          <w:szCs w:val="20"/>
        </w:rPr>
      </w:pPr>
      <w:r w:rsidRPr="000A0AD0">
        <w:rPr>
          <w:sz w:val="22"/>
          <w:szCs w:val="20"/>
        </w:rPr>
        <w:t>A</w:t>
      </w:r>
      <w:r w:rsidR="00557A7A">
        <w:rPr>
          <w:sz w:val="22"/>
          <w:szCs w:val="20"/>
        </w:rPr>
        <w:t xml:space="preserve"> practical</w:t>
      </w:r>
      <w:r w:rsidRPr="000A0AD0">
        <w:rPr>
          <w:sz w:val="22"/>
          <w:szCs w:val="20"/>
        </w:rPr>
        <w:t xml:space="preserve"> </w:t>
      </w:r>
      <w:r w:rsidR="00BF5805" w:rsidRPr="000A0AD0">
        <w:rPr>
          <w:sz w:val="22"/>
          <w:szCs w:val="20"/>
        </w:rPr>
        <w:t xml:space="preserve">understanding of </w:t>
      </w:r>
      <w:r w:rsidR="009F35F5" w:rsidRPr="000A0AD0">
        <w:rPr>
          <w:sz w:val="22"/>
          <w:szCs w:val="20"/>
        </w:rPr>
        <w:t xml:space="preserve">biodiversity </w:t>
      </w:r>
      <w:r w:rsidR="0013254E" w:rsidRPr="000A0AD0">
        <w:rPr>
          <w:sz w:val="22"/>
          <w:szCs w:val="20"/>
        </w:rPr>
        <w:t xml:space="preserve">enhancement </w:t>
      </w:r>
      <w:r w:rsidR="009F35F5" w:rsidRPr="000A0AD0">
        <w:rPr>
          <w:sz w:val="22"/>
          <w:szCs w:val="20"/>
        </w:rPr>
        <w:t xml:space="preserve">metrics </w:t>
      </w:r>
      <w:r w:rsidR="00FF453B" w:rsidRPr="000A0AD0">
        <w:rPr>
          <w:sz w:val="22"/>
          <w:szCs w:val="20"/>
        </w:rPr>
        <w:t>and their application in practice</w:t>
      </w:r>
      <w:r w:rsidR="00301BE8" w:rsidRPr="000A0AD0">
        <w:rPr>
          <w:sz w:val="22"/>
          <w:szCs w:val="20"/>
        </w:rPr>
        <w:t>.</w:t>
      </w:r>
      <w:r w:rsidR="004F094B" w:rsidRPr="000A0AD0">
        <w:rPr>
          <w:sz w:val="22"/>
          <w:szCs w:val="20"/>
        </w:rPr>
        <w:t xml:space="preserve"> </w:t>
      </w:r>
    </w:p>
    <w:p w14:paraId="230ED863" w14:textId="7E41A482" w:rsidR="00FF29FA" w:rsidRPr="00BA1F21" w:rsidRDefault="008A7440" w:rsidP="00A926AC">
      <w:pPr>
        <w:pStyle w:val="Heading3"/>
        <w:tabs>
          <w:tab w:val="left" w:pos="426"/>
        </w:tabs>
        <w:ind w:left="426" w:hanging="284"/>
        <w:rPr>
          <w:sz w:val="22"/>
          <w:szCs w:val="20"/>
        </w:rPr>
      </w:pPr>
      <w:r w:rsidRPr="00BA1F21">
        <w:rPr>
          <w:sz w:val="22"/>
          <w:szCs w:val="20"/>
        </w:rPr>
        <w:t>Excellent interpersonal skills including the ability to negotiate, influence and persuade</w:t>
      </w:r>
      <w:r w:rsidR="00FF29FA" w:rsidRPr="00BA1F21">
        <w:rPr>
          <w:sz w:val="22"/>
          <w:szCs w:val="20"/>
        </w:rPr>
        <w:t>.</w:t>
      </w:r>
      <w:r w:rsidR="005C11A5" w:rsidRPr="00BA1F21">
        <w:rPr>
          <w:sz w:val="22"/>
          <w:szCs w:val="20"/>
        </w:rPr>
        <w:t xml:space="preserve"> </w:t>
      </w:r>
    </w:p>
    <w:p w14:paraId="4E750CB7" w14:textId="00CE7ED3" w:rsidR="00086C1A" w:rsidRPr="00BA1F21" w:rsidRDefault="00FF0610" w:rsidP="00091AF7">
      <w:pPr>
        <w:pStyle w:val="Heading3"/>
        <w:tabs>
          <w:tab w:val="left" w:pos="426"/>
        </w:tabs>
        <w:ind w:left="426" w:hanging="284"/>
        <w:rPr>
          <w:sz w:val="22"/>
          <w:szCs w:val="20"/>
        </w:rPr>
      </w:pPr>
      <w:r w:rsidRPr="00BA1F21">
        <w:rPr>
          <w:sz w:val="22"/>
          <w:szCs w:val="20"/>
        </w:rPr>
        <w:t xml:space="preserve">Excellent written skills </w:t>
      </w:r>
      <w:r w:rsidR="00857CCF" w:rsidRPr="00BA1F21">
        <w:rPr>
          <w:sz w:val="22"/>
          <w:szCs w:val="20"/>
        </w:rPr>
        <w:t xml:space="preserve">and ability to write </w:t>
      </w:r>
      <w:r w:rsidR="00F52562" w:rsidRPr="00BA1F21">
        <w:rPr>
          <w:sz w:val="22"/>
          <w:szCs w:val="20"/>
        </w:rPr>
        <w:t xml:space="preserve">professionally, </w:t>
      </w:r>
      <w:r w:rsidR="000C50FF" w:rsidRPr="00BA1F21">
        <w:rPr>
          <w:sz w:val="22"/>
          <w:szCs w:val="20"/>
        </w:rPr>
        <w:t>clearly</w:t>
      </w:r>
      <w:r w:rsidR="005C11A5" w:rsidRPr="00BA1F21">
        <w:rPr>
          <w:sz w:val="22"/>
          <w:szCs w:val="20"/>
        </w:rPr>
        <w:t xml:space="preserve"> and</w:t>
      </w:r>
      <w:r w:rsidR="000C50FF" w:rsidRPr="00BA1F21">
        <w:rPr>
          <w:sz w:val="22"/>
          <w:szCs w:val="20"/>
        </w:rPr>
        <w:t xml:space="preserve"> succinctly </w:t>
      </w:r>
      <w:r w:rsidR="005C11A5" w:rsidRPr="00BA1F21">
        <w:rPr>
          <w:sz w:val="22"/>
          <w:szCs w:val="20"/>
        </w:rPr>
        <w:t>in</w:t>
      </w:r>
      <w:r w:rsidR="00E87759" w:rsidRPr="00BA1F21">
        <w:rPr>
          <w:sz w:val="22"/>
          <w:szCs w:val="20"/>
        </w:rPr>
        <w:t xml:space="preserve"> a </w:t>
      </w:r>
      <w:r w:rsidR="00190A93" w:rsidRPr="00BA1F21">
        <w:rPr>
          <w:sz w:val="22"/>
          <w:szCs w:val="20"/>
        </w:rPr>
        <w:t xml:space="preserve">wide </w:t>
      </w:r>
      <w:r w:rsidR="00E87759" w:rsidRPr="00BA1F21">
        <w:rPr>
          <w:sz w:val="22"/>
          <w:szCs w:val="20"/>
        </w:rPr>
        <w:t xml:space="preserve">variety of </w:t>
      </w:r>
      <w:r w:rsidR="00190A93" w:rsidRPr="00BA1F21">
        <w:rPr>
          <w:sz w:val="22"/>
          <w:szCs w:val="20"/>
        </w:rPr>
        <w:t>contexts</w:t>
      </w:r>
      <w:r w:rsidR="004A6D5F" w:rsidRPr="00BA1F21">
        <w:rPr>
          <w:sz w:val="22"/>
          <w:szCs w:val="20"/>
        </w:rPr>
        <w:t>.</w:t>
      </w:r>
    </w:p>
    <w:p w14:paraId="6F692317" w14:textId="5CC2AC5A" w:rsidR="00982FB4" w:rsidRPr="00BA1F21" w:rsidRDefault="00A8063C" w:rsidP="00875F6B">
      <w:pPr>
        <w:pStyle w:val="Heading3"/>
        <w:tabs>
          <w:tab w:val="left" w:pos="426"/>
        </w:tabs>
        <w:ind w:left="426" w:hanging="284"/>
        <w:rPr>
          <w:sz w:val="22"/>
          <w:szCs w:val="20"/>
        </w:rPr>
      </w:pPr>
      <w:r w:rsidRPr="00BA1F21">
        <w:rPr>
          <w:sz w:val="22"/>
          <w:szCs w:val="20"/>
        </w:rPr>
        <w:t>A high level of IT competency</w:t>
      </w:r>
      <w:r w:rsidR="009B02D0" w:rsidRPr="00BA1F21">
        <w:rPr>
          <w:sz w:val="22"/>
          <w:szCs w:val="20"/>
        </w:rPr>
        <w:t>. A</w:t>
      </w:r>
      <w:r w:rsidR="00B92688" w:rsidRPr="00BA1F21">
        <w:rPr>
          <w:sz w:val="22"/>
          <w:szCs w:val="20"/>
        </w:rPr>
        <w:t xml:space="preserve"> </w:t>
      </w:r>
      <w:r w:rsidRPr="00BA1F21">
        <w:rPr>
          <w:sz w:val="22"/>
          <w:szCs w:val="20"/>
        </w:rPr>
        <w:t xml:space="preserve">working </w:t>
      </w:r>
      <w:r w:rsidR="00B92688" w:rsidRPr="00BA1F21">
        <w:rPr>
          <w:sz w:val="22"/>
          <w:szCs w:val="20"/>
        </w:rPr>
        <w:t>knowledge and understanding of GIS (</w:t>
      </w:r>
      <w:r w:rsidR="00557A7A">
        <w:rPr>
          <w:sz w:val="22"/>
          <w:szCs w:val="20"/>
        </w:rPr>
        <w:t xml:space="preserve">QGIS </w:t>
      </w:r>
      <w:r w:rsidRPr="00BA1F21">
        <w:rPr>
          <w:sz w:val="22"/>
          <w:szCs w:val="20"/>
        </w:rPr>
        <w:t xml:space="preserve">would be an advantage) </w:t>
      </w:r>
      <w:r w:rsidR="009B02D0" w:rsidRPr="00BA1F21">
        <w:rPr>
          <w:sz w:val="22"/>
          <w:szCs w:val="20"/>
        </w:rPr>
        <w:t xml:space="preserve">and </w:t>
      </w:r>
      <w:r w:rsidR="00982FB4" w:rsidRPr="00BA1F21">
        <w:rPr>
          <w:sz w:val="22"/>
          <w:szCs w:val="20"/>
        </w:rPr>
        <w:t>all standard MS Office applications</w:t>
      </w:r>
      <w:r w:rsidR="009B02D0" w:rsidRPr="00BA1F21">
        <w:rPr>
          <w:sz w:val="22"/>
          <w:szCs w:val="20"/>
        </w:rPr>
        <w:t xml:space="preserve">. </w:t>
      </w:r>
    </w:p>
    <w:p w14:paraId="2F741ACC" w14:textId="335ADD53" w:rsidR="00982FB4" w:rsidRPr="00BA1F21" w:rsidRDefault="00982FB4" w:rsidP="00875F6B">
      <w:pPr>
        <w:pStyle w:val="Heading3"/>
        <w:tabs>
          <w:tab w:val="left" w:pos="426"/>
        </w:tabs>
        <w:ind w:left="426" w:hanging="284"/>
        <w:rPr>
          <w:sz w:val="22"/>
          <w:szCs w:val="20"/>
        </w:rPr>
      </w:pPr>
      <w:r w:rsidRPr="00BA1F21">
        <w:rPr>
          <w:sz w:val="22"/>
          <w:szCs w:val="20"/>
        </w:rPr>
        <w:t>Ability to safely undertake site visits across Highland including in remote locations.</w:t>
      </w:r>
    </w:p>
    <w:p w14:paraId="1434DE40" w14:textId="77777777" w:rsidR="00982FB4" w:rsidRPr="00BA1F21" w:rsidRDefault="00982FB4" w:rsidP="00875F6B">
      <w:pPr>
        <w:pStyle w:val="Heading3"/>
        <w:tabs>
          <w:tab w:val="left" w:pos="426"/>
        </w:tabs>
        <w:ind w:left="426" w:hanging="284"/>
        <w:rPr>
          <w:sz w:val="22"/>
          <w:szCs w:val="20"/>
        </w:rPr>
      </w:pPr>
      <w:r w:rsidRPr="00BA1F21">
        <w:rPr>
          <w:sz w:val="22"/>
          <w:szCs w:val="20"/>
        </w:rPr>
        <w:t>A full UK driving licence or access to transport.</w:t>
      </w:r>
    </w:p>
    <w:p w14:paraId="4B3F046E" w14:textId="77777777" w:rsidR="00982FB4" w:rsidRPr="00BA1F21" w:rsidRDefault="00982FB4" w:rsidP="00982FB4">
      <w:pPr>
        <w:pStyle w:val="Heading3"/>
        <w:numPr>
          <w:ilvl w:val="0"/>
          <w:numId w:val="0"/>
        </w:numPr>
        <w:spacing w:before="20" w:after="0"/>
        <w:ind w:left="426"/>
        <w:rPr>
          <w:sz w:val="22"/>
          <w:szCs w:val="20"/>
        </w:rPr>
      </w:pPr>
    </w:p>
    <w:p w14:paraId="4B99DF3B" w14:textId="7E54AC0A" w:rsidR="00982FB4" w:rsidRPr="00335702" w:rsidRDefault="00982FB4" w:rsidP="00982FB4">
      <w:pPr>
        <w:pStyle w:val="Heading2"/>
        <w:rPr>
          <w:szCs w:val="24"/>
        </w:rPr>
      </w:pPr>
      <w:r>
        <w:rPr>
          <w:szCs w:val="24"/>
        </w:rPr>
        <w:t>ESSENTIAL ATTRIBUTES:</w:t>
      </w:r>
      <w:r w:rsidRPr="00335702">
        <w:rPr>
          <w:szCs w:val="24"/>
        </w:rPr>
        <w:t xml:space="preserve"> </w:t>
      </w:r>
    </w:p>
    <w:p w14:paraId="6915AA28" w14:textId="03A27072" w:rsidR="00982FB4" w:rsidRPr="00BA1F21" w:rsidRDefault="00982FB4" w:rsidP="00982FB4">
      <w:pPr>
        <w:pStyle w:val="Heading3"/>
        <w:spacing w:before="20" w:after="0"/>
        <w:ind w:left="426" w:hanging="284"/>
        <w:rPr>
          <w:sz w:val="22"/>
          <w:szCs w:val="20"/>
        </w:rPr>
      </w:pPr>
      <w:r w:rsidRPr="00BA1F21">
        <w:rPr>
          <w:sz w:val="22"/>
          <w:szCs w:val="20"/>
        </w:rPr>
        <w:t xml:space="preserve">A team player comfortable working with a wide range of people from fellow officers and Council managers to developers, </w:t>
      </w:r>
      <w:r w:rsidR="00DB3063" w:rsidRPr="00BA1F21">
        <w:rPr>
          <w:sz w:val="22"/>
          <w:szCs w:val="20"/>
        </w:rPr>
        <w:t>consultants</w:t>
      </w:r>
      <w:r w:rsidR="007430C6" w:rsidRPr="00BA1F21">
        <w:rPr>
          <w:sz w:val="22"/>
          <w:szCs w:val="20"/>
        </w:rPr>
        <w:t xml:space="preserve">, </w:t>
      </w:r>
      <w:r w:rsidRPr="00BA1F21">
        <w:rPr>
          <w:sz w:val="22"/>
          <w:szCs w:val="20"/>
        </w:rPr>
        <w:t>elected Members and the public.</w:t>
      </w:r>
    </w:p>
    <w:p w14:paraId="7F2DA48F" w14:textId="2F3B20C7" w:rsidR="00982FB4" w:rsidRPr="00BA1F21" w:rsidRDefault="00982FB4" w:rsidP="007430C6">
      <w:pPr>
        <w:pStyle w:val="Heading3"/>
        <w:spacing w:before="20" w:after="0"/>
        <w:ind w:left="426" w:hanging="284"/>
        <w:rPr>
          <w:sz w:val="22"/>
          <w:szCs w:val="20"/>
        </w:rPr>
      </w:pPr>
      <w:r w:rsidRPr="00BA1F21">
        <w:rPr>
          <w:sz w:val="22"/>
          <w:szCs w:val="20"/>
        </w:rPr>
        <w:t>Self-motivated</w:t>
      </w:r>
      <w:r w:rsidR="00FE5FA8" w:rsidRPr="00BA1F21">
        <w:rPr>
          <w:sz w:val="22"/>
          <w:szCs w:val="20"/>
        </w:rPr>
        <w:t>,</w:t>
      </w:r>
      <w:r w:rsidRPr="00BA1F21">
        <w:rPr>
          <w:sz w:val="22"/>
          <w:szCs w:val="20"/>
        </w:rPr>
        <w:t xml:space="preserve"> </w:t>
      </w:r>
      <w:r w:rsidR="00A4462E" w:rsidRPr="00BA1F21">
        <w:rPr>
          <w:sz w:val="22"/>
          <w:szCs w:val="20"/>
        </w:rPr>
        <w:t xml:space="preserve">ability to </w:t>
      </w:r>
      <w:r w:rsidRPr="00BA1F21">
        <w:rPr>
          <w:sz w:val="22"/>
          <w:szCs w:val="20"/>
        </w:rPr>
        <w:t>work independently</w:t>
      </w:r>
      <w:r w:rsidR="00FE5FA8" w:rsidRPr="00BA1F21">
        <w:rPr>
          <w:sz w:val="22"/>
          <w:szCs w:val="20"/>
        </w:rPr>
        <w:t xml:space="preserve"> and comfortable </w:t>
      </w:r>
      <w:r w:rsidR="003A56CE" w:rsidRPr="00BA1F21">
        <w:rPr>
          <w:sz w:val="22"/>
          <w:szCs w:val="20"/>
        </w:rPr>
        <w:t>exercising</w:t>
      </w:r>
      <w:r w:rsidR="00FE5FA8" w:rsidRPr="00BA1F21">
        <w:rPr>
          <w:sz w:val="22"/>
          <w:szCs w:val="20"/>
        </w:rPr>
        <w:t xml:space="preserve"> own initiative</w:t>
      </w:r>
      <w:r w:rsidR="00D251C5" w:rsidRPr="00BA1F21">
        <w:rPr>
          <w:sz w:val="22"/>
          <w:szCs w:val="20"/>
        </w:rPr>
        <w:t xml:space="preserve">. </w:t>
      </w:r>
      <w:r w:rsidR="002343DF" w:rsidRPr="00BA1F21">
        <w:rPr>
          <w:sz w:val="22"/>
          <w:szCs w:val="20"/>
        </w:rPr>
        <w:t xml:space="preserve">You will be able to </w:t>
      </w:r>
      <w:r w:rsidR="00377E9D" w:rsidRPr="00BA1F21">
        <w:rPr>
          <w:sz w:val="22"/>
          <w:szCs w:val="20"/>
        </w:rPr>
        <w:t>i</w:t>
      </w:r>
      <w:r w:rsidR="00ED6A11" w:rsidRPr="00BA1F21">
        <w:rPr>
          <w:sz w:val="22"/>
          <w:szCs w:val="20"/>
        </w:rPr>
        <w:t>n</w:t>
      </w:r>
      <w:r w:rsidR="00377E9D" w:rsidRPr="00BA1F21">
        <w:rPr>
          <w:sz w:val="22"/>
          <w:szCs w:val="20"/>
        </w:rPr>
        <w:t xml:space="preserve">dependently </w:t>
      </w:r>
      <w:r w:rsidR="002343DF" w:rsidRPr="00BA1F21">
        <w:rPr>
          <w:sz w:val="22"/>
          <w:szCs w:val="20"/>
        </w:rPr>
        <w:t xml:space="preserve">solve </w:t>
      </w:r>
      <w:r w:rsidR="00D251C5" w:rsidRPr="00BA1F21">
        <w:rPr>
          <w:sz w:val="22"/>
          <w:szCs w:val="20"/>
        </w:rPr>
        <w:t>problems</w:t>
      </w:r>
      <w:r w:rsidR="00AF6ACA">
        <w:rPr>
          <w:sz w:val="22"/>
          <w:szCs w:val="20"/>
        </w:rPr>
        <w:t xml:space="preserve"> </w:t>
      </w:r>
      <w:r w:rsidR="002343DF" w:rsidRPr="00BA1F21">
        <w:rPr>
          <w:sz w:val="22"/>
          <w:szCs w:val="20"/>
        </w:rPr>
        <w:t xml:space="preserve">and </w:t>
      </w:r>
      <w:r w:rsidRPr="00BA1F21">
        <w:rPr>
          <w:sz w:val="22"/>
          <w:szCs w:val="20"/>
        </w:rPr>
        <w:t>identify</w:t>
      </w:r>
      <w:r w:rsidR="00783274" w:rsidRPr="00BA1F21">
        <w:rPr>
          <w:sz w:val="22"/>
          <w:szCs w:val="20"/>
        </w:rPr>
        <w:t xml:space="preserve"> and deliver</w:t>
      </w:r>
      <w:r w:rsidRPr="00BA1F21">
        <w:rPr>
          <w:sz w:val="22"/>
          <w:szCs w:val="20"/>
        </w:rPr>
        <w:t xml:space="preserve"> </w:t>
      </w:r>
      <w:r w:rsidR="00ED6A11" w:rsidRPr="00BA1F21">
        <w:rPr>
          <w:sz w:val="22"/>
          <w:szCs w:val="20"/>
        </w:rPr>
        <w:t xml:space="preserve">service improvement </w:t>
      </w:r>
      <w:r w:rsidRPr="00BA1F21">
        <w:rPr>
          <w:sz w:val="22"/>
          <w:szCs w:val="20"/>
        </w:rPr>
        <w:t xml:space="preserve">opportunities. </w:t>
      </w:r>
    </w:p>
    <w:p w14:paraId="150EEE99" w14:textId="2D9BFDA6" w:rsidR="00982FB4" w:rsidRPr="00BA1F21" w:rsidRDefault="00982FB4" w:rsidP="007430C6">
      <w:pPr>
        <w:pStyle w:val="Heading3"/>
        <w:spacing w:before="20" w:after="0"/>
        <w:ind w:left="426" w:hanging="284"/>
        <w:rPr>
          <w:sz w:val="22"/>
          <w:szCs w:val="20"/>
        </w:rPr>
      </w:pPr>
      <w:r w:rsidRPr="00BA1F21">
        <w:rPr>
          <w:sz w:val="22"/>
          <w:szCs w:val="20"/>
        </w:rPr>
        <w:t xml:space="preserve">Able to work flexibly and under pressure, with ability to prioritise a large </w:t>
      </w:r>
      <w:r w:rsidR="00AF6ACA">
        <w:rPr>
          <w:sz w:val="22"/>
          <w:szCs w:val="20"/>
        </w:rPr>
        <w:t xml:space="preserve">and varied </w:t>
      </w:r>
      <w:r w:rsidRPr="00BA1F21">
        <w:rPr>
          <w:sz w:val="22"/>
          <w:szCs w:val="20"/>
        </w:rPr>
        <w:t>workload with competing demands and deadlines.</w:t>
      </w:r>
    </w:p>
    <w:p w14:paraId="7E4F93AF" w14:textId="77777777" w:rsidR="00982FB4" w:rsidRPr="00BA1F21" w:rsidRDefault="00982FB4" w:rsidP="00982FB4">
      <w:pPr>
        <w:rPr>
          <w:rFonts w:ascii="Ebrima" w:hAnsi="Ebrima"/>
          <w:b/>
        </w:rPr>
      </w:pPr>
    </w:p>
    <w:p w14:paraId="6C533A0B" w14:textId="77777777" w:rsidR="00C45FEB" w:rsidRPr="008B6358" w:rsidRDefault="00213FEC" w:rsidP="00C45FEB">
      <w:pPr>
        <w:pStyle w:val="ListParagraph"/>
        <w:numPr>
          <w:ilvl w:val="0"/>
          <w:numId w:val="2"/>
        </w:numPr>
        <w:ind w:left="426" w:hanging="426"/>
        <w:rPr>
          <w:rFonts w:ascii="Ebrima" w:hAnsi="Ebrima"/>
          <w:b/>
          <w:sz w:val="24"/>
          <w:szCs w:val="24"/>
        </w:rPr>
      </w:pPr>
      <w:r>
        <w:rPr>
          <w:rFonts w:ascii="Ebrima" w:hAnsi="Ebrima"/>
          <w:b/>
          <w:sz w:val="24"/>
          <w:szCs w:val="24"/>
        </w:rPr>
        <w:t xml:space="preserve">Health and Safety </w:t>
      </w:r>
    </w:p>
    <w:p w14:paraId="4FE69A14" w14:textId="77777777" w:rsidR="00C45FEB" w:rsidRPr="00BA1F21" w:rsidRDefault="00C45FEB" w:rsidP="00C45FEB">
      <w:pPr>
        <w:rPr>
          <w:rFonts w:cstheme="minorHAnsi"/>
        </w:rPr>
      </w:pPr>
      <w:r w:rsidRPr="00BA1F21">
        <w:rPr>
          <w:rFonts w:cstheme="minorHAnsi"/>
        </w:rPr>
        <w:t>Health &amp; Safety is an integral part of any role within the Highland Council.  As such we would expect that all employees:</w:t>
      </w:r>
    </w:p>
    <w:p w14:paraId="5CB1C243" w14:textId="77777777" w:rsidR="00C45FEB" w:rsidRPr="00BA1F21" w:rsidRDefault="00C45FEB" w:rsidP="00C45FEB">
      <w:pPr>
        <w:numPr>
          <w:ilvl w:val="0"/>
          <w:numId w:val="8"/>
        </w:numPr>
        <w:spacing w:after="0" w:line="240" w:lineRule="auto"/>
        <w:rPr>
          <w:rFonts w:cstheme="minorHAnsi"/>
        </w:rPr>
      </w:pPr>
      <w:r w:rsidRPr="00BA1F21">
        <w:rPr>
          <w:rFonts w:cstheme="minorHAnsi"/>
        </w:rPr>
        <w:t>Be</w:t>
      </w:r>
      <w:r w:rsidR="007B5D51" w:rsidRPr="00BA1F21">
        <w:rPr>
          <w:rFonts w:cstheme="minorHAnsi"/>
        </w:rPr>
        <w:t>come</w:t>
      </w:r>
      <w:r w:rsidRPr="00BA1F21">
        <w:rPr>
          <w:rFonts w:cstheme="minorHAnsi"/>
        </w:rPr>
        <w:t xml:space="preserve"> familiar with Violent Incident and Accident reporting procedures and comply with them.</w:t>
      </w:r>
    </w:p>
    <w:p w14:paraId="2A766BBE" w14:textId="77777777" w:rsidR="00C45FEB" w:rsidRPr="00BA1F21" w:rsidRDefault="00C45FEB" w:rsidP="00C45FEB">
      <w:pPr>
        <w:numPr>
          <w:ilvl w:val="0"/>
          <w:numId w:val="8"/>
        </w:numPr>
        <w:spacing w:after="0" w:line="240" w:lineRule="auto"/>
        <w:rPr>
          <w:rFonts w:cstheme="minorHAnsi"/>
        </w:rPr>
      </w:pPr>
      <w:r w:rsidRPr="00BA1F21">
        <w:rPr>
          <w:rFonts w:cstheme="minorHAnsi"/>
        </w:rPr>
        <w:t>Undertake a continual program of Risk Assessment in relation to their role within Highland Council</w:t>
      </w:r>
    </w:p>
    <w:p w14:paraId="1C1024FA" w14:textId="77777777" w:rsidR="00126B05" w:rsidRDefault="00C45FEB" w:rsidP="00126B05">
      <w:proofErr w:type="gramStart"/>
      <w:r w:rsidRPr="00BA1F21">
        <w:rPr>
          <w:rFonts w:cstheme="minorHAnsi"/>
        </w:rPr>
        <w:t>Have an understanding of</w:t>
      </w:r>
      <w:proofErr w:type="gramEnd"/>
      <w:r w:rsidRPr="00BA1F21">
        <w:rPr>
          <w:rFonts w:cstheme="minorHAnsi"/>
        </w:rPr>
        <w:t xml:space="preserve"> the importance of Health and Safety in the </w:t>
      </w:r>
      <w:proofErr w:type="gramStart"/>
      <w:r w:rsidRPr="00BA1F21">
        <w:rPr>
          <w:rFonts w:cstheme="minorHAnsi"/>
        </w:rPr>
        <w:t>workplace, and</w:t>
      </w:r>
      <w:proofErr w:type="gramEnd"/>
      <w:r w:rsidRPr="00BA1F21">
        <w:rPr>
          <w:rFonts w:cstheme="minorHAnsi"/>
        </w:rPr>
        <w:t xml:space="preserve"> familiarise themselves with the Highland Council’s Health &amp; Safety Procedures.</w:t>
      </w:r>
      <w:r w:rsidR="00126B05" w:rsidRPr="00126B05">
        <w:rPr>
          <w:b/>
        </w:rPr>
        <w:t xml:space="preserve"> </w:t>
      </w:r>
      <w:r w:rsidR="00126B05">
        <w:rPr>
          <w:b/>
        </w:rPr>
        <w:br/>
      </w:r>
      <w:r w:rsidR="00126B05" w:rsidRPr="00D30E59">
        <w:t xml:space="preserve"> </w:t>
      </w:r>
      <w:r w:rsidR="00126B05">
        <w:rPr>
          <w:noProof/>
          <w:lang w:eastAsia="en-GB"/>
        </w:rPr>
        <w:t xml:space="preserve">       </w:t>
      </w:r>
    </w:p>
    <w:p w14:paraId="32675334" w14:textId="77777777" w:rsidR="00C45FEB" w:rsidRDefault="00126B05" w:rsidP="00126B05">
      <w:pPr>
        <w:spacing w:after="240"/>
        <w:rPr>
          <w:i/>
          <w:iCs/>
          <w:noProof/>
          <w:lang w:eastAsia="en-GB"/>
        </w:rPr>
      </w:pPr>
      <w:r>
        <w:rPr>
          <w:i/>
          <w:iCs/>
          <w:noProof/>
          <w:lang w:eastAsia="en-GB"/>
        </w:rPr>
        <w:t xml:space="preserve">        </w:t>
      </w:r>
      <w:r>
        <w:rPr>
          <w:i/>
          <w:iCs/>
          <w:noProof/>
          <w:lang w:eastAsia="en-GB"/>
        </w:rPr>
        <w:drawing>
          <wp:inline distT="0" distB="0" distL="0" distR="0" wp14:anchorId="4753FA0A" wp14:editId="7BAC3BA7">
            <wp:extent cx="1055339" cy="901435"/>
            <wp:effectExtent l="0" t="0" r="0" b="0"/>
            <wp:docPr id="13" name="Picture 13" descr="C:\Users\nicholam\AppData\Local\Microsoft\Windows\Temporary Internet Files\Content.Outlook\PZBWQYR5\hatefreehighl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cholam\AppData\Local\Microsoft\Windows\Temporary Internet Files\Content.Outlook\PZBWQYR5\hatefreehighlan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0982" cy="914797"/>
                    </a:xfrm>
                    <a:prstGeom prst="rect">
                      <a:avLst/>
                    </a:prstGeom>
                    <a:noFill/>
                    <a:ln>
                      <a:noFill/>
                    </a:ln>
                  </pic:spPr>
                </pic:pic>
              </a:graphicData>
            </a:graphic>
          </wp:inline>
        </w:drawing>
      </w:r>
      <w:r>
        <w:rPr>
          <w:i/>
          <w:iCs/>
          <w:noProof/>
          <w:lang w:eastAsia="en-GB"/>
        </w:rPr>
        <w:t xml:space="preserve">           </w:t>
      </w:r>
      <w:r>
        <w:rPr>
          <w:noProof/>
          <w:lang w:eastAsia="en-GB"/>
        </w:rPr>
        <w:drawing>
          <wp:inline distT="0" distB="0" distL="0" distR="0" wp14:anchorId="197976B2" wp14:editId="63CB5C69">
            <wp:extent cx="1164998" cy="8593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185665" cy="874594"/>
                    </a:xfrm>
                    <a:prstGeom prst="rect">
                      <a:avLst/>
                    </a:prstGeom>
                  </pic:spPr>
                </pic:pic>
              </a:graphicData>
            </a:graphic>
          </wp:inline>
        </w:drawing>
      </w:r>
      <w:r w:rsidR="00DC630F">
        <w:rPr>
          <w:noProof/>
          <w:lang w:eastAsia="en-GB"/>
        </w:rPr>
        <w:t xml:space="preserve">   </w:t>
      </w:r>
      <w:r>
        <w:rPr>
          <w:noProof/>
          <w:lang w:eastAsia="en-GB"/>
        </w:rPr>
        <w:drawing>
          <wp:inline distT="0" distB="0" distL="0" distR="0" wp14:anchorId="0BA50881" wp14:editId="554406F7">
            <wp:extent cx="1483651" cy="78105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r="65997"/>
                    <a:stretch/>
                  </pic:blipFill>
                  <pic:spPr bwMode="auto">
                    <a:xfrm>
                      <a:off x="0" y="0"/>
                      <a:ext cx="1508573" cy="794170"/>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n-GB"/>
        </w:rPr>
        <w:drawing>
          <wp:inline distT="0" distB="0" distL="0" distR="0" wp14:anchorId="2DCC2439" wp14:editId="13CC5C34">
            <wp:extent cx="1311910" cy="846744"/>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29421" cy="858046"/>
                    </a:xfrm>
                    <a:prstGeom prst="rect">
                      <a:avLst/>
                    </a:prstGeom>
                    <a:noFill/>
                  </pic:spPr>
                </pic:pic>
              </a:graphicData>
            </a:graphic>
          </wp:inline>
        </w:drawing>
      </w:r>
    </w:p>
    <w:p w14:paraId="40EFB733" w14:textId="77777777" w:rsidR="00213FEC" w:rsidRPr="00126B05" w:rsidRDefault="00213FEC" w:rsidP="00126B05">
      <w:pPr>
        <w:spacing w:after="240"/>
        <w:rPr>
          <w:i/>
          <w:iCs/>
          <w:lang w:eastAsia="en-GB"/>
        </w:rPr>
      </w:pPr>
      <w:r>
        <w:rPr>
          <w:i/>
          <w:iCs/>
          <w:lang w:eastAsia="en-GB"/>
        </w:rPr>
        <w:t xml:space="preserve">                                         </w:t>
      </w:r>
      <w:r>
        <w:rPr>
          <w:rFonts w:ascii="Ebrima" w:hAnsi="Ebrima"/>
          <w:noProof/>
          <w:sz w:val="24"/>
          <w:szCs w:val="24"/>
        </w:rPr>
        <w:drawing>
          <wp:inline distT="0" distB="0" distL="0" distR="0" wp14:anchorId="24008289" wp14:editId="429C9829">
            <wp:extent cx="1094105" cy="20998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RS Silver.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95529" cy="2102564"/>
                    </a:xfrm>
                    <a:prstGeom prst="rect">
                      <a:avLst/>
                    </a:prstGeom>
                  </pic:spPr>
                </pic:pic>
              </a:graphicData>
            </a:graphic>
          </wp:inline>
        </w:drawing>
      </w:r>
      <w:r w:rsidR="00F504BB">
        <w:rPr>
          <w:rFonts w:ascii="Ebrima" w:hAnsi="Ebrima"/>
          <w:noProof/>
          <w:sz w:val="24"/>
          <w:szCs w:val="24"/>
        </w:rPr>
        <w:t xml:space="preserve">      </w:t>
      </w:r>
      <w:r>
        <w:rPr>
          <w:rFonts w:ascii="Ebrima" w:hAnsi="Ebrima"/>
          <w:noProof/>
          <w:sz w:val="24"/>
          <w:szCs w:val="24"/>
        </w:rPr>
        <w:drawing>
          <wp:inline distT="0" distB="0" distL="0" distR="0" wp14:anchorId="0C86474C" wp14:editId="1669DF64">
            <wp:extent cx="2696607" cy="2130425"/>
            <wp:effectExtent l="0" t="0" r="889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W_logo_employer_rgb.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17403" cy="2225858"/>
                    </a:xfrm>
                    <a:prstGeom prst="rect">
                      <a:avLst/>
                    </a:prstGeom>
                  </pic:spPr>
                </pic:pic>
              </a:graphicData>
            </a:graphic>
          </wp:inline>
        </w:drawing>
      </w:r>
    </w:p>
    <w:sectPr w:rsidR="00213FEC" w:rsidRPr="00126B05" w:rsidSect="00475E55">
      <w:footerReference w:type="default" r:id="rId18"/>
      <w:headerReference w:type="first" r:id="rId19"/>
      <w:footerReference w:type="first" r:id="rId20"/>
      <w:pgSz w:w="11906" w:h="16838" w:code="9"/>
      <w:pgMar w:top="1440" w:right="1133"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835E1" w14:textId="77777777" w:rsidR="00F62B0C" w:rsidRDefault="00F62B0C" w:rsidP="00AB68E0">
      <w:pPr>
        <w:spacing w:after="0" w:line="240" w:lineRule="auto"/>
      </w:pPr>
      <w:r>
        <w:separator/>
      </w:r>
    </w:p>
  </w:endnote>
  <w:endnote w:type="continuationSeparator" w:id="0">
    <w:p w14:paraId="75C39513" w14:textId="77777777" w:rsidR="00F62B0C" w:rsidRDefault="00F62B0C" w:rsidP="00AB68E0">
      <w:pPr>
        <w:spacing w:after="0" w:line="240" w:lineRule="auto"/>
      </w:pPr>
      <w:r>
        <w:continuationSeparator/>
      </w:r>
    </w:p>
  </w:endnote>
  <w:endnote w:type="continuationNotice" w:id="1">
    <w:p w14:paraId="4E9FC651" w14:textId="77777777" w:rsidR="00F62B0C" w:rsidRDefault="00F62B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3E7EE" w14:textId="77777777" w:rsidR="004D2591" w:rsidRDefault="004D2591">
    <w:pPr>
      <w:pStyle w:val="Footer"/>
    </w:pPr>
    <w:r>
      <w:rPr>
        <w:noProof/>
        <w:sz w:val="24"/>
        <w:lang w:eastAsia="en-GB"/>
      </w:rPr>
      <w:drawing>
        <wp:anchor distT="0" distB="0" distL="114300" distR="114300" simplePos="0" relativeHeight="251658240" behindDoc="1" locked="1" layoutInCell="1" allowOverlap="1" wp14:anchorId="3004DFE2" wp14:editId="460DA416">
          <wp:simplePos x="0" y="0"/>
          <wp:positionH relativeFrom="column">
            <wp:posOffset>3419475</wp:posOffset>
          </wp:positionH>
          <wp:positionV relativeFrom="page">
            <wp:posOffset>9772650</wp:posOffset>
          </wp:positionV>
          <wp:extent cx="3239770" cy="917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ntain ran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91757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BE1F7" w14:textId="77777777" w:rsidR="000C3BE7" w:rsidRPr="00DA7857" w:rsidRDefault="000C3BE7" w:rsidP="000C3BE7">
    <w:pPr>
      <w:spacing w:after="0" w:line="240" w:lineRule="auto"/>
      <w:rPr>
        <w:rFonts w:ascii="Ebrima" w:hAnsi="Ebrima"/>
        <w:b/>
        <w:color w:val="FF0000"/>
        <w:sz w:val="32"/>
      </w:rPr>
    </w:pPr>
    <w:r w:rsidRPr="00DA7857">
      <w:rPr>
        <w:rFonts w:ascii="Ebrima" w:hAnsi="Ebrima"/>
        <w:noProof/>
        <w:color w:val="FF0000"/>
        <w:sz w:val="24"/>
        <w:lang w:eastAsia="en-GB"/>
      </w:rPr>
      <w:drawing>
        <wp:anchor distT="0" distB="0" distL="114300" distR="114300" simplePos="0" relativeHeight="251658241" behindDoc="1" locked="1" layoutInCell="1" allowOverlap="1" wp14:anchorId="61359C76" wp14:editId="60C04CE8">
          <wp:simplePos x="0" y="0"/>
          <wp:positionH relativeFrom="column">
            <wp:posOffset>3420110</wp:posOffset>
          </wp:positionH>
          <wp:positionV relativeFrom="page">
            <wp:posOffset>9784715</wp:posOffset>
          </wp:positionV>
          <wp:extent cx="3238500" cy="9175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ntain ran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8500" cy="917575"/>
                  </a:xfrm>
                  <a:prstGeom prst="rect">
                    <a:avLst/>
                  </a:prstGeom>
                </pic:spPr>
              </pic:pic>
            </a:graphicData>
          </a:graphic>
          <wp14:sizeRelH relativeFrom="margin">
            <wp14:pctWidth>0</wp14:pctWidth>
          </wp14:sizeRelH>
          <wp14:sizeRelV relativeFrom="margin">
            <wp14:pctHeight>0</wp14:pctHeight>
          </wp14:sizeRelV>
        </wp:anchor>
      </w:drawing>
    </w:r>
    <w:r w:rsidRPr="00DA7857">
      <w:rPr>
        <w:rFonts w:ascii="Ebrima" w:hAnsi="Ebrima"/>
        <w:b/>
        <w:color w:val="FF0000"/>
        <w:sz w:val="32"/>
      </w:rPr>
      <w:t xml:space="preserve"> </w:t>
    </w:r>
    <w:r w:rsidRPr="00DA7857">
      <w:rPr>
        <w:rFonts w:ascii="Ebrima" w:hAnsi="Ebrima"/>
        <w:b/>
        <w:color w:val="7030A0"/>
        <w:sz w:val="32"/>
      </w:rPr>
      <w:t>www.highland.gov.uk</w:t>
    </w:r>
  </w:p>
  <w:p w14:paraId="13E8A630" w14:textId="77777777" w:rsidR="00F54EAA" w:rsidRPr="00DA7857" w:rsidRDefault="00F54EAA">
    <w:pPr>
      <w:pStyle w:val="Footer"/>
      <w:rPr>
        <w:rFonts w:ascii="Ebrima" w:hAnsi="Ebrima"/>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35922" w14:textId="77777777" w:rsidR="00F62B0C" w:rsidRDefault="00F62B0C" w:rsidP="00AB68E0">
      <w:pPr>
        <w:spacing w:after="0" w:line="240" w:lineRule="auto"/>
      </w:pPr>
      <w:r>
        <w:separator/>
      </w:r>
    </w:p>
  </w:footnote>
  <w:footnote w:type="continuationSeparator" w:id="0">
    <w:p w14:paraId="3EA16D9B" w14:textId="77777777" w:rsidR="00F62B0C" w:rsidRDefault="00F62B0C" w:rsidP="00AB68E0">
      <w:pPr>
        <w:spacing w:after="0" w:line="240" w:lineRule="auto"/>
      </w:pPr>
      <w:r>
        <w:continuationSeparator/>
      </w:r>
    </w:p>
  </w:footnote>
  <w:footnote w:type="continuationNotice" w:id="1">
    <w:p w14:paraId="00B92CD5" w14:textId="77777777" w:rsidR="00F62B0C" w:rsidRDefault="00F62B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BB90C" w14:textId="77777777" w:rsidR="00F54EAA" w:rsidRDefault="00FE40D8" w:rsidP="00FE40D8">
    <w:pPr>
      <w:pStyle w:val="Header"/>
      <w:tabs>
        <w:tab w:val="clear" w:pos="9026"/>
        <w:tab w:val="right" w:pos="9781"/>
      </w:tabs>
      <w:ind w:right="-755"/>
      <w:jc w:val="right"/>
    </w:pPr>
    <w:r>
      <w:rPr>
        <w:noProof/>
        <w:lang w:eastAsia="en-GB"/>
      </w:rPr>
      <w:drawing>
        <wp:anchor distT="0" distB="0" distL="114300" distR="114300" simplePos="0" relativeHeight="251658242" behindDoc="1" locked="0" layoutInCell="1" allowOverlap="1" wp14:anchorId="145CC8AC" wp14:editId="468B1872">
          <wp:simplePos x="0" y="0"/>
          <wp:positionH relativeFrom="column">
            <wp:posOffset>4493260</wp:posOffset>
          </wp:positionH>
          <wp:positionV relativeFrom="paragraph">
            <wp:posOffset>-635</wp:posOffset>
          </wp:positionV>
          <wp:extent cx="2016000" cy="1015200"/>
          <wp:effectExtent l="0" t="0" r="3810" b="0"/>
          <wp:wrapTight wrapText="bothSides">
            <wp:wrapPolygon edited="0">
              <wp:start x="3879" y="0"/>
              <wp:lineTo x="0" y="12571"/>
              <wp:lineTo x="0" y="21086"/>
              <wp:lineTo x="21437" y="21086"/>
              <wp:lineTo x="21437" y="0"/>
              <wp:lineTo x="3879"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2015-5cm-rgb.png"/>
                  <pic:cNvPicPr/>
                </pic:nvPicPr>
                <pic:blipFill>
                  <a:blip r:embed="rId1">
                    <a:extLst>
                      <a:ext uri="{28A0092B-C50C-407E-A947-70E740481C1C}">
                        <a14:useLocalDpi xmlns:a14="http://schemas.microsoft.com/office/drawing/2010/main" val="0"/>
                      </a:ext>
                    </a:extLst>
                  </a:blip>
                  <a:stretch>
                    <a:fillRect/>
                  </a:stretch>
                </pic:blipFill>
                <pic:spPr>
                  <a:xfrm>
                    <a:off x="0" y="0"/>
                    <a:ext cx="20160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54C70"/>
    <w:multiLevelType w:val="hybridMultilevel"/>
    <w:tmpl w:val="51861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C66CD"/>
    <w:multiLevelType w:val="hybridMultilevel"/>
    <w:tmpl w:val="C1FC7700"/>
    <w:lvl w:ilvl="0" w:tplc="FFFFFFFF">
      <w:start w:val="1"/>
      <w:numFmt w:val="bullet"/>
      <w:lvlText w:val=""/>
      <w:lvlJc w:val="left"/>
      <w:pPr>
        <w:tabs>
          <w:tab w:val="num" w:pos="284"/>
        </w:tabs>
        <w:ind w:left="284" w:hanging="284"/>
      </w:pPr>
      <w:rPr>
        <w:rFonts w:ascii="Wingdings" w:hAnsi="Wingdings" w:hint="default"/>
      </w:rPr>
    </w:lvl>
    <w:lvl w:ilvl="1" w:tplc="FFFFFFFF">
      <w:start w:val="1"/>
      <w:numFmt w:val="bullet"/>
      <w:lvlText w:val=""/>
      <w:lvlJc w:val="left"/>
      <w:pPr>
        <w:tabs>
          <w:tab w:val="num" w:pos="1364"/>
        </w:tabs>
        <w:ind w:left="1364" w:hanging="284"/>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C15ED6"/>
    <w:multiLevelType w:val="hybridMultilevel"/>
    <w:tmpl w:val="B1F2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3E42D9"/>
    <w:multiLevelType w:val="hybridMultilevel"/>
    <w:tmpl w:val="8B20CA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86C21A5"/>
    <w:multiLevelType w:val="hybridMultilevel"/>
    <w:tmpl w:val="B86A3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813A33"/>
    <w:multiLevelType w:val="hybridMultilevel"/>
    <w:tmpl w:val="E9EA39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CA819CB"/>
    <w:multiLevelType w:val="hybridMultilevel"/>
    <w:tmpl w:val="28C2F1DC"/>
    <w:lvl w:ilvl="0" w:tplc="FDBCD4DA">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08C580C"/>
    <w:multiLevelType w:val="multilevel"/>
    <w:tmpl w:val="30A8F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8D16CF"/>
    <w:multiLevelType w:val="hybridMultilevel"/>
    <w:tmpl w:val="66D44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5E0000"/>
    <w:multiLevelType w:val="hybridMultilevel"/>
    <w:tmpl w:val="67384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314C3F"/>
    <w:multiLevelType w:val="hybridMultilevel"/>
    <w:tmpl w:val="A342BC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8F415F0"/>
    <w:multiLevelType w:val="hybridMultilevel"/>
    <w:tmpl w:val="835CD4B8"/>
    <w:lvl w:ilvl="0" w:tplc="98768ABC">
      <w:start w:val="1"/>
      <w:numFmt w:val="bullet"/>
      <w:pStyle w:val="Heading3"/>
      <w:lvlText w:val="•"/>
      <w:lvlJc w:val="left"/>
      <w:pPr>
        <w:ind w:left="-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start w:val="1"/>
      <w:numFmt w:val="bullet"/>
      <w:lvlText w:val="o"/>
      <w:lvlJc w:val="left"/>
      <w:pPr>
        <w:ind w:left="880" w:hanging="360"/>
      </w:pPr>
      <w:rPr>
        <w:rFonts w:ascii="Courier New" w:hAnsi="Courier New" w:cs="Courier New" w:hint="default"/>
      </w:rPr>
    </w:lvl>
    <w:lvl w:ilvl="2" w:tplc="08090005" w:tentative="1">
      <w:start w:val="1"/>
      <w:numFmt w:val="bullet"/>
      <w:lvlText w:val=""/>
      <w:lvlJc w:val="left"/>
      <w:pPr>
        <w:ind w:left="1600" w:hanging="360"/>
      </w:pPr>
      <w:rPr>
        <w:rFonts w:ascii="Wingdings" w:hAnsi="Wingdings" w:hint="default"/>
      </w:rPr>
    </w:lvl>
    <w:lvl w:ilvl="3" w:tplc="08090001" w:tentative="1">
      <w:start w:val="1"/>
      <w:numFmt w:val="bullet"/>
      <w:lvlText w:val=""/>
      <w:lvlJc w:val="left"/>
      <w:pPr>
        <w:ind w:left="2320" w:hanging="360"/>
      </w:pPr>
      <w:rPr>
        <w:rFonts w:ascii="Symbol" w:hAnsi="Symbol" w:hint="default"/>
      </w:rPr>
    </w:lvl>
    <w:lvl w:ilvl="4" w:tplc="08090003" w:tentative="1">
      <w:start w:val="1"/>
      <w:numFmt w:val="bullet"/>
      <w:lvlText w:val="o"/>
      <w:lvlJc w:val="left"/>
      <w:pPr>
        <w:ind w:left="3040" w:hanging="360"/>
      </w:pPr>
      <w:rPr>
        <w:rFonts w:ascii="Courier New" w:hAnsi="Courier New" w:cs="Courier New" w:hint="default"/>
      </w:rPr>
    </w:lvl>
    <w:lvl w:ilvl="5" w:tplc="08090005" w:tentative="1">
      <w:start w:val="1"/>
      <w:numFmt w:val="bullet"/>
      <w:lvlText w:val=""/>
      <w:lvlJc w:val="left"/>
      <w:pPr>
        <w:ind w:left="3760" w:hanging="360"/>
      </w:pPr>
      <w:rPr>
        <w:rFonts w:ascii="Wingdings" w:hAnsi="Wingdings" w:hint="default"/>
      </w:rPr>
    </w:lvl>
    <w:lvl w:ilvl="6" w:tplc="08090001" w:tentative="1">
      <w:start w:val="1"/>
      <w:numFmt w:val="bullet"/>
      <w:lvlText w:val=""/>
      <w:lvlJc w:val="left"/>
      <w:pPr>
        <w:ind w:left="4480" w:hanging="360"/>
      </w:pPr>
      <w:rPr>
        <w:rFonts w:ascii="Symbol" w:hAnsi="Symbol" w:hint="default"/>
      </w:rPr>
    </w:lvl>
    <w:lvl w:ilvl="7" w:tplc="08090003" w:tentative="1">
      <w:start w:val="1"/>
      <w:numFmt w:val="bullet"/>
      <w:lvlText w:val="o"/>
      <w:lvlJc w:val="left"/>
      <w:pPr>
        <w:ind w:left="5200" w:hanging="360"/>
      </w:pPr>
      <w:rPr>
        <w:rFonts w:ascii="Courier New" w:hAnsi="Courier New" w:cs="Courier New" w:hint="default"/>
      </w:rPr>
    </w:lvl>
    <w:lvl w:ilvl="8" w:tplc="08090005" w:tentative="1">
      <w:start w:val="1"/>
      <w:numFmt w:val="bullet"/>
      <w:lvlText w:val=""/>
      <w:lvlJc w:val="left"/>
      <w:pPr>
        <w:ind w:left="5920" w:hanging="360"/>
      </w:pPr>
      <w:rPr>
        <w:rFonts w:ascii="Wingdings" w:hAnsi="Wingdings" w:hint="default"/>
      </w:rPr>
    </w:lvl>
  </w:abstractNum>
  <w:abstractNum w:abstractNumId="12" w15:restartNumberingAfterBreak="0">
    <w:nsid w:val="3E0462B6"/>
    <w:multiLevelType w:val="multilevel"/>
    <w:tmpl w:val="6F162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464E2E"/>
    <w:multiLevelType w:val="hybridMultilevel"/>
    <w:tmpl w:val="E8BAC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FF7CD3"/>
    <w:multiLevelType w:val="hybridMultilevel"/>
    <w:tmpl w:val="148486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3866528"/>
    <w:multiLevelType w:val="hybridMultilevel"/>
    <w:tmpl w:val="DE167238"/>
    <w:lvl w:ilvl="0" w:tplc="7840C7E4">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8C5E53"/>
    <w:multiLevelType w:val="hybridMultilevel"/>
    <w:tmpl w:val="C5527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264EA5"/>
    <w:multiLevelType w:val="hybridMultilevel"/>
    <w:tmpl w:val="A4A004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AE3502E"/>
    <w:multiLevelType w:val="hybridMultilevel"/>
    <w:tmpl w:val="75AE2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865018"/>
    <w:multiLevelType w:val="hybridMultilevel"/>
    <w:tmpl w:val="F5626A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E870D8F"/>
    <w:multiLevelType w:val="hybridMultilevel"/>
    <w:tmpl w:val="C7268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FF28B7"/>
    <w:multiLevelType w:val="multilevel"/>
    <w:tmpl w:val="3EC69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B60CE1"/>
    <w:multiLevelType w:val="hybridMultilevel"/>
    <w:tmpl w:val="90EA0478"/>
    <w:lvl w:ilvl="0" w:tplc="CC52E27C">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6614598"/>
    <w:multiLevelType w:val="hybridMultilevel"/>
    <w:tmpl w:val="CB7E3D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16306F"/>
    <w:multiLevelType w:val="hybridMultilevel"/>
    <w:tmpl w:val="7822134A"/>
    <w:lvl w:ilvl="0" w:tplc="FFFFFFFF">
      <w:start w:val="1"/>
      <w:numFmt w:val="bullet"/>
      <w:lvlText w:val=""/>
      <w:lvlJc w:val="left"/>
      <w:pPr>
        <w:tabs>
          <w:tab w:val="num" w:pos="284"/>
        </w:tabs>
        <w:ind w:left="284" w:hanging="284"/>
      </w:pPr>
      <w:rPr>
        <w:rFonts w:ascii="Wingdings" w:hAnsi="Wingdings" w:hint="default"/>
      </w:rPr>
    </w:lvl>
    <w:lvl w:ilvl="1" w:tplc="FFFFFFFF">
      <w:start w:val="1"/>
      <w:numFmt w:val="bullet"/>
      <w:lvlText w:val=""/>
      <w:lvlJc w:val="left"/>
      <w:pPr>
        <w:tabs>
          <w:tab w:val="num" w:pos="284"/>
        </w:tabs>
        <w:ind w:left="284" w:hanging="284"/>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CF52525"/>
    <w:multiLevelType w:val="hybridMultilevel"/>
    <w:tmpl w:val="945AA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98AD28"/>
    <w:multiLevelType w:val="hybridMultilevel"/>
    <w:tmpl w:val="1318760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108769995">
    <w:abstractNumId w:val="0"/>
  </w:num>
  <w:num w:numId="2" w16cid:durableId="386925799">
    <w:abstractNumId w:val="23"/>
  </w:num>
  <w:num w:numId="3" w16cid:durableId="1796604726">
    <w:abstractNumId w:val="14"/>
  </w:num>
  <w:num w:numId="4" w16cid:durableId="1637831335">
    <w:abstractNumId w:val="3"/>
  </w:num>
  <w:num w:numId="5" w16cid:durableId="307974058">
    <w:abstractNumId w:val="5"/>
  </w:num>
  <w:num w:numId="6" w16cid:durableId="1647509637">
    <w:abstractNumId w:val="22"/>
  </w:num>
  <w:num w:numId="7" w16cid:durableId="1451241095">
    <w:abstractNumId w:val="17"/>
  </w:num>
  <w:num w:numId="8" w16cid:durableId="1072116859">
    <w:abstractNumId w:val="10"/>
  </w:num>
  <w:num w:numId="9" w16cid:durableId="2113742400">
    <w:abstractNumId w:val="24"/>
  </w:num>
  <w:num w:numId="10" w16cid:durableId="81074529">
    <w:abstractNumId w:val="1"/>
  </w:num>
  <w:num w:numId="11" w16cid:durableId="1406416565">
    <w:abstractNumId w:val="6"/>
  </w:num>
  <w:num w:numId="12" w16cid:durableId="1973123783">
    <w:abstractNumId w:val="12"/>
  </w:num>
  <w:num w:numId="13" w16cid:durableId="2134207000">
    <w:abstractNumId w:val="21"/>
  </w:num>
  <w:num w:numId="14" w16cid:durableId="1148018449">
    <w:abstractNumId w:val="8"/>
  </w:num>
  <w:num w:numId="15" w16cid:durableId="280690698">
    <w:abstractNumId w:val="9"/>
  </w:num>
  <w:num w:numId="16" w16cid:durableId="375737439">
    <w:abstractNumId w:val="4"/>
  </w:num>
  <w:num w:numId="17" w16cid:durableId="678199061">
    <w:abstractNumId w:val="16"/>
  </w:num>
  <w:num w:numId="18" w16cid:durableId="241064905">
    <w:abstractNumId w:val="25"/>
  </w:num>
  <w:num w:numId="19" w16cid:durableId="495268936">
    <w:abstractNumId w:val="26"/>
  </w:num>
  <w:num w:numId="20" w16cid:durableId="1194080672">
    <w:abstractNumId w:val="20"/>
  </w:num>
  <w:num w:numId="21" w16cid:durableId="1170607523">
    <w:abstractNumId w:val="19"/>
  </w:num>
  <w:num w:numId="22" w16cid:durableId="1625387618">
    <w:abstractNumId w:val="11"/>
  </w:num>
  <w:num w:numId="23" w16cid:durableId="713121826">
    <w:abstractNumId w:val="15"/>
  </w:num>
  <w:num w:numId="24" w16cid:durableId="1860050004">
    <w:abstractNumId w:val="11"/>
  </w:num>
  <w:num w:numId="25" w16cid:durableId="876509161">
    <w:abstractNumId w:val="11"/>
  </w:num>
  <w:num w:numId="26" w16cid:durableId="397948102">
    <w:abstractNumId w:val="7"/>
  </w:num>
  <w:num w:numId="27" w16cid:durableId="73088486">
    <w:abstractNumId w:val="11"/>
  </w:num>
  <w:num w:numId="28" w16cid:durableId="1099564123">
    <w:abstractNumId w:val="11"/>
  </w:num>
  <w:num w:numId="29" w16cid:durableId="1585336873">
    <w:abstractNumId w:val="11"/>
  </w:num>
  <w:num w:numId="30" w16cid:durableId="1767724746">
    <w:abstractNumId w:val="2"/>
  </w:num>
  <w:num w:numId="31" w16cid:durableId="89014087">
    <w:abstractNumId w:val="13"/>
  </w:num>
  <w:num w:numId="32" w16cid:durableId="779297452">
    <w:abstractNumId w:val="18"/>
  </w:num>
  <w:num w:numId="33" w16cid:durableId="915671489">
    <w:abstractNumId w:val="11"/>
  </w:num>
  <w:num w:numId="34" w16cid:durableId="1517378841">
    <w:abstractNumId w:val="11"/>
  </w:num>
  <w:num w:numId="35" w16cid:durableId="19894369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F0A"/>
    <w:rsid w:val="00001443"/>
    <w:rsid w:val="000019D9"/>
    <w:rsid w:val="00003AEC"/>
    <w:rsid w:val="000058C9"/>
    <w:rsid w:val="00006FD3"/>
    <w:rsid w:val="00007329"/>
    <w:rsid w:val="00012697"/>
    <w:rsid w:val="00012C66"/>
    <w:rsid w:val="000132AC"/>
    <w:rsid w:val="00014B68"/>
    <w:rsid w:val="00015D30"/>
    <w:rsid w:val="00016B01"/>
    <w:rsid w:val="00016BED"/>
    <w:rsid w:val="00016DE0"/>
    <w:rsid w:val="00016DF8"/>
    <w:rsid w:val="0001708C"/>
    <w:rsid w:val="00021EDE"/>
    <w:rsid w:val="0002215C"/>
    <w:rsid w:val="00024A49"/>
    <w:rsid w:val="00027CEB"/>
    <w:rsid w:val="00030471"/>
    <w:rsid w:val="000312D4"/>
    <w:rsid w:val="000332D4"/>
    <w:rsid w:val="00035061"/>
    <w:rsid w:val="00035A16"/>
    <w:rsid w:val="00044453"/>
    <w:rsid w:val="0005272A"/>
    <w:rsid w:val="00053BC1"/>
    <w:rsid w:val="000540EE"/>
    <w:rsid w:val="00055E01"/>
    <w:rsid w:val="00056CC3"/>
    <w:rsid w:val="0006016B"/>
    <w:rsid w:val="00060947"/>
    <w:rsid w:val="00060A93"/>
    <w:rsid w:val="00060C46"/>
    <w:rsid w:val="0006112C"/>
    <w:rsid w:val="00061E44"/>
    <w:rsid w:val="0006375A"/>
    <w:rsid w:val="00064826"/>
    <w:rsid w:val="00066F38"/>
    <w:rsid w:val="00067A4C"/>
    <w:rsid w:val="00070D64"/>
    <w:rsid w:val="00070DC7"/>
    <w:rsid w:val="000716AA"/>
    <w:rsid w:val="00074049"/>
    <w:rsid w:val="00075DBD"/>
    <w:rsid w:val="00076131"/>
    <w:rsid w:val="00080D10"/>
    <w:rsid w:val="00081B7F"/>
    <w:rsid w:val="0008273E"/>
    <w:rsid w:val="0008403F"/>
    <w:rsid w:val="00086631"/>
    <w:rsid w:val="00086C1A"/>
    <w:rsid w:val="000878F3"/>
    <w:rsid w:val="00091AF7"/>
    <w:rsid w:val="00092063"/>
    <w:rsid w:val="000920A0"/>
    <w:rsid w:val="000948E2"/>
    <w:rsid w:val="000958E4"/>
    <w:rsid w:val="000A0AD0"/>
    <w:rsid w:val="000A152E"/>
    <w:rsid w:val="000A389E"/>
    <w:rsid w:val="000A3D1A"/>
    <w:rsid w:val="000A4FD1"/>
    <w:rsid w:val="000A74B2"/>
    <w:rsid w:val="000B59D4"/>
    <w:rsid w:val="000C08C9"/>
    <w:rsid w:val="000C2452"/>
    <w:rsid w:val="000C3BE7"/>
    <w:rsid w:val="000C50FF"/>
    <w:rsid w:val="000C6661"/>
    <w:rsid w:val="000D086B"/>
    <w:rsid w:val="000D36CC"/>
    <w:rsid w:val="000D556F"/>
    <w:rsid w:val="000D6E00"/>
    <w:rsid w:val="000D7275"/>
    <w:rsid w:val="000E17E7"/>
    <w:rsid w:val="000E2FED"/>
    <w:rsid w:val="000E3A70"/>
    <w:rsid w:val="000F20E7"/>
    <w:rsid w:val="000F2B58"/>
    <w:rsid w:val="000F7B4E"/>
    <w:rsid w:val="00103DDA"/>
    <w:rsid w:val="001051C7"/>
    <w:rsid w:val="001069E2"/>
    <w:rsid w:val="00106B82"/>
    <w:rsid w:val="00107F92"/>
    <w:rsid w:val="00113756"/>
    <w:rsid w:val="00113ED9"/>
    <w:rsid w:val="00114D64"/>
    <w:rsid w:val="00116451"/>
    <w:rsid w:val="001212F4"/>
    <w:rsid w:val="00123B42"/>
    <w:rsid w:val="00126B05"/>
    <w:rsid w:val="00127A56"/>
    <w:rsid w:val="0013254E"/>
    <w:rsid w:val="00133A50"/>
    <w:rsid w:val="0013759B"/>
    <w:rsid w:val="00142D72"/>
    <w:rsid w:val="001440C4"/>
    <w:rsid w:val="0014465F"/>
    <w:rsid w:val="00144D26"/>
    <w:rsid w:val="00147B9D"/>
    <w:rsid w:val="00150C94"/>
    <w:rsid w:val="00153FEE"/>
    <w:rsid w:val="0016020A"/>
    <w:rsid w:val="00163333"/>
    <w:rsid w:val="00165955"/>
    <w:rsid w:val="00170A04"/>
    <w:rsid w:val="00171126"/>
    <w:rsid w:val="00171296"/>
    <w:rsid w:val="00173F9B"/>
    <w:rsid w:val="001741FB"/>
    <w:rsid w:val="001756F0"/>
    <w:rsid w:val="001769D7"/>
    <w:rsid w:val="00177105"/>
    <w:rsid w:val="001805DC"/>
    <w:rsid w:val="00181F99"/>
    <w:rsid w:val="00190556"/>
    <w:rsid w:val="00190A93"/>
    <w:rsid w:val="001917A8"/>
    <w:rsid w:val="00192074"/>
    <w:rsid w:val="001931FA"/>
    <w:rsid w:val="00194263"/>
    <w:rsid w:val="001955CE"/>
    <w:rsid w:val="001A0209"/>
    <w:rsid w:val="001A6378"/>
    <w:rsid w:val="001A67D1"/>
    <w:rsid w:val="001A7274"/>
    <w:rsid w:val="001A72C1"/>
    <w:rsid w:val="001B13C7"/>
    <w:rsid w:val="001B2718"/>
    <w:rsid w:val="001C06AE"/>
    <w:rsid w:val="001C1D36"/>
    <w:rsid w:val="001C2745"/>
    <w:rsid w:val="001C30C8"/>
    <w:rsid w:val="001C4016"/>
    <w:rsid w:val="001C4307"/>
    <w:rsid w:val="001C5197"/>
    <w:rsid w:val="001C65C1"/>
    <w:rsid w:val="001C6626"/>
    <w:rsid w:val="001C7C75"/>
    <w:rsid w:val="001D026C"/>
    <w:rsid w:val="001D2A8F"/>
    <w:rsid w:val="001D74B0"/>
    <w:rsid w:val="001D77B6"/>
    <w:rsid w:val="001E099D"/>
    <w:rsid w:val="001E0F5C"/>
    <w:rsid w:val="001E16AD"/>
    <w:rsid w:val="001E2C75"/>
    <w:rsid w:val="001E2F67"/>
    <w:rsid w:val="001E30B8"/>
    <w:rsid w:val="001E5214"/>
    <w:rsid w:val="001F225E"/>
    <w:rsid w:val="001F4F5F"/>
    <w:rsid w:val="001F70B3"/>
    <w:rsid w:val="00203B35"/>
    <w:rsid w:val="00207E7D"/>
    <w:rsid w:val="00213063"/>
    <w:rsid w:val="00213FEC"/>
    <w:rsid w:val="00216204"/>
    <w:rsid w:val="00216885"/>
    <w:rsid w:val="00217C1D"/>
    <w:rsid w:val="00220470"/>
    <w:rsid w:val="0022394A"/>
    <w:rsid w:val="00225C31"/>
    <w:rsid w:val="002271FD"/>
    <w:rsid w:val="00227966"/>
    <w:rsid w:val="00227AA4"/>
    <w:rsid w:val="00232ABE"/>
    <w:rsid w:val="002331BF"/>
    <w:rsid w:val="00233463"/>
    <w:rsid w:val="00233A84"/>
    <w:rsid w:val="00233CF0"/>
    <w:rsid w:val="002343DF"/>
    <w:rsid w:val="00240CE9"/>
    <w:rsid w:val="0024143E"/>
    <w:rsid w:val="00241449"/>
    <w:rsid w:val="00241607"/>
    <w:rsid w:val="002445F5"/>
    <w:rsid w:val="002446DA"/>
    <w:rsid w:val="00245070"/>
    <w:rsid w:val="002467ED"/>
    <w:rsid w:val="002471CA"/>
    <w:rsid w:val="00247316"/>
    <w:rsid w:val="002478B7"/>
    <w:rsid w:val="00247E89"/>
    <w:rsid w:val="00251B1F"/>
    <w:rsid w:val="00251EA2"/>
    <w:rsid w:val="002557CA"/>
    <w:rsid w:val="00256689"/>
    <w:rsid w:val="002566CE"/>
    <w:rsid w:val="00257D06"/>
    <w:rsid w:val="00260D8B"/>
    <w:rsid w:val="0026188A"/>
    <w:rsid w:val="0026651C"/>
    <w:rsid w:val="00274AF2"/>
    <w:rsid w:val="00282B7F"/>
    <w:rsid w:val="002853EE"/>
    <w:rsid w:val="0028648E"/>
    <w:rsid w:val="002943ED"/>
    <w:rsid w:val="00297344"/>
    <w:rsid w:val="00297769"/>
    <w:rsid w:val="00297F9C"/>
    <w:rsid w:val="002A1294"/>
    <w:rsid w:val="002A1D4E"/>
    <w:rsid w:val="002A71BA"/>
    <w:rsid w:val="002B33A2"/>
    <w:rsid w:val="002B74AA"/>
    <w:rsid w:val="002C22B6"/>
    <w:rsid w:val="002C796A"/>
    <w:rsid w:val="002D227F"/>
    <w:rsid w:val="002D2E06"/>
    <w:rsid w:val="002D341C"/>
    <w:rsid w:val="002E25A2"/>
    <w:rsid w:val="002E34C6"/>
    <w:rsid w:val="002E6563"/>
    <w:rsid w:val="002E6711"/>
    <w:rsid w:val="002E77F0"/>
    <w:rsid w:val="00300586"/>
    <w:rsid w:val="00300A4E"/>
    <w:rsid w:val="00301BE8"/>
    <w:rsid w:val="00301FB8"/>
    <w:rsid w:val="00302F44"/>
    <w:rsid w:val="003063EF"/>
    <w:rsid w:val="0030792B"/>
    <w:rsid w:val="00312D56"/>
    <w:rsid w:val="003157C3"/>
    <w:rsid w:val="0031774D"/>
    <w:rsid w:val="00322589"/>
    <w:rsid w:val="0032384D"/>
    <w:rsid w:val="00323BCC"/>
    <w:rsid w:val="00332638"/>
    <w:rsid w:val="00335E99"/>
    <w:rsid w:val="0033711B"/>
    <w:rsid w:val="00340EF2"/>
    <w:rsid w:val="0034112B"/>
    <w:rsid w:val="0034148B"/>
    <w:rsid w:val="00342C1E"/>
    <w:rsid w:val="003437EB"/>
    <w:rsid w:val="003438B7"/>
    <w:rsid w:val="0034625E"/>
    <w:rsid w:val="003473BB"/>
    <w:rsid w:val="0035211D"/>
    <w:rsid w:val="003543B0"/>
    <w:rsid w:val="00354BD3"/>
    <w:rsid w:val="003556ED"/>
    <w:rsid w:val="00371339"/>
    <w:rsid w:val="00376DA1"/>
    <w:rsid w:val="00377E9D"/>
    <w:rsid w:val="00381E81"/>
    <w:rsid w:val="00382CE1"/>
    <w:rsid w:val="00386272"/>
    <w:rsid w:val="003914B7"/>
    <w:rsid w:val="00392D24"/>
    <w:rsid w:val="00395A07"/>
    <w:rsid w:val="003A0101"/>
    <w:rsid w:val="003A115A"/>
    <w:rsid w:val="003A1853"/>
    <w:rsid w:val="003A4125"/>
    <w:rsid w:val="003A56CE"/>
    <w:rsid w:val="003B2852"/>
    <w:rsid w:val="003B3322"/>
    <w:rsid w:val="003B3D3A"/>
    <w:rsid w:val="003C535B"/>
    <w:rsid w:val="003C55E3"/>
    <w:rsid w:val="003C5BA8"/>
    <w:rsid w:val="003C5BAC"/>
    <w:rsid w:val="003C6AF4"/>
    <w:rsid w:val="003D0F90"/>
    <w:rsid w:val="003D4185"/>
    <w:rsid w:val="003E1107"/>
    <w:rsid w:val="003E4C10"/>
    <w:rsid w:val="003E63FD"/>
    <w:rsid w:val="003F015B"/>
    <w:rsid w:val="003F0BD5"/>
    <w:rsid w:val="003F2AD2"/>
    <w:rsid w:val="003F664F"/>
    <w:rsid w:val="003F7B8A"/>
    <w:rsid w:val="004058DB"/>
    <w:rsid w:val="00405D56"/>
    <w:rsid w:val="00411F24"/>
    <w:rsid w:val="004122C5"/>
    <w:rsid w:val="00412D19"/>
    <w:rsid w:val="00413FA5"/>
    <w:rsid w:val="0041650B"/>
    <w:rsid w:val="0042112E"/>
    <w:rsid w:val="00424724"/>
    <w:rsid w:val="00430499"/>
    <w:rsid w:val="00430581"/>
    <w:rsid w:val="004321BC"/>
    <w:rsid w:val="0043252D"/>
    <w:rsid w:val="00432AD2"/>
    <w:rsid w:val="00433D58"/>
    <w:rsid w:val="004436DA"/>
    <w:rsid w:val="00443CA8"/>
    <w:rsid w:val="00446084"/>
    <w:rsid w:val="00447313"/>
    <w:rsid w:val="00452154"/>
    <w:rsid w:val="00453F56"/>
    <w:rsid w:val="0045461D"/>
    <w:rsid w:val="00456D90"/>
    <w:rsid w:val="0045701C"/>
    <w:rsid w:val="004571A2"/>
    <w:rsid w:val="00460E54"/>
    <w:rsid w:val="00462E04"/>
    <w:rsid w:val="00463278"/>
    <w:rsid w:val="00475E55"/>
    <w:rsid w:val="00476525"/>
    <w:rsid w:val="004770BA"/>
    <w:rsid w:val="00481B92"/>
    <w:rsid w:val="00481C72"/>
    <w:rsid w:val="00482511"/>
    <w:rsid w:val="00483C3C"/>
    <w:rsid w:val="004850C1"/>
    <w:rsid w:val="00486854"/>
    <w:rsid w:val="00487CD0"/>
    <w:rsid w:val="00490629"/>
    <w:rsid w:val="00491157"/>
    <w:rsid w:val="00491724"/>
    <w:rsid w:val="004921DD"/>
    <w:rsid w:val="004950D9"/>
    <w:rsid w:val="004959F3"/>
    <w:rsid w:val="004A6D5F"/>
    <w:rsid w:val="004B220C"/>
    <w:rsid w:val="004B2EC2"/>
    <w:rsid w:val="004B4E8D"/>
    <w:rsid w:val="004B53FC"/>
    <w:rsid w:val="004B5DD6"/>
    <w:rsid w:val="004B6839"/>
    <w:rsid w:val="004B69DC"/>
    <w:rsid w:val="004C237D"/>
    <w:rsid w:val="004C26BA"/>
    <w:rsid w:val="004C30AB"/>
    <w:rsid w:val="004C4E08"/>
    <w:rsid w:val="004C4EC0"/>
    <w:rsid w:val="004C52ED"/>
    <w:rsid w:val="004C59B9"/>
    <w:rsid w:val="004C66FC"/>
    <w:rsid w:val="004D06E0"/>
    <w:rsid w:val="004D16AB"/>
    <w:rsid w:val="004D2591"/>
    <w:rsid w:val="004D2F1D"/>
    <w:rsid w:val="004E08FF"/>
    <w:rsid w:val="004E4F66"/>
    <w:rsid w:val="004E51BB"/>
    <w:rsid w:val="004E5A8B"/>
    <w:rsid w:val="004E635D"/>
    <w:rsid w:val="004F094B"/>
    <w:rsid w:val="004F13A5"/>
    <w:rsid w:val="004F51EC"/>
    <w:rsid w:val="004F6D17"/>
    <w:rsid w:val="005009C7"/>
    <w:rsid w:val="00500CAB"/>
    <w:rsid w:val="00502801"/>
    <w:rsid w:val="005040ED"/>
    <w:rsid w:val="00504350"/>
    <w:rsid w:val="00504718"/>
    <w:rsid w:val="00506E52"/>
    <w:rsid w:val="00510D75"/>
    <w:rsid w:val="0051639C"/>
    <w:rsid w:val="00523E0D"/>
    <w:rsid w:val="00526F59"/>
    <w:rsid w:val="00530848"/>
    <w:rsid w:val="0053310C"/>
    <w:rsid w:val="00534490"/>
    <w:rsid w:val="00535D19"/>
    <w:rsid w:val="00536EA8"/>
    <w:rsid w:val="00537089"/>
    <w:rsid w:val="005418C5"/>
    <w:rsid w:val="00544840"/>
    <w:rsid w:val="00546C83"/>
    <w:rsid w:val="005518B4"/>
    <w:rsid w:val="00551B94"/>
    <w:rsid w:val="0055231A"/>
    <w:rsid w:val="0055283A"/>
    <w:rsid w:val="00552C19"/>
    <w:rsid w:val="00554ECD"/>
    <w:rsid w:val="00555A83"/>
    <w:rsid w:val="00557A7A"/>
    <w:rsid w:val="00560271"/>
    <w:rsid w:val="005630B7"/>
    <w:rsid w:val="00565CE2"/>
    <w:rsid w:val="005727B6"/>
    <w:rsid w:val="00573EE4"/>
    <w:rsid w:val="00581611"/>
    <w:rsid w:val="0058218C"/>
    <w:rsid w:val="005826B1"/>
    <w:rsid w:val="0058381F"/>
    <w:rsid w:val="00591B25"/>
    <w:rsid w:val="00593A8A"/>
    <w:rsid w:val="0059580B"/>
    <w:rsid w:val="0059591D"/>
    <w:rsid w:val="00595AC2"/>
    <w:rsid w:val="00596662"/>
    <w:rsid w:val="0059678B"/>
    <w:rsid w:val="005972B8"/>
    <w:rsid w:val="005A4981"/>
    <w:rsid w:val="005A651C"/>
    <w:rsid w:val="005A7EFE"/>
    <w:rsid w:val="005B1CFB"/>
    <w:rsid w:val="005B295F"/>
    <w:rsid w:val="005B4A99"/>
    <w:rsid w:val="005B4E36"/>
    <w:rsid w:val="005B5ECB"/>
    <w:rsid w:val="005C0745"/>
    <w:rsid w:val="005C11A5"/>
    <w:rsid w:val="005C1564"/>
    <w:rsid w:val="005C189E"/>
    <w:rsid w:val="005C446E"/>
    <w:rsid w:val="005C4BE0"/>
    <w:rsid w:val="005C5BB3"/>
    <w:rsid w:val="005C7ECD"/>
    <w:rsid w:val="005D22A7"/>
    <w:rsid w:val="005D649E"/>
    <w:rsid w:val="005D6FF2"/>
    <w:rsid w:val="005D7D44"/>
    <w:rsid w:val="005E53C6"/>
    <w:rsid w:val="005E581D"/>
    <w:rsid w:val="005E7D79"/>
    <w:rsid w:val="005F06DA"/>
    <w:rsid w:val="005F0FC0"/>
    <w:rsid w:val="005F5571"/>
    <w:rsid w:val="0060055F"/>
    <w:rsid w:val="00601875"/>
    <w:rsid w:val="006067AB"/>
    <w:rsid w:val="00607660"/>
    <w:rsid w:val="00607B9D"/>
    <w:rsid w:val="00607CF9"/>
    <w:rsid w:val="00611A45"/>
    <w:rsid w:val="00611A64"/>
    <w:rsid w:val="006150E6"/>
    <w:rsid w:val="00620A25"/>
    <w:rsid w:val="00622508"/>
    <w:rsid w:val="006262A0"/>
    <w:rsid w:val="00627D6C"/>
    <w:rsid w:val="00627F2D"/>
    <w:rsid w:val="006349A4"/>
    <w:rsid w:val="00635E1A"/>
    <w:rsid w:val="006376B0"/>
    <w:rsid w:val="006427C4"/>
    <w:rsid w:val="00643AE5"/>
    <w:rsid w:val="00644564"/>
    <w:rsid w:val="00644EE2"/>
    <w:rsid w:val="00645D8B"/>
    <w:rsid w:val="006472C6"/>
    <w:rsid w:val="006521FD"/>
    <w:rsid w:val="00652578"/>
    <w:rsid w:val="00652C78"/>
    <w:rsid w:val="00653040"/>
    <w:rsid w:val="00654A42"/>
    <w:rsid w:val="006624E3"/>
    <w:rsid w:val="0066271E"/>
    <w:rsid w:val="006770AC"/>
    <w:rsid w:val="006815CD"/>
    <w:rsid w:val="006824CF"/>
    <w:rsid w:val="00682C91"/>
    <w:rsid w:val="00683483"/>
    <w:rsid w:val="00683FB7"/>
    <w:rsid w:val="00687136"/>
    <w:rsid w:val="006923A5"/>
    <w:rsid w:val="006941ED"/>
    <w:rsid w:val="006956DD"/>
    <w:rsid w:val="006A2974"/>
    <w:rsid w:val="006A6196"/>
    <w:rsid w:val="006B1220"/>
    <w:rsid w:val="006B34FF"/>
    <w:rsid w:val="006B4DA8"/>
    <w:rsid w:val="006B7955"/>
    <w:rsid w:val="006C0521"/>
    <w:rsid w:val="006C0729"/>
    <w:rsid w:val="006C2D87"/>
    <w:rsid w:val="006C3A6E"/>
    <w:rsid w:val="006C53B7"/>
    <w:rsid w:val="006D0E26"/>
    <w:rsid w:val="006D14D6"/>
    <w:rsid w:val="006D1809"/>
    <w:rsid w:val="006D484D"/>
    <w:rsid w:val="006D5037"/>
    <w:rsid w:val="006E2819"/>
    <w:rsid w:val="006E7A02"/>
    <w:rsid w:val="006F3551"/>
    <w:rsid w:val="006F4F11"/>
    <w:rsid w:val="006F649D"/>
    <w:rsid w:val="006F6793"/>
    <w:rsid w:val="006F6CD8"/>
    <w:rsid w:val="006F70AE"/>
    <w:rsid w:val="00701F06"/>
    <w:rsid w:val="007071A4"/>
    <w:rsid w:val="0071056E"/>
    <w:rsid w:val="007132AD"/>
    <w:rsid w:val="0071418E"/>
    <w:rsid w:val="00714C4C"/>
    <w:rsid w:val="007151D3"/>
    <w:rsid w:val="00716668"/>
    <w:rsid w:val="00720A17"/>
    <w:rsid w:val="00725370"/>
    <w:rsid w:val="0073669C"/>
    <w:rsid w:val="007412A4"/>
    <w:rsid w:val="00741887"/>
    <w:rsid w:val="00742131"/>
    <w:rsid w:val="007430C6"/>
    <w:rsid w:val="00746056"/>
    <w:rsid w:val="00746066"/>
    <w:rsid w:val="00746A04"/>
    <w:rsid w:val="00751687"/>
    <w:rsid w:val="0075592D"/>
    <w:rsid w:val="00755953"/>
    <w:rsid w:val="007612BA"/>
    <w:rsid w:val="00763B62"/>
    <w:rsid w:val="00764EC1"/>
    <w:rsid w:val="007731D7"/>
    <w:rsid w:val="00774602"/>
    <w:rsid w:val="00777280"/>
    <w:rsid w:val="00777470"/>
    <w:rsid w:val="00783274"/>
    <w:rsid w:val="007838EB"/>
    <w:rsid w:val="007871C7"/>
    <w:rsid w:val="00792060"/>
    <w:rsid w:val="00793E2D"/>
    <w:rsid w:val="00795370"/>
    <w:rsid w:val="0079598B"/>
    <w:rsid w:val="0079657D"/>
    <w:rsid w:val="007A06B7"/>
    <w:rsid w:val="007A3267"/>
    <w:rsid w:val="007A3B28"/>
    <w:rsid w:val="007A7F21"/>
    <w:rsid w:val="007B1099"/>
    <w:rsid w:val="007B1392"/>
    <w:rsid w:val="007B159C"/>
    <w:rsid w:val="007B19D5"/>
    <w:rsid w:val="007B503B"/>
    <w:rsid w:val="007B5D51"/>
    <w:rsid w:val="007B6589"/>
    <w:rsid w:val="007C15D2"/>
    <w:rsid w:val="007C20F3"/>
    <w:rsid w:val="007C42A4"/>
    <w:rsid w:val="007C4C46"/>
    <w:rsid w:val="007C4CC7"/>
    <w:rsid w:val="007D0AC3"/>
    <w:rsid w:val="007D37F4"/>
    <w:rsid w:val="007D4797"/>
    <w:rsid w:val="007D6A3C"/>
    <w:rsid w:val="007D7180"/>
    <w:rsid w:val="007E3DDF"/>
    <w:rsid w:val="007E40D0"/>
    <w:rsid w:val="007F2E46"/>
    <w:rsid w:val="007F5AC4"/>
    <w:rsid w:val="00800F72"/>
    <w:rsid w:val="008031F7"/>
    <w:rsid w:val="00806D27"/>
    <w:rsid w:val="00810F74"/>
    <w:rsid w:val="008130B1"/>
    <w:rsid w:val="008161F1"/>
    <w:rsid w:val="008162FA"/>
    <w:rsid w:val="008208D2"/>
    <w:rsid w:val="008235AD"/>
    <w:rsid w:val="008250A6"/>
    <w:rsid w:val="008263C6"/>
    <w:rsid w:val="00826EA2"/>
    <w:rsid w:val="00826FD8"/>
    <w:rsid w:val="0082719A"/>
    <w:rsid w:val="00827B09"/>
    <w:rsid w:val="008306DA"/>
    <w:rsid w:val="008312CA"/>
    <w:rsid w:val="0083218D"/>
    <w:rsid w:val="00837F76"/>
    <w:rsid w:val="008452B2"/>
    <w:rsid w:val="00845E51"/>
    <w:rsid w:val="008471A7"/>
    <w:rsid w:val="0085258D"/>
    <w:rsid w:val="008538C0"/>
    <w:rsid w:val="00856FF5"/>
    <w:rsid w:val="00857CCF"/>
    <w:rsid w:val="00857F01"/>
    <w:rsid w:val="00861275"/>
    <w:rsid w:val="00861A7A"/>
    <w:rsid w:val="008641A1"/>
    <w:rsid w:val="0086572B"/>
    <w:rsid w:val="00866D15"/>
    <w:rsid w:val="008710A3"/>
    <w:rsid w:val="00871167"/>
    <w:rsid w:val="0087187A"/>
    <w:rsid w:val="00872C3B"/>
    <w:rsid w:val="00872F6E"/>
    <w:rsid w:val="00873DA7"/>
    <w:rsid w:val="00875F6B"/>
    <w:rsid w:val="00884366"/>
    <w:rsid w:val="00885A82"/>
    <w:rsid w:val="00890220"/>
    <w:rsid w:val="00890F6A"/>
    <w:rsid w:val="00895C2C"/>
    <w:rsid w:val="00895E6D"/>
    <w:rsid w:val="00896733"/>
    <w:rsid w:val="008A0342"/>
    <w:rsid w:val="008A1BCB"/>
    <w:rsid w:val="008A5B8B"/>
    <w:rsid w:val="008A7440"/>
    <w:rsid w:val="008B047C"/>
    <w:rsid w:val="008B1058"/>
    <w:rsid w:val="008B252C"/>
    <w:rsid w:val="008B2860"/>
    <w:rsid w:val="008B6358"/>
    <w:rsid w:val="008C2D88"/>
    <w:rsid w:val="008C33E4"/>
    <w:rsid w:val="008C4670"/>
    <w:rsid w:val="008C4F42"/>
    <w:rsid w:val="008C516E"/>
    <w:rsid w:val="008D1EA5"/>
    <w:rsid w:val="008D3E18"/>
    <w:rsid w:val="008D3F94"/>
    <w:rsid w:val="008D57A9"/>
    <w:rsid w:val="008E109C"/>
    <w:rsid w:val="008E2124"/>
    <w:rsid w:val="008E25AB"/>
    <w:rsid w:val="008E2EFB"/>
    <w:rsid w:val="008E3990"/>
    <w:rsid w:val="008E4860"/>
    <w:rsid w:val="008E560D"/>
    <w:rsid w:val="008E6463"/>
    <w:rsid w:val="008F2147"/>
    <w:rsid w:val="008F5348"/>
    <w:rsid w:val="0090335B"/>
    <w:rsid w:val="00907F3F"/>
    <w:rsid w:val="009129EE"/>
    <w:rsid w:val="00912F57"/>
    <w:rsid w:val="00914EA6"/>
    <w:rsid w:val="00916633"/>
    <w:rsid w:val="00922CCB"/>
    <w:rsid w:val="0093168F"/>
    <w:rsid w:val="009329C6"/>
    <w:rsid w:val="00933A88"/>
    <w:rsid w:val="00935405"/>
    <w:rsid w:val="00935521"/>
    <w:rsid w:val="00943E28"/>
    <w:rsid w:val="009524D3"/>
    <w:rsid w:val="0095573B"/>
    <w:rsid w:val="00957286"/>
    <w:rsid w:val="0096340D"/>
    <w:rsid w:val="009650CB"/>
    <w:rsid w:val="009658D6"/>
    <w:rsid w:val="00967822"/>
    <w:rsid w:val="00970736"/>
    <w:rsid w:val="00971280"/>
    <w:rsid w:val="00973FE1"/>
    <w:rsid w:val="00975697"/>
    <w:rsid w:val="00976397"/>
    <w:rsid w:val="00977A0D"/>
    <w:rsid w:val="00982FB4"/>
    <w:rsid w:val="009869C1"/>
    <w:rsid w:val="00986A77"/>
    <w:rsid w:val="00990BDE"/>
    <w:rsid w:val="00996E59"/>
    <w:rsid w:val="00997F27"/>
    <w:rsid w:val="009A2415"/>
    <w:rsid w:val="009A47BB"/>
    <w:rsid w:val="009A5228"/>
    <w:rsid w:val="009A58A3"/>
    <w:rsid w:val="009B02D0"/>
    <w:rsid w:val="009B03FB"/>
    <w:rsid w:val="009B2B78"/>
    <w:rsid w:val="009B6C3F"/>
    <w:rsid w:val="009B71BC"/>
    <w:rsid w:val="009C0B5C"/>
    <w:rsid w:val="009C3814"/>
    <w:rsid w:val="009C52ED"/>
    <w:rsid w:val="009D3030"/>
    <w:rsid w:val="009D4D9E"/>
    <w:rsid w:val="009D5D61"/>
    <w:rsid w:val="009E0088"/>
    <w:rsid w:val="009E07C9"/>
    <w:rsid w:val="009E1091"/>
    <w:rsid w:val="009E39F5"/>
    <w:rsid w:val="009E3F59"/>
    <w:rsid w:val="009E4053"/>
    <w:rsid w:val="009E7E63"/>
    <w:rsid w:val="009F31D1"/>
    <w:rsid w:val="009F35F5"/>
    <w:rsid w:val="009F3DC1"/>
    <w:rsid w:val="009F4271"/>
    <w:rsid w:val="009F4A72"/>
    <w:rsid w:val="009F5228"/>
    <w:rsid w:val="00A018CA"/>
    <w:rsid w:val="00A02048"/>
    <w:rsid w:val="00A040AC"/>
    <w:rsid w:val="00A05B01"/>
    <w:rsid w:val="00A066D0"/>
    <w:rsid w:val="00A078AE"/>
    <w:rsid w:val="00A13806"/>
    <w:rsid w:val="00A1426E"/>
    <w:rsid w:val="00A161A1"/>
    <w:rsid w:val="00A1710E"/>
    <w:rsid w:val="00A20C5E"/>
    <w:rsid w:val="00A26EA2"/>
    <w:rsid w:val="00A30259"/>
    <w:rsid w:val="00A32BBD"/>
    <w:rsid w:val="00A36813"/>
    <w:rsid w:val="00A400F5"/>
    <w:rsid w:val="00A42534"/>
    <w:rsid w:val="00A443A8"/>
    <w:rsid w:val="00A4462E"/>
    <w:rsid w:val="00A45B2F"/>
    <w:rsid w:val="00A47D09"/>
    <w:rsid w:val="00A47DE0"/>
    <w:rsid w:val="00A511F1"/>
    <w:rsid w:val="00A531CB"/>
    <w:rsid w:val="00A625DC"/>
    <w:rsid w:val="00A65BF4"/>
    <w:rsid w:val="00A70E5D"/>
    <w:rsid w:val="00A73071"/>
    <w:rsid w:val="00A75872"/>
    <w:rsid w:val="00A77A3B"/>
    <w:rsid w:val="00A8063C"/>
    <w:rsid w:val="00A819E4"/>
    <w:rsid w:val="00A81FD2"/>
    <w:rsid w:val="00A91AAF"/>
    <w:rsid w:val="00A967C4"/>
    <w:rsid w:val="00AA1BDE"/>
    <w:rsid w:val="00AA40D4"/>
    <w:rsid w:val="00AA4EBD"/>
    <w:rsid w:val="00AA5B52"/>
    <w:rsid w:val="00AB3414"/>
    <w:rsid w:val="00AB3E24"/>
    <w:rsid w:val="00AB50A9"/>
    <w:rsid w:val="00AB5130"/>
    <w:rsid w:val="00AB5BD9"/>
    <w:rsid w:val="00AB68E0"/>
    <w:rsid w:val="00AB6EFA"/>
    <w:rsid w:val="00AC04BD"/>
    <w:rsid w:val="00AC2A67"/>
    <w:rsid w:val="00AC2D4B"/>
    <w:rsid w:val="00AC3DFD"/>
    <w:rsid w:val="00AC708A"/>
    <w:rsid w:val="00AD2413"/>
    <w:rsid w:val="00AD30AB"/>
    <w:rsid w:val="00AD5B07"/>
    <w:rsid w:val="00AD5B1D"/>
    <w:rsid w:val="00AD63C4"/>
    <w:rsid w:val="00AD65A1"/>
    <w:rsid w:val="00AD686E"/>
    <w:rsid w:val="00AE129F"/>
    <w:rsid w:val="00AE6647"/>
    <w:rsid w:val="00AE71C4"/>
    <w:rsid w:val="00AF0447"/>
    <w:rsid w:val="00AF351A"/>
    <w:rsid w:val="00AF3FE3"/>
    <w:rsid w:val="00AF436A"/>
    <w:rsid w:val="00AF44EF"/>
    <w:rsid w:val="00AF6ACA"/>
    <w:rsid w:val="00AF7971"/>
    <w:rsid w:val="00B00C8E"/>
    <w:rsid w:val="00B0425E"/>
    <w:rsid w:val="00B049F4"/>
    <w:rsid w:val="00B06231"/>
    <w:rsid w:val="00B07AB6"/>
    <w:rsid w:val="00B13693"/>
    <w:rsid w:val="00B1371B"/>
    <w:rsid w:val="00B13A94"/>
    <w:rsid w:val="00B13E10"/>
    <w:rsid w:val="00B21962"/>
    <w:rsid w:val="00B22BA9"/>
    <w:rsid w:val="00B22FD7"/>
    <w:rsid w:val="00B236F8"/>
    <w:rsid w:val="00B253B4"/>
    <w:rsid w:val="00B26774"/>
    <w:rsid w:val="00B27236"/>
    <w:rsid w:val="00B302F8"/>
    <w:rsid w:val="00B30ECD"/>
    <w:rsid w:val="00B32999"/>
    <w:rsid w:val="00B37409"/>
    <w:rsid w:val="00B40103"/>
    <w:rsid w:val="00B44F16"/>
    <w:rsid w:val="00B469CE"/>
    <w:rsid w:val="00B5063B"/>
    <w:rsid w:val="00B50F96"/>
    <w:rsid w:val="00B512F6"/>
    <w:rsid w:val="00B516AC"/>
    <w:rsid w:val="00B51A13"/>
    <w:rsid w:val="00B57D80"/>
    <w:rsid w:val="00B62439"/>
    <w:rsid w:val="00B70998"/>
    <w:rsid w:val="00B72750"/>
    <w:rsid w:val="00B74997"/>
    <w:rsid w:val="00B84118"/>
    <w:rsid w:val="00B84EC0"/>
    <w:rsid w:val="00B84F34"/>
    <w:rsid w:val="00B86224"/>
    <w:rsid w:val="00B86BEF"/>
    <w:rsid w:val="00B9223D"/>
    <w:rsid w:val="00B9249B"/>
    <w:rsid w:val="00B92688"/>
    <w:rsid w:val="00B92B84"/>
    <w:rsid w:val="00B9352D"/>
    <w:rsid w:val="00B93E64"/>
    <w:rsid w:val="00BA14DD"/>
    <w:rsid w:val="00BA1F21"/>
    <w:rsid w:val="00BA3119"/>
    <w:rsid w:val="00BA3A03"/>
    <w:rsid w:val="00BA4C85"/>
    <w:rsid w:val="00BA52B8"/>
    <w:rsid w:val="00BA68DF"/>
    <w:rsid w:val="00BB1FFB"/>
    <w:rsid w:val="00BB28F2"/>
    <w:rsid w:val="00BB3867"/>
    <w:rsid w:val="00BB4893"/>
    <w:rsid w:val="00BB5E76"/>
    <w:rsid w:val="00BC371F"/>
    <w:rsid w:val="00BC3C90"/>
    <w:rsid w:val="00BC5978"/>
    <w:rsid w:val="00BC6D10"/>
    <w:rsid w:val="00BD16EB"/>
    <w:rsid w:val="00BD3FD4"/>
    <w:rsid w:val="00BE1BE0"/>
    <w:rsid w:val="00BE4168"/>
    <w:rsid w:val="00BE48AE"/>
    <w:rsid w:val="00BE7699"/>
    <w:rsid w:val="00BF5805"/>
    <w:rsid w:val="00BF58B3"/>
    <w:rsid w:val="00BF6337"/>
    <w:rsid w:val="00BF7F3F"/>
    <w:rsid w:val="00C01EA8"/>
    <w:rsid w:val="00C03993"/>
    <w:rsid w:val="00C03A16"/>
    <w:rsid w:val="00C05047"/>
    <w:rsid w:val="00C0553F"/>
    <w:rsid w:val="00C154E5"/>
    <w:rsid w:val="00C156BC"/>
    <w:rsid w:val="00C16316"/>
    <w:rsid w:val="00C17014"/>
    <w:rsid w:val="00C24CB2"/>
    <w:rsid w:val="00C26FF6"/>
    <w:rsid w:val="00C276A6"/>
    <w:rsid w:val="00C27C99"/>
    <w:rsid w:val="00C3250F"/>
    <w:rsid w:val="00C33631"/>
    <w:rsid w:val="00C362E6"/>
    <w:rsid w:val="00C412CB"/>
    <w:rsid w:val="00C45FEB"/>
    <w:rsid w:val="00C52BDD"/>
    <w:rsid w:val="00C536A0"/>
    <w:rsid w:val="00C56615"/>
    <w:rsid w:val="00C57C2D"/>
    <w:rsid w:val="00C6466E"/>
    <w:rsid w:val="00C64C80"/>
    <w:rsid w:val="00C65F88"/>
    <w:rsid w:val="00C66568"/>
    <w:rsid w:val="00C66D4F"/>
    <w:rsid w:val="00C705EB"/>
    <w:rsid w:val="00C71441"/>
    <w:rsid w:val="00C9209C"/>
    <w:rsid w:val="00C96771"/>
    <w:rsid w:val="00C971AB"/>
    <w:rsid w:val="00C97B0E"/>
    <w:rsid w:val="00CA0E0F"/>
    <w:rsid w:val="00CA484A"/>
    <w:rsid w:val="00CA49AB"/>
    <w:rsid w:val="00CA601F"/>
    <w:rsid w:val="00CB3DF9"/>
    <w:rsid w:val="00CB6D7B"/>
    <w:rsid w:val="00CC2254"/>
    <w:rsid w:val="00CC2352"/>
    <w:rsid w:val="00CC57EE"/>
    <w:rsid w:val="00CC7A48"/>
    <w:rsid w:val="00CD25E6"/>
    <w:rsid w:val="00CD28BF"/>
    <w:rsid w:val="00CE0753"/>
    <w:rsid w:val="00CE199A"/>
    <w:rsid w:val="00CE2D31"/>
    <w:rsid w:val="00CE3392"/>
    <w:rsid w:val="00CE3C53"/>
    <w:rsid w:val="00CE3D92"/>
    <w:rsid w:val="00CE555D"/>
    <w:rsid w:val="00CE61A4"/>
    <w:rsid w:val="00CE6716"/>
    <w:rsid w:val="00CE7A4F"/>
    <w:rsid w:val="00CE7E1D"/>
    <w:rsid w:val="00CF011E"/>
    <w:rsid w:val="00CF2EB2"/>
    <w:rsid w:val="00CF34CA"/>
    <w:rsid w:val="00CF3A41"/>
    <w:rsid w:val="00CF70D7"/>
    <w:rsid w:val="00D0299E"/>
    <w:rsid w:val="00D03004"/>
    <w:rsid w:val="00D03F4B"/>
    <w:rsid w:val="00D048A0"/>
    <w:rsid w:val="00D1406D"/>
    <w:rsid w:val="00D14118"/>
    <w:rsid w:val="00D1590A"/>
    <w:rsid w:val="00D22632"/>
    <w:rsid w:val="00D231D2"/>
    <w:rsid w:val="00D251C5"/>
    <w:rsid w:val="00D260C2"/>
    <w:rsid w:val="00D26F7A"/>
    <w:rsid w:val="00D27FDE"/>
    <w:rsid w:val="00D30A44"/>
    <w:rsid w:val="00D33232"/>
    <w:rsid w:val="00D332AB"/>
    <w:rsid w:val="00D40B48"/>
    <w:rsid w:val="00D41546"/>
    <w:rsid w:val="00D45A5D"/>
    <w:rsid w:val="00D472D8"/>
    <w:rsid w:val="00D501D1"/>
    <w:rsid w:val="00D52A22"/>
    <w:rsid w:val="00D53D1E"/>
    <w:rsid w:val="00D55829"/>
    <w:rsid w:val="00D61714"/>
    <w:rsid w:val="00D6334A"/>
    <w:rsid w:val="00D63959"/>
    <w:rsid w:val="00D64491"/>
    <w:rsid w:val="00D65C42"/>
    <w:rsid w:val="00D65EB4"/>
    <w:rsid w:val="00D673AD"/>
    <w:rsid w:val="00D73679"/>
    <w:rsid w:val="00D76265"/>
    <w:rsid w:val="00D8032A"/>
    <w:rsid w:val="00D8132F"/>
    <w:rsid w:val="00D8163C"/>
    <w:rsid w:val="00D82A3D"/>
    <w:rsid w:val="00D8458A"/>
    <w:rsid w:val="00D845CF"/>
    <w:rsid w:val="00D861C4"/>
    <w:rsid w:val="00D873D4"/>
    <w:rsid w:val="00D94255"/>
    <w:rsid w:val="00D9532B"/>
    <w:rsid w:val="00DA39FB"/>
    <w:rsid w:val="00DA7857"/>
    <w:rsid w:val="00DB1D40"/>
    <w:rsid w:val="00DB1D43"/>
    <w:rsid w:val="00DB2BC3"/>
    <w:rsid w:val="00DB3063"/>
    <w:rsid w:val="00DB59F1"/>
    <w:rsid w:val="00DB7ECD"/>
    <w:rsid w:val="00DC1C79"/>
    <w:rsid w:val="00DC42D2"/>
    <w:rsid w:val="00DC630F"/>
    <w:rsid w:val="00DC694E"/>
    <w:rsid w:val="00DD29F1"/>
    <w:rsid w:val="00DD47EB"/>
    <w:rsid w:val="00DD588E"/>
    <w:rsid w:val="00DD5AEA"/>
    <w:rsid w:val="00DD657C"/>
    <w:rsid w:val="00DE12B8"/>
    <w:rsid w:val="00DE45D7"/>
    <w:rsid w:val="00DE4D75"/>
    <w:rsid w:val="00DE5903"/>
    <w:rsid w:val="00DF0C72"/>
    <w:rsid w:val="00DF1471"/>
    <w:rsid w:val="00DF625F"/>
    <w:rsid w:val="00E002F4"/>
    <w:rsid w:val="00E0544A"/>
    <w:rsid w:val="00E071E8"/>
    <w:rsid w:val="00E10189"/>
    <w:rsid w:val="00E1232F"/>
    <w:rsid w:val="00E123B6"/>
    <w:rsid w:val="00E14011"/>
    <w:rsid w:val="00E15C19"/>
    <w:rsid w:val="00E162BD"/>
    <w:rsid w:val="00E21151"/>
    <w:rsid w:val="00E24DDA"/>
    <w:rsid w:val="00E26546"/>
    <w:rsid w:val="00E26C81"/>
    <w:rsid w:val="00E368AD"/>
    <w:rsid w:val="00E4081A"/>
    <w:rsid w:val="00E40D14"/>
    <w:rsid w:val="00E45B8C"/>
    <w:rsid w:val="00E468A4"/>
    <w:rsid w:val="00E47BD4"/>
    <w:rsid w:val="00E47BF9"/>
    <w:rsid w:val="00E508E8"/>
    <w:rsid w:val="00E51B21"/>
    <w:rsid w:val="00E51EE9"/>
    <w:rsid w:val="00E52A8A"/>
    <w:rsid w:val="00E54822"/>
    <w:rsid w:val="00E572A0"/>
    <w:rsid w:val="00E601D2"/>
    <w:rsid w:val="00E60CE2"/>
    <w:rsid w:val="00E60DE6"/>
    <w:rsid w:val="00E60F90"/>
    <w:rsid w:val="00E618F0"/>
    <w:rsid w:val="00E63EE1"/>
    <w:rsid w:val="00E64656"/>
    <w:rsid w:val="00E64ECF"/>
    <w:rsid w:val="00E6601A"/>
    <w:rsid w:val="00E66332"/>
    <w:rsid w:val="00E668BB"/>
    <w:rsid w:val="00E66B4E"/>
    <w:rsid w:val="00E6706C"/>
    <w:rsid w:val="00E677A3"/>
    <w:rsid w:val="00E74223"/>
    <w:rsid w:val="00E74558"/>
    <w:rsid w:val="00E76ABB"/>
    <w:rsid w:val="00E8188D"/>
    <w:rsid w:val="00E82451"/>
    <w:rsid w:val="00E82CBE"/>
    <w:rsid w:val="00E84D5B"/>
    <w:rsid w:val="00E87759"/>
    <w:rsid w:val="00E92401"/>
    <w:rsid w:val="00E92EC7"/>
    <w:rsid w:val="00E943F7"/>
    <w:rsid w:val="00E95C24"/>
    <w:rsid w:val="00EA0593"/>
    <w:rsid w:val="00EA473D"/>
    <w:rsid w:val="00EA5991"/>
    <w:rsid w:val="00EA5C03"/>
    <w:rsid w:val="00EA76A0"/>
    <w:rsid w:val="00EB01CF"/>
    <w:rsid w:val="00EB0466"/>
    <w:rsid w:val="00EB7792"/>
    <w:rsid w:val="00EB7AF1"/>
    <w:rsid w:val="00EC1749"/>
    <w:rsid w:val="00EC29E7"/>
    <w:rsid w:val="00ED15B1"/>
    <w:rsid w:val="00ED65C4"/>
    <w:rsid w:val="00ED6A11"/>
    <w:rsid w:val="00ED75A4"/>
    <w:rsid w:val="00EE2475"/>
    <w:rsid w:val="00EE2A2B"/>
    <w:rsid w:val="00EE2EB8"/>
    <w:rsid w:val="00EE2FC1"/>
    <w:rsid w:val="00EE35FC"/>
    <w:rsid w:val="00EE3E77"/>
    <w:rsid w:val="00EE42EB"/>
    <w:rsid w:val="00EE48D2"/>
    <w:rsid w:val="00EE4E2F"/>
    <w:rsid w:val="00EE50C7"/>
    <w:rsid w:val="00EF1D34"/>
    <w:rsid w:val="00EF247C"/>
    <w:rsid w:val="00EF39DC"/>
    <w:rsid w:val="00EF3D41"/>
    <w:rsid w:val="00EF659D"/>
    <w:rsid w:val="00F02D18"/>
    <w:rsid w:val="00F04C7A"/>
    <w:rsid w:val="00F07F0A"/>
    <w:rsid w:val="00F106A3"/>
    <w:rsid w:val="00F11E1B"/>
    <w:rsid w:val="00F12025"/>
    <w:rsid w:val="00F12DF0"/>
    <w:rsid w:val="00F15B3A"/>
    <w:rsid w:val="00F17991"/>
    <w:rsid w:val="00F2134E"/>
    <w:rsid w:val="00F257FC"/>
    <w:rsid w:val="00F30AED"/>
    <w:rsid w:val="00F30D54"/>
    <w:rsid w:val="00F36727"/>
    <w:rsid w:val="00F3760B"/>
    <w:rsid w:val="00F40E90"/>
    <w:rsid w:val="00F40FCC"/>
    <w:rsid w:val="00F4160A"/>
    <w:rsid w:val="00F44265"/>
    <w:rsid w:val="00F45478"/>
    <w:rsid w:val="00F456FD"/>
    <w:rsid w:val="00F504BB"/>
    <w:rsid w:val="00F5173D"/>
    <w:rsid w:val="00F52562"/>
    <w:rsid w:val="00F5328A"/>
    <w:rsid w:val="00F53740"/>
    <w:rsid w:val="00F54EAA"/>
    <w:rsid w:val="00F55054"/>
    <w:rsid w:val="00F5523C"/>
    <w:rsid w:val="00F56993"/>
    <w:rsid w:val="00F57E17"/>
    <w:rsid w:val="00F62A79"/>
    <w:rsid w:val="00F62B0C"/>
    <w:rsid w:val="00F62FEB"/>
    <w:rsid w:val="00F70197"/>
    <w:rsid w:val="00F7200D"/>
    <w:rsid w:val="00F722E3"/>
    <w:rsid w:val="00F727F1"/>
    <w:rsid w:val="00F72D77"/>
    <w:rsid w:val="00F74919"/>
    <w:rsid w:val="00F82E5E"/>
    <w:rsid w:val="00F83228"/>
    <w:rsid w:val="00F85294"/>
    <w:rsid w:val="00F8603A"/>
    <w:rsid w:val="00F953E7"/>
    <w:rsid w:val="00FA070D"/>
    <w:rsid w:val="00FA09D4"/>
    <w:rsid w:val="00FA0E4A"/>
    <w:rsid w:val="00FA336A"/>
    <w:rsid w:val="00FA45FE"/>
    <w:rsid w:val="00FB25E3"/>
    <w:rsid w:val="00FB5EB4"/>
    <w:rsid w:val="00FC2906"/>
    <w:rsid w:val="00FC7012"/>
    <w:rsid w:val="00FD1601"/>
    <w:rsid w:val="00FD24E8"/>
    <w:rsid w:val="00FD3C29"/>
    <w:rsid w:val="00FD470A"/>
    <w:rsid w:val="00FD514A"/>
    <w:rsid w:val="00FD53BB"/>
    <w:rsid w:val="00FD6469"/>
    <w:rsid w:val="00FD7D0A"/>
    <w:rsid w:val="00FE04A1"/>
    <w:rsid w:val="00FE0D2B"/>
    <w:rsid w:val="00FE2728"/>
    <w:rsid w:val="00FE40D8"/>
    <w:rsid w:val="00FE5FA8"/>
    <w:rsid w:val="00FE718A"/>
    <w:rsid w:val="00FF0610"/>
    <w:rsid w:val="00FF1A19"/>
    <w:rsid w:val="00FF24D1"/>
    <w:rsid w:val="00FF25D5"/>
    <w:rsid w:val="00FF29FA"/>
    <w:rsid w:val="00FF3C72"/>
    <w:rsid w:val="00FF45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A2AAC"/>
  <w15:docId w15:val="{137AD8F8-4CAE-4502-8567-D04A7EAC0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82FB4"/>
    <w:pPr>
      <w:tabs>
        <w:tab w:val="center" w:pos="2161"/>
      </w:tabs>
      <w:spacing w:before="60" w:after="60" w:line="240" w:lineRule="auto"/>
      <w:ind w:left="-17"/>
      <w:jc w:val="both"/>
      <w:outlineLvl w:val="1"/>
    </w:pPr>
    <w:rPr>
      <w:rFonts w:ascii="Calibri" w:eastAsia="Ebrima" w:hAnsi="Calibri" w:cs="Ebrima"/>
      <w:b/>
      <w:color w:val="000000"/>
      <w:sz w:val="24"/>
      <w:lang w:eastAsia="en-GB"/>
    </w:rPr>
  </w:style>
  <w:style w:type="paragraph" w:styleId="Heading3">
    <w:name w:val="heading 3"/>
    <w:basedOn w:val="ListParagraph"/>
    <w:next w:val="Normal"/>
    <w:link w:val="Heading3Char"/>
    <w:uiPriority w:val="9"/>
    <w:unhideWhenUsed/>
    <w:qFormat/>
    <w:rsid w:val="00982FB4"/>
    <w:pPr>
      <w:numPr>
        <w:numId w:val="22"/>
      </w:numPr>
      <w:spacing w:before="60" w:after="60" w:line="240" w:lineRule="auto"/>
      <w:ind w:right="142"/>
      <w:contextualSpacing w:val="0"/>
      <w:jc w:val="both"/>
      <w:outlineLvl w:val="2"/>
    </w:pPr>
    <w:rPr>
      <w:rFonts w:ascii="Calibri" w:eastAsia="Ebrima" w:hAnsi="Calibri" w:cs="Ebrima"/>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6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8E0"/>
    <w:rPr>
      <w:rFonts w:ascii="Tahoma" w:hAnsi="Tahoma" w:cs="Tahoma"/>
      <w:sz w:val="16"/>
      <w:szCs w:val="16"/>
    </w:rPr>
  </w:style>
  <w:style w:type="paragraph" w:styleId="Header">
    <w:name w:val="header"/>
    <w:basedOn w:val="Normal"/>
    <w:link w:val="HeaderChar"/>
    <w:uiPriority w:val="99"/>
    <w:unhideWhenUsed/>
    <w:rsid w:val="00AB68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68E0"/>
  </w:style>
  <w:style w:type="paragraph" w:styleId="Footer">
    <w:name w:val="footer"/>
    <w:basedOn w:val="Normal"/>
    <w:link w:val="FooterChar"/>
    <w:uiPriority w:val="99"/>
    <w:unhideWhenUsed/>
    <w:rsid w:val="00AB68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68E0"/>
  </w:style>
  <w:style w:type="character" w:styleId="Hyperlink">
    <w:name w:val="Hyperlink"/>
    <w:basedOn w:val="DefaultParagraphFont"/>
    <w:uiPriority w:val="99"/>
    <w:unhideWhenUsed/>
    <w:rsid w:val="00F54EAA"/>
    <w:rPr>
      <w:color w:val="0000FF" w:themeColor="hyperlink"/>
      <w:u w:val="single"/>
    </w:rPr>
  </w:style>
  <w:style w:type="paragraph" w:styleId="NormalWeb">
    <w:name w:val="Normal (Web)"/>
    <w:basedOn w:val="Normal"/>
    <w:uiPriority w:val="99"/>
    <w:semiHidden/>
    <w:unhideWhenUsed/>
    <w:rsid w:val="00A65BF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512F6"/>
    <w:pPr>
      <w:ind w:left="720"/>
      <w:contextualSpacing/>
    </w:pPr>
  </w:style>
  <w:style w:type="character" w:styleId="CommentReference">
    <w:name w:val="annotation reference"/>
    <w:basedOn w:val="DefaultParagraphFont"/>
    <w:uiPriority w:val="99"/>
    <w:semiHidden/>
    <w:unhideWhenUsed/>
    <w:rsid w:val="00150C94"/>
    <w:rPr>
      <w:sz w:val="16"/>
      <w:szCs w:val="16"/>
    </w:rPr>
  </w:style>
  <w:style w:type="paragraph" w:styleId="CommentText">
    <w:name w:val="annotation text"/>
    <w:basedOn w:val="Normal"/>
    <w:link w:val="CommentTextChar"/>
    <w:uiPriority w:val="99"/>
    <w:unhideWhenUsed/>
    <w:rsid w:val="00150C94"/>
    <w:pPr>
      <w:spacing w:line="240" w:lineRule="auto"/>
    </w:pPr>
    <w:rPr>
      <w:sz w:val="20"/>
      <w:szCs w:val="20"/>
    </w:rPr>
  </w:style>
  <w:style w:type="character" w:customStyle="1" w:styleId="CommentTextChar">
    <w:name w:val="Comment Text Char"/>
    <w:basedOn w:val="DefaultParagraphFont"/>
    <w:link w:val="CommentText"/>
    <w:uiPriority w:val="99"/>
    <w:rsid w:val="00150C94"/>
    <w:rPr>
      <w:sz w:val="20"/>
      <w:szCs w:val="20"/>
    </w:rPr>
  </w:style>
  <w:style w:type="paragraph" w:styleId="CommentSubject">
    <w:name w:val="annotation subject"/>
    <w:basedOn w:val="CommentText"/>
    <w:next w:val="CommentText"/>
    <w:link w:val="CommentSubjectChar"/>
    <w:uiPriority w:val="99"/>
    <w:semiHidden/>
    <w:unhideWhenUsed/>
    <w:rsid w:val="00150C94"/>
    <w:rPr>
      <w:b/>
      <w:bCs/>
    </w:rPr>
  </w:style>
  <w:style w:type="character" w:customStyle="1" w:styleId="CommentSubjectChar">
    <w:name w:val="Comment Subject Char"/>
    <w:basedOn w:val="CommentTextChar"/>
    <w:link w:val="CommentSubject"/>
    <w:uiPriority w:val="99"/>
    <w:semiHidden/>
    <w:rsid w:val="00150C94"/>
    <w:rPr>
      <w:b/>
      <w:bCs/>
      <w:sz w:val="20"/>
      <w:szCs w:val="20"/>
    </w:rPr>
  </w:style>
  <w:style w:type="table" w:styleId="TableGrid">
    <w:name w:val="Table Grid"/>
    <w:basedOn w:val="TableNormal"/>
    <w:uiPriority w:val="59"/>
    <w:unhideWhenUsed/>
    <w:rsid w:val="00337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049F4"/>
    <w:rPr>
      <w:color w:val="605E5C"/>
      <w:shd w:val="clear" w:color="auto" w:fill="E1DFDD"/>
    </w:rPr>
  </w:style>
  <w:style w:type="paragraph" w:customStyle="1" w:styleId="Default">
    <w:name w:val="Default"/>
    <w:rsid w:val="00C66D4F"/>
    <w:pPr>
      <w:autoSpaceDE w:val="0"/>
      <w:autoSpaceDN w:val="0"/>
      <w:adjustRightInd w:val="0"/>
      <w:spacing w:after="0" w:line="240" w:lineRule="auto"/>
    </w:pPr>
    <w:rPr>
      <w:rFonts w:ascii="Verdana" w:hAnsi="Verdana" w:cs="Verdana"/>
      <w:color w:val="000000"/>
      <w:sz w:val="24"/>
      <w:szCs w:val="24"/>
    </w:rPr>
  </w:style>
  <w:style w:type="character" w:customStyle="1" w:styleId="ui-provider">
    <w:name w:val="ui-provider"/>
    <w:basedOn w:val="DefaultParagraphFont"/>
    <w:rsid w:val="000878F3"/>
  </w:style>
  <w:style w:type="character" w:customStyle="1" w:styleId="Heading2Char">
    <w:name w:val="Heading 2 Char"/>
    <w:basedOn w:val="DefaultParagraphFont"/>
    <w:link w:val="Heading2"/>
    <w:uiPriority w:val="9"/>
    <w:rsid w:val="00982FB4"/>
    <w:rPr>
      <w:rFonts w:ascii="Calibri" w:eastAsia="Ebrima" w:hAnsi="Calibri" w:cs="Ebrima"/>
      <w:b/>
      <w:color w:val="000000"/>
      <w:sz w:val="24"/>
      <w:lang w:eastAsia="en-GB"/>
    </w:rPr>
  </w:style>
  <w:style w:type="character" w:customStyle="1" w:styleId="Heading3Char">
    <w:name w:val="Heading 3 Char"/>
    <w:basedOn w:val="DefaultParagraphFont"/>
    <w:link w:val="Heading3"/>
    <w:uiPriority w:val="9"/>
    <w:rsid w:val="00982FB4"/>
    <w:rPr>
      <w:rFonts w:ascii="Calibri" w:eastAsia="Ebrima" w:hAnsi="Calibri" w:cs="Ebrima"/>
      <w:color w:val="000000"/>
      <w:sz w:val="24"/>
      <w:lang w:eastAsia="en-GB"/>
    </w:rPr>
  </w:style>
  <w:style w:type="paragraph" w:styleId="Revision">
    <w:name w:val="Revision"/>
    <w:hidden/>
    <w:uiPriority w:val="99"/>
    <w:semiHidden/>
    <w:rsid w:val="008E56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51918">
      <w:bodyDiv w:val="1"/>
      <w:marLeft w:val="0"/>
      <w:marRight w:val="0"/>
      <w:marTop w:val="0"/>
      <w:marBottom w:val="0"/>
      <w:divBdr>
        <w:top w:val="none" w:sz="0" w:space="0" w:color="auto"/>
        <w:left w:val="none" w:sz="0" w:space="0" w:color="auto"/>
        <w:bottom w:val="none" w:sz="0" w:space="0" w:color="auto"/>
        <w:right w:val="none" w:sz="0" w:space="0" w:color="auto"/>
      </w:divBdr>
    </w:div>
    <w:div w:id="151915538">
      <w:bodyDiv w:val="1"/>
      <w:marLeft w:val="0"/>
      <w:marRight w:val="0"/>
      <w:marTop w:val="0"/>
      <w:marBottom w:val="0"/>
      <w:divBdr>
        <w:top w:val="none" w:sz="0" w:space="0" w:color="auto"/>
        <w:left w:val="none" w:sz="0" w:space="0" w:color="auto"/>
        <w:bottom w:val="none" w:sz="0" w:space="0" w:color="auto"/>
        <w:right w:val="none" w:sz="0" w:space="0" w:color="auto"/>
      </w:divBdr>
    </w:div>
    <w:div w:id="217325613">
      <w:bodyDiv w:val="1"/>
      <w:marLeft w:val="0"/>
      <w:marRight w:val="0"/>
      <w:marTop w:val="0"/>
      <w:marBottom w:val="0"/>
      <w:divBdr>
        <w:top w:val="none" w:sz="0" w:space="0" w:color="auto"/>
        <w:left w:val="none" w:sz="0" w:space="0" w:color="auto"/>
        <w:bottom w:val="none" w:sz="0" w:space="0" w:color="auto"/>
        <w:right w:val="none" w:sz="0" w:space="0" w:color="auto"/>
      </w:divBdr>
    </w:div>
    <w:div w:id="448015424">
      <w:bodyDiv w:val="1"/>
      <w:marLeft w:val="0"/>
      <w:marRight w:val="0"/>
      <w:marTop w:val="0"/>
      <w:marBottom w:val="0"/>
      <w:divBdr>
        <w:top w:val="none" w:sz="0" w:space="0" w:color="auto"/>
        <w:left w:val="none" w:sz="0" w:space="0" w:color="auto"/>
        <w:bottom w:val="none" w:sz="0" w:space="0" w:color="auto"/>
        <w:right w:val="none" w:sz="0" w:space="0" w:color="auto"/>
      </w:divBdr>
    </w:div>
    <w:div w:id="482738887">
      <w:bodyDiv w:val="1"/>
      <w:marLeft w:val="0"/>
      <w:marRight w:val="0"/>
      <w:marTop w:val="0"/>
      <w:marBottom w:val="0"/>
      <w:divBdr>
        <w:top w:val="none" w:sz="0" w:space="0" w:color="auto"/>
        <w:left w:val="none" w:sz="0" w:space="0" w:color="auto"/>
        <w:bottom w:val="none" w:sz="0" w:space="0" w:color="auto"/>
        <w:right w:val="none" w:sz="0" w:space="0" w:color="auto"/>
      </w:divBdr>
    </w:div>
    <w:div w:id="689570716">
      <w:bodyDiv w:val="1"/>
      <w:marLeft w:val="0"/>
      <w:marRight w:val="0"/>
      <w:marTop w:val="0"/>
      <w:marBottom w:val="0"/>
      <w:divBdr>
        <w:top w:val="none" w:sz="0" w:space="0" w:color="auto"/>
        <w:left w:val="none" w:sz="0" w:space="0" w:color="auto"/>
        <w:bottom w:val="none" w:sz="0" w:space="0" w:color="auto"/>
        <w:right w:val="none" w:sz="0" w:space="0" w:color="auto"/>
      </w:divBdr>
    </w:div>
    <w:div w:id="1527450939">
      <w:bodyDiv w:val="1"/>
      <w:marLeft w:val="0"/>
      <w:marRight w:val="0"/>
      <w:marTop w:val="0"/>
      <w:marBottom w:val="0"/>
      <w:divBdr>
        <w:top w:val="none" w:sz="0" w:space="0" w:color="auto"/>
        <w:left w:val="none" w:sz="0" w:space="0" w:color="auto"/>
        <w:bottom w:val="none" w:sz="0" w:space="0" w:color="auto"/>
        <w:right w:val="none" w:sz="0" w:space="0" w:color="auto"/>
      </w:divBdr>
    </w:div>
    <w:div w:id="158769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yperlink" Target="mailto:Andrew.puls@highland.gov.uk"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jpeg"/></Relationships>
</file>

<file path=word/_rels/footer2.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eenm\AppData\Local\Microsoft\Windows\Temporary%20Internet%20Files\Content.Outlook\CPH09XJ2\HC%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4AD065380F1F48ACD4AE8887C4398C" ma:contentTypeVersion="15" ma:contentTypeDescription="Create a new document." ma:contentTypeScope="" ma:versionID="5290233040e98c34fda429fcd4ae759e">
  <xsd:schema xmlns:xsd="http://www.w3.org/2001/XMLSchema" xmlns:xs="http://www.w3.org/2001/XMLSchema" xmlns:p="http://schemas.microsoft.com/office/2006/metadata/properties" xmlns:ns2="a0d37e66-2c2c-4574-80c1-8f9491eb8d32" xmlns:ns3="e0de7632-4355-406f-a91f-81e8a8a941a7" targetNamespace="http://schemas.microsoft.com/office/2006/metadata/properties" ma:root="true" ma:fieldsID="b5b1348ace81858b7bc893d0881392bb" ns2:_="" ns3:_="">
    <xsd:import namespace="a0d37e66-2c2c-4574-80c1-8f9491eb8d32"/>
    <xsd:import namespace="e0de7632-4355-406f-a91f-81e8a8a941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37e66-2c2c-4574-80c1-8f9491eb8d3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c229517-4c9b-46e4-a3b3-1e590e831da6}" ma:internalName="TaxCatchAll" ma:showField="CatchAllData" ma:web="a0d37e66-2c2c-4574-80c1-8f9491eb8d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de7632-4355-406f-a91f-81e8a8a941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8d7fc4-e056-491b-b14d-914997007d2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de7632-4355-406f-a91f-81e8a8a941a7">
      <Terms xmlns="http://schemas.microsoft.com/office/infopath/2007/PartnerControls"/>
    </lcf76f155ced4ddcb4097134ff3c332f>
    <TaxCatchAll xmlns="a0d37e66-2c2c-4574-80c1-8f9491eb8d32" xsi:nil="true"/>
    <SharedWithUsers xmlns="a0d37e66-2c2c-4574-80c1-8f9491eb8d32">
      <UserInfo>
        <DisplayName>Karen Couper (Environment - Dev &amp; Active Travel)</DisplayName>
        <AccountId>22</AccountId>
        <AccountType/>
      </UserInfo>
    </SharedWithUsers>
  </documentManagement>
</p:properties>
</file>

<file path=customXml/itemProps1.xml><?xml version="1.0" encoding="utf-8"?>
<ds:datastoreItem xmlns:ds="http://schemas.openxmlformats.org/officeDocument/2006/customXml" ds:itemID="{85CCF2E5-AFCF-4CC0-A141-F6BDFB3E5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37e66-2c2c-4574-80c1-8f9491eb8d32"/>
    <ds:schemaRef ds:uri="e0de7632-4355-406f-a91f-81e8a8a941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F8AF42-2D22-4685-B2D3-AE253968496E}">
  <ds:schemaRefs>
    <ds:schemaRef ds:uri="http://schemas.microsoft.com/sharepoint/v3/contenttype/forms"/>
  </ds:schemaRefs>
</ds:datastoreItem>
</file>

<file path=customXml/itemProps3.xml><?xml version="1.0" encoding="utf-8"?>
<ds:datastoreItem xmlns:ds="http://schemas.openxmlformats.org/officeDocument/2006/customXml" ds:itemID="{6CC83796-8668-4396-8347-9D9643663376}">
  <ds:schemaRefs>
    <ds:schemaRef ds:uri="http://schemas.microsoft.com/office/2006/metadata/properties"/>
    <ds:schemaRef ds:uri="http://schemas.microsoft.com/office/infopath/2007/PartnerControls"/>
    <ds:schemaRef ds:uri="e0de7632-4355-406f-a91f-81e8a8a941a7"/>
    <ds:schemaRef ds:uri="a0d37e66-2c2c-4574-80c1-8f9491eb8d32"/>
  </ds:schemaRefs>
</ds:datastoreItem>
</file>

<file path=docProps/app.xml><?xml version="1.0" encoding="utf-8"?>
<Properties xmlns="http://schemas.openxmlformats.org/officeDocument/2006/extended-properties" xmlns:vt="http://schemas.openxmlformats.org/officeDocument/2006/docPropsVTypes">
  <Template>HC Document Template.dotx</Template>
  <TotalTime>218</TotalTime>
  <Pages>1</Pages>
  <Words>1709</Words>
  <Characters>9743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Fujitsu</Company>
  <LinksUpToDate>false</LinksUpToDate>
  <CharactersWithSpaces>11430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Koreen MacDougall</dc:creator>
  <cp:lastModifiedBy>Andrew Puls (Environment - Dev &amp; Active Travel)</cp:lastModifiedBy>
  <cp:revision>32</cp:revision>
  <cp:lastPrinted>2019-10-24T13:25:00Z</cp:lastPrinted>
  <dcterms:created xsi:type="dcterms:W3CDTF">2025-03-20T14:37:00Z</dcterms:created>
  <dcterms:modified xsi:type="dcterms:W3CDTF">2025-07-17T15:19:00Z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0x010100524AD065380F1F48ACD4AE8887C4398C</vt:lpwstr>
  </property>
  <property fmtid="{D5CDD505-2E9C-101B-9397-08002B2CF9AE}" pid="3" name="MediaServiceImageTags">
    <vt:lpwstr/>
  </property>
</Properties>
</file>