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47E61" w14:textId="77777777" w:rsidR="00C46575" w:rsidRPr="007D1BCE" w:rsidRDefault="002358B6">
      <w:pPr>
        <w:pStyle w:val="Heading1"/>
        <w:ind w:left="-720"/>
        <w:rPr>
          <w:b/>
          <w:szCs w:val="24"/>
        </w:rPr>
      </w:pPr>
      <w:r w:rsidRPr="007D1BCE">
        <w:rPr>
          <w:b/>
          <w:szCs w:val="24"/>
        </w:rPr>
        <w:t>*</w:t>
      </w:r>
    </w:p>
    <w:tbl>
      <w:tblPr>
        <w:tblW w:w="97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0"/>
        <w:gridCol w:w="1980"/>
        <w:gridCol w:w="1440"/>
      </w:tblGrid>
      <w:tr w:rsidR="00C46575" w:rsidRPr="007D1BCE" w14:paraId="5E53C1AD" w14:textId="77777777" w:rsidTr="007D1BCE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6300" w:type="dxa"/>
            <w:vAlign w:val="bottom"/>
          </w:tcPr>
          <w:p w14:paraId="00913FB6" w14:textId="77777777" w:rsidR="00C46575" w:rsidRPr="007D1BCE" w:rsidRDefault="00C46575" w:rsidP="007D1BCE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4"/>
                <w:szCs w:val="24"/>
              </w:rPr>
            </w:pPr>
          </w:p>
          <w:p w14:paraId="5F45CEE1" w14:textId="77777777" w:rsidR="00C46575" w:rsidRPr="007D1BCE" w:rsidRDefault="00C46575" w:rsidP="007D1BCE">
            <w:pPr>
              <w:pStyle w:val="Header"/>
              <w:tabs>
                <w:tab w:val="clear" w:pos="4320"/>
                <w:tab w:val="clear" w:pos="8640"/>
              </w:tabs>
              <w:rPr>
                <w:b/>
                <w:sz w:val="24"/>
                <w:szCs w:val="24"/>
              </w:rPr>
            </w:pPr>
            <w:r w:rsidRPr="007D1BCE">
              <w:rPr>
                <w:b/>
                <w:position w:val="-6"/>
                <w:sz w:val="24"/>
                <w:szCs w:val="24"/>
              </w:rPr>
              <w:t>JOB TITLE:</w:t>
            </w:r>
            <w:r w:rsidR="000B5024" w:rsidRPr="007D1BCE">
              <w:rPr>
                <w:b/>
                <w:position w:val="-6"/>
                <w:sz w:val="24"/>
                <w:szCs w:val="24"/>
              </w:rPr>
              <w:t xml:space="preserve"> </w:t>
            </w:r>
            <w:r w:rsidR="003548AE" w:rsidRPr="007D1BCE">
              <w:rPr>
                <w:b/>
                <w:position w:val="-6"/>
                <w:sz w:val="24"/>
                <w:szCs w:val="24"/>
              </w:rPr>
              <w:t>SOLICITOR</w:t>
            </w:r>
          </w:p>
        </w:tc>
        <w:tc>
          <w:tcPr>
            <w:tcW w:w="3420" w:type="dxa"/>
            <w:gridSpan w:val="2"/>
            <w:vAlign w:val="bottom"/>
          </w:tcPr>
          <w:p w14:paraId="141E7C90" w14:textId="77777777" w:rsidR="00C46575" w:rsidRPr="007D1BCE" w:rsidRDefault="00C46575" w:rsidP="007D1BCE">
            <w:pPr>
              <w:rPr>
                <w:b/>
                <w:sz w:val="24"/>
                <w:szCs w:val="24"/>
              </w:rPr>
            </w:pPr>
          </w:p>
          <w:p w14:paraId="709D51B0" w14:textId="77777777" w:rsidR="00C46575" w:rsidRPr="007D1BCE" w:rsidRDefault="00C46575" w:rsidP="007D1BCE">
            <w:pPr>
              <w:rPr>
                <w:b/>
                <w:sz w:val="24"/>
                <w:szCs w:val="24"/>
              </w:rPr>
            </w:pPr>
            <w:r w:rsidRPr="007D1BCE">
              <w:rPr>
                <w:b/>
                <w:position w:val="-6"/>
                <w:sz w:val="24"/>
                <w:szCs w:val="24"/>
              </w:rPr>
              <w:t xml:space="preserve">POST NO(S): </w:t>
            </w:r>
            <w:r w:rsidR="003548AE" w:rsidRPr="007D1BCE">
              <w:rPr>
                <w:b/>
                <w:position w:val="-6"/>
                <w:sz w:val="24"/>
                <w:szCs w:val="24"/>
              </w:rPr>
              <w:t>C565/C566</w:t>
            </w:r>
          </w:p>
        </w:tc>
      </w:tr>
      <w:tr w:rsidR="007D1BCE" w:rsidRPr="007D1BCE" w14:paraId="1DE0A89D" w14:textId="77777777" w:rsidTr="007D1BC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720" w:type="dxa"/>
            <w:gridSpan w:val="3"/>
            <w:vAlign w:val="bottom"/>
          </w:tcPr>
          <w:p w14:paraId="4E39E3B0" w14:textId="77777777" w:rsidR="007D1BCE" w:rsidRPr="007D1BCE" w:rsidRDefault="007D1BCE" w:rsidP="007D1B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JOB FAMILY:  PROFESSIONAL 4 – GRADE 10</w:t>
            </w:r>
          </w:p>
        </w:tc>
      </w:tr>
      <w:tr w:rsidR="00C46575" w:rsidRPr="007D1BCE" w14:paraId="16330163" w14:textId="77777777" w:rsidTr="007D1BC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720" w:type="dxa"/>
            <w:gridSpan w:val="3"/>
            <w:vAlign w:val="bottom"/>
          </w:tcPr>
          <w:p w14:paraId="4EB14210" w14:textId="77777777" w:rsidR="00C46575" w:rsidRPr="007D1BCE" w:rsidRDefault="00C46575" w:rsidP="007D1BCE">
            <w:pPr>
              <w:rPr>
                <w:b/>
                <w:sz w:val="24"/>
                <w:szCs w:val="24"/>
              </w:rPr>
            </w:pPr>
          </w:p>
          <w:p w14:paraId="01402E0B" w14:textId="77777777" w:rsidR="00C46575" w:rsidRPr="007D1BCE" w:rsidRDefault="00C46575" w:rsidP="007D1BCE">
            <w:pPr>
              <w:rPr>
                <w:b/>
                <w:sz w:val="24"/>
                <w:szCs w:val="24"/>
              </w:rPr>
            </w:pPr>
            <w:r w:rsidRPr="007D1BCE">
              <w:rPr>
                <w:b/>
                <w:sz w:val="24"/>
                <w:szCs w:val="24"/>
              </w:rPr>
              <w:t xml:space="preserve">SECTION/UNIT: </w:t>
            </w:r>
            <w:r w:rsidR="008932F3" w:rsidRPr="007D1BCE">
              <w:rPr>
                <w:b/>
                <w:sz w:val="24"/>
                <w:szCs w:val="24"/>
              </w:rPr>
              <w:t>LEGAL &amp; SECRETARIAT</w:t>
            </w:r>
          </w:p>
        </w:tc>
      </w:tr>
      <w:tr w:rsidR="007D1BCE" w:rsidRPr="007D1BCE" w14:paraId="62E94FEF" w14:textId="77777777" w:rsidTr="007D1BC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720" w:type="dxa"/>
            <w:gridSpan w:val="3"/>
            <w:vAlign w:val="bottom"/>
          </w:tcPr>
          <w:p w14:paraId="3DC8FEF2" w14:textId="77777777" w:rsidR="007D1BCE" w:rsidRPr="007D1BCE" w:rsidRDefault="007D1BCE" w:rsidP="007D1B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SERVICE:  CUSTOMER SERVICES</w:t>
            </w:r>
          </w:p>
        </w:tc>
      </w:tr>
      <w:tr w:rsidR="00C46575" w:rsidRPr="007D1BCE" w14:paraId="6D884DAE" w14:textId="77777777" w:rsidTr="007D1BC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720" w:type="dxa"/>
            <w:gridSpan w:val="3"/>
            <w:vAlign w:val="bottom"/>
          </w:tcPr>
          <w:p w14:paraId="2BAC6708" w14:textId="77777777" w:rsidR="00C46575" w:rsidRPr="007D1BCE" w:rsidRDefault="00C46575" w:rsidP="007D1BCE">
            <w:pPr>
              <w:rPr>
                <w:b/>
                <w:sz w:val="24"/>
                <w:szCs w:val="24"/>
              </w:rPr>
            </w:pPr>
          </w:p>
          <w:p w14:paraId="0FF96444" w14:textId="77777777" w:rsidR="00C46575" w:rsidRPr="007D1BCE" w:rsidRDefault="00C46575" w:rsidP="007D1BCE">
            <w:pPr>
              <w:rPr>
                <w:sz w:val="24"/>
                <w:szCs w:val="24"/>
              </w:rPr>
            </w:pPr>
            <w:r w:rsidRPr="007D1BCE">
              <w:rPr>
                <w:b/>
                <w:sz w:val="24"/>
                <w:szCs w:val="24"/>
              </w:rPr>
              <w:t xml:space="preserve">DIVISION: </w:t>
            </w:r>
            <w:r w:rsidR="00440838" w:rsidRPr="007D1BCE">
              <w:rPr>
                <w:b/>
                <w:sz w:val="24"/>
                <w:szCs w:val="24"/>
              </w:rPr>
              <w:t>CORPORATE</w:t>
            </w:r>
            <w:r w:rsidR="008932F3" w:rsidRPr="007D1BCE">
              <w:rPr>
                <w:b/>
                <w:sz w:val="24"/>
                <w:szCs w:val="24"/>
              </w:rPr>
              <w:t xml:space="preserve"> RESOURCES</w:t>
            </w:r>
          </w:p>
        </w:tc>
      </w:tr>
      <w:tr w:rsidR="00C46575" w:rsidRPr="007D1BCE" w14:paraId="0E350E91" w14:textId="77777777" w:rsidTr="007D1BC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720" w:type="dxa"/>
            <w:gridSpan w:val="3"/>
            <w:vAlign w:val="bottom"/>
          </w:tcPr>
          <w:p w14:paraId="21190945" w14:textId="77777777" w:rsidR="00C46575" w:rsidRPr="007D1BCE" w:rsidRDefault="00C46575" w:rsidP="007D1BCE">
            <w:pPr>
              <w:rPr>
                <w:b/>
                <w:sz w:val="24"/>
                <w:szCs w:val="24"/>
              </w:rPr>
            </w:pPr>
          </w:p>
          <w:p w14:paraId="588555AF" w14:textId="77777777" w:rsidR="00C46575" w:rsidRPr="007D1BCE" w:rsidRDefault="00C46575" w:rsidP="007D1BCE">
            <w:pPr>
              <w:rPr>
                <w:sz w:val="24"/>
                <w:szCs w:val="24"/>
              </w:rPr>
            </w:pPr>
            <w:r w:rsidRPr="007D1BCE">
              <w:rPr>
                <w:b/>
                <w:sz w:val="24"/>
                <w:szCs w:val="24"/>
              </w:rPr>
              <w:t xml:space="preserve">REPORTING TO: </w:t>
            </w:r>
            <w:r w:rsidR="008932F3" w:rsidRPr="007D1BCE">
              <w:rPr>
                <w:b/>
                <w:sz w:val="24"/>
                <w:szCs w:val="24"/>
              </w:rPr>
              <w:t>LEGAL &amp; SECRETARIAT MANAGER</w:t>
            </w:r>
          </w:p>
        </w:tc>
      </w:tr>
      <w:tr w:rsidR="00C46575" w:rsidRPr="007D1BCE" w14:paraId="6690286F" w14:textId="77777777" w:rsidTr="007D1BCE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9720" w:type="dxa"/>
            <w:gridSpan w:val="3"/>
            <w:vAlign w:val="bottom"/>
          </w:tcPr>
          <w:p w14:paraId="247C8B0C" w14:textId="77777777" w:rsidR="00C46575" w:rsidRPr="007D1BCE" w:rsidRDefault="00C46575" w:rsidP="007D1BCE">
            <w:pPr>
              <w:rPr>
                <w:b/>
                <w:sz w:val="24"/>
                <w:szCs w:val="24"/>
              </w:rPr>
            </w:pPr>
          </w:p>
          <w:p w14:paraId="58EF11F1" w14:textId="77777777" w:rsidR="008932F3" w:rsidRPr="007D1BCE" w:rsidRDefault="00C46575" w:rsidP="007D1BCE">
            <w:pPr>
              <w:rPr>
                <w:b/>
                <w:sz w:val="24"/>
                <w:szCs w:val="24"/>
              </w:rPr>
            </w:pPr>
            <w:r w:rsidRPr="007D1BCE">
              <w:rPr>
                <w:b/>
                <w:sz w:val="24"/>
                <w:szCs w:val="24"/>
              </w:rPr>
              <w:t xml:space="preserve">REPONSIBLE FOR: </w:t>
            </w:r>
            <w:r w:rsidR="003548AE" w:rsidRPr="007D1BCE">
              <w:rPr>
                <w:b/>
                <w:sz w:val="24"/>
                <w:szCs w:val="24"/>
              </w:rPr>
              <w:t>NONE</w:t>
            </w:r>
          </w:p>
        </w:tc>
      </w:tr>
      <w:tr w:rsidR="00C46575" w:rsidRPr="007D1BCE" w14:paraId="11113289" w14:textId="77777777" w:rsidTr="00EB79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20" w:type="dxa"/>
            <w:gridSpan w:val="3"/>
          </w:tcPr>
          <w:p w14:paraId="436C1B04" w14:textId="77777777" w:rsidR="00C46575" w:rsidRDefault="00C46575" w:rsidP="004E4B62">
            <w:pPr>
              <w:rPr>
                <w:sz w:val="24"/>
                <w:szCs w:val="24"/>
              </w:rPr>
            </w:pPr>
            <w:r w:rsidRPr="007D1BCE">
              <w:rPr>
                <w:b/>
                <w:sz w:val="24"/>
                <w:szCs w:val="24"/>
              </w:rPr>
              <w:t>JOB PURPOSE</w:t>
            </w:r>
            <w:r w:rsidRPr="007D1BCE">
              <w:rPr>
                <w:sz w:val="24"/>
                <w:szCs w:val="24"/>
              </w:rPr>
              <w:t>:</w:t>
            </w:r>
          </w:p>
          <w:p w14:paraId="2555497D" w14:textId="77777777" w:rsidR="007D1BCE" w:rsidRPr="007D1BCE" w:rsidRDefault="007D1BCE" w:rsidP="004E4B62">
            <w:pPr>
              <w:rPr>
                <w:sz w:val="24"/>
                <w:szCs w:val="24"/>
              </w:rPr>
            </w:pPr>
          </w:p>
          <w:p w14:paraId="53F0FC80" w14:textId="77777777" w:rsidR="003548AE" w:rsidRPr="007D1BCE" w:rsidRDefault="003548AE" w:rsidP="00580F2A">
            <w:p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 xml:space="preserve">As part of a small team support the Legal </w:t>
            </w:r>
            <w:r w:rsidR="008932F3" w:rsidRPr="007D1BCE">
              <w:rPr>
                <w:sz w:val="24"/>
                <w:szCs w:val="24"/>
              </w:rPr>
              <w:t xml:space="preserve">&amp; Secretariat </w:t>
            </w:r>
            <w:r w:rsidRPr="007D1BCE">
              <w:rPr>
                <w:sz w:val="24"/>
                <w:szCs w:val="24"/>
              </w:rPr>
              <w:t>Manager by undertaking a range of legal services and providing a professional council wide legal advice service.</w:t>
            </w:r>
          </w:p>
          <w:p w14:paraId="5F13AE43" w14:textId="77777777" w:rsidR="00C46575" w:rsidRPr="007D1BCE" w:rsidRDefault="00C46575" w:rsidP="005203B0">
            <w:pPr>
              <w:rPr>
                <w:sz w:val="24"/>
                <w:szCs w:val="24"/>
              </w:rPr>
            </w:pPr>
          </w:p>
        </w:tc>
      </w:tr>
      <w:tr w:rsidR="00C46575" w:rsidRPr="007D1BCE" w14:paraId="021AE752" w14:textId="77777777" w:rsidTr="00EB7941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8280" w:type="dxa"/>
            <w:gridSpan w:val="2"/>
          </w:tcPr>
          <w:p w14:paraId="5BCC5E5A" w14:textId="77777777" w:rsidR="00814DD8" w:rsidRPr="007D1BCE" w:rsidRDefault="00814DD8" w:rsidP="00814DD8">
            <w:pPr>
              <w:rPr>
                <w:sz w:val="24"/>
                <w:szCs w:val="24"/>
              </w:rPr>
            </w:pPr>
            <w:r w:rsidRPr="007D1BCE">
              <w:rPr>
                <w:b/>
                <w:sz w:val="24"/>
                <w:szCs w:val="24"/>
              </w:rPr>
              <w:t>MAIN DUTIES</w:t>
            </w:r>
            <w:r w:rsidRPr="007D1BCE">
              <w:rPr>
                <w:sz w:val="24"/>
                <w:szCs w:val="24"/>
              </w:rPr>
              <w:t>:</w:t>
            </w:r>
          </w:p>
          <w:p w14:paraId="4A4C7F75" w14:textId="77777777" w:rsidR="00814DD8" w:rsidRPr="007D1BCE" w:rsidRDefault="00814DD8" w:rsidP="00814DD8">
            <w:pPr>
              <w:rPr>
                <w:sz w:val="24"/>
                <w:szCs w:val="24"/>
              </w:rPr>
            </w:pPr>
          </w:p>
          <w:p w14:paraId="73C28065" w14:textId="77777777" w:rsidR="00814DD8" w:rsidRPr="007D1BCE" w:rsidRDefault="00814DD8" w:rsidP="00814DD8">
            <w:pPr>
              <w:pStyle w:val="dectext"/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To work as part of a team providing a full range of legal services and advice to the Council and all Divisions of the Council, undertaking a range of duties including:-</w:t>
            </w:r>
          </w:p>
          <w:p w14:paraId="07C49B2E" w14:textId="77777777" w:rsidR="00814DD8" w:rsidRPr="007D1BCE" w:rsidRDefault="00814DD8" w:rsidP="00814DD8">
            <w:pPr>
              <w:pStyle w:val="dectext"/>
              <w:rPr>
                <w:sz w:val="24"/>
                <w:szCs w:val="24"/>
              </w:rPr>
            </w:pPr>
          </w:p>
          <w:p w14:paraId="1C81EA30" w14:textId="77777777" w:rsidR="00814DD8" w:rsidRPr="007D1BCE" w:rsidRDefault="00814DD8" w:rsidP="00814DD8">
            <w:pPr>
              <w:pStyle w:val="dectex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 xml:space="preserve">taking legal action on behalf of </w:t>
            </w:r>
            <w:r w:rsidR="00DC019F" w:rsidRPr="007D1BCE">
              <w:rPr>
                <w:sz w:val="24"/>
                <w:szCs w:val="24"/>
              </w:rPr>
              <w:t xml:space="preserve">the Chief Executive and </w:t>
            </w:r>
            <w:r w:rsidRPr="007D1BCE">
              <w:rPr>
                <w:sz w:val="24"/>
                <w:szCs w:val="24"/>
              </w:rPr>
              <w:t>all divisions;</w:t>
            </w:r>
          </w:p>
          <w:p w14:paraId="3F01E8F0" w14:textId="77777777" w:rsidR="00814DD8" w:rsidRPr="007D1BCE" w:rsidRDefault="00814DD8" w:rsidP="00814DD8">
            <w:pPr>
              <w:pStyle w:val="dectex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preparation and revision of contracts on behalf of the Council;</w:t>
            </w:r>
          </w:p>
          <w:p w14:paraId="47520D30" w14:textId="77777777" w:rsidR="00814DD8" w:rsidRPr="007D1BCE" w:rsidRDefault="00814DD8" w:rsidP="00814DD8">
            <w:pPr>
              <w:pStyle w:val="dectex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representing the Council in relation to appeals, tribunals, prosecutions, inquiries etc.;</w:t>
            </w:r>
          </w:p>
          <w:p w14:paraId="31D0C7A6" w14:textId="77777777" w:rsidR="00814DD8" w:rsidRPr="007D1BCE" w:rsidRDefault="00814DD8" w:rsidP="00814DD8">
            <w:pPr>
              <w:pStyle w:val="dectex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management of the legal aspects of council house sales;</w:t>
            </w:r>
          </w:p>
          <w:p w14:paraId="318803A5" w14:textId="77777777" w:rsidR="00814DD8" w:rsidRPr="007D1BCE" w:rsidRDefault="00814DD8" w:rsidP="00814DD8">
            <w:pPr>
              <w:pStyle w:val="dectex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preparation of orders and notices under relevant legislation such as Housing Acts, Roads (Scotland) Acts etc.</w:t>
            </w:r>
          </w:p>
          <w:p w14:paraId="4A00B0B3" w14:textId="77777777" w:rsidR="00814DD8" w:rsidRPr="007D1BCE" w:rsidRDefault="00814DD8" w:rsidP="00F27290">
            <w:pPr>
              <w:pStyle w:val="dectex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advice on general licensing matters;</w:t>
            </w:r>
          </w:p>
          <w:p w14:paraId="1787A21D" w14:textId="77777777" w:rsidR="00814DD8" w:rsidRPr="007D1BCE" w:rsidRDefault="00814DD8" w:rsidP="00814DD8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completion of legal transactions, draft/check legal documents and agreements on all aspects of Council business.</w:t>
            </w:r>
          </w:p>
          <w:p w14:paraId="4962F944" w14:textId="77777777" w:rsidR="00814DD8" w:rsidRPr="007D1BCE" w:rsidRDefault="00814DD8" w:rsidP="00814DD8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undertaking conveyancing on behalf of the Council completing the purchase, sale, or lease of commercial and other properties.</w:t>
            </w:r>
          </w:p>
          <w:p w14:paraId="75019186" w14:textId="77777777" w:rsidR="00DC019F" w:rsidRPr="007D1BCE" w:rsidRDefault="00DC019F" w:rsidP="00DC019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provision of professional legal advice to ensure the lawful execution of duties, to stakeholders including: elected members, council officers, panels and boards.</w:t>
            </w:r>
          </w:p>
          <w:p w14:paraId="5838AA21" w14:textId="77777777" w:rsidR="00814DD8" w:rsidRPr="007D1BCE" w:rsidRDefault="00814DD8" w:rsidP="00814DD8">
            <w:pPr>
              <w:pStyle w:val="BodyTextIndent"/>
              <w:numPr>
                <w:ilvl w:val="0"/>
                <w:numId w:val="4"/>
              </w:numPr>
              <w:ind w:left="612" w:hanging="328"/>
              <w:jc w:val="left"/>
              <w:rPr>
                <w:b w:val="0"/>
                <w:szCs w:val="24"/>
              </w:rPr>
            </w:pPr>
            <w:r w:rsidRPr="007D1BCE">
              <w:rPr>
                <w:b w:val="0"/>
                <w:szCs w:val="24"/>
              </w:rPr>
              <w:t>dealing with legal issues associated with transportation, traffic orders and road bonds.</w:t>
            </w:r>
          </w:p>
          <w:p w14:paraId="10E395EC" w14:textId="77777777" w:rsidR="00814DD8" w:rsidRPr="007D1BCE" w:rsidRDefault="00814DD8" w:rsidP="00814DD8">
            <w:pPr>
              <w:pStyle w:val="BodyTextIndent"/>
              <w:numPr>
                <w:ilvl w:val="0"/>
                <w:numId w:val="4"/>
              </w:numPr>
              <w:jc w:val="left"/>
              <w:rPr>
                <w:b w:val="0"/>
                <w:szCs w:val="24"/>
              </w:rPr>
            </w:pPr>
            <w:r w:rsidRPr="007D1BCE">
              <w:rPr>
                <w:b w:val="0"/>
                <w:szCs w:val="24"/>
              </w:rPr>
              <w:t>offering advice regarding planning matters including section 75 agreements, tree preservation orders, rights of way, compulsory purchase orders.</w:t>
            </w:r>
          </w:p>
          <w:p w14:paraId="05FB41B9" w14:textId="77777777" w:rsidR="00814DD8" w:rsidRPr="007D1BCE" w:rsidRDefault="00814DD8" w:rsidP="00814DD8">
            <w:pPr>
              <w:pStyle w:val="BodyTextIndent"/>
              <w:numPr>
                <w:ilvl w:val="0"/>
                <w:numId w:val="4"/>
              </w:numPr>
              <w:ind w:left="284" w:firstLine="0"/>
              <w:jc w:val="left"/>
              <w:rPr>
                <w:b w:val="0"/>
                <w:szCs w:val="24"/>
              </w:rPr>
            </w:pPr>
            <w:r w:rsidRPr="007D1BCE">
              <w:rPr>
                <w:b w:val="0"/>
                <w:szCs w:val="24"/>
              </w:rPr>
              <w:t>representing the Council in Public Inquiries and similar matters.</w:t>
            </w:r>
          </w:p>
          <w:p w14:paraId="13151886" w14:textId="77777777" w:rsidR="00814DD8" w:rsidRPr="007D1BCE" w:rsidRDefault="00814DD8" w:rsidP="00814DD8">
            <w:pPr>
              <w:pStyle w:val="BodyTextIndent"/>
              <w:numPr>
                <w:ilvl w:val="0"/>
                <w:numId w:val="4"/>
              </w:numPr>
              <w:jc w:val="left"/>
              <w:rPr>
                <w:szCs w:val="24"/>
              </w:rPr>
            </w:pPr>
            <w:r w:rsidRPr="007D1BCE">
              <w:rPr>
                <w:b w:val="0"/>
                <w:szCs w:val="24"/>
              </w:rPr>
              <w:t>representing legal services on ad-hoc corporate working groups as necessary.</w:t>
            </w:r>
          </w:p>
          <w:p w14:paraId="2B5A76A4" w14:textId="77777777" w:rsidR="00814DD8" w:rsidRPr="007D1BCE" w:rsidRDefault="00814DD8" w:rsidP="00814DD8">
            <w:pPr>
              <w:pStyle w:val="dectext"/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  <w:p w14:paraId="488640A1" w14:textId="77777777" w:rsidR="00814DD8" w:rsidRPr="007D1BCE" w:rsidRDefault="00814DD8" w:rsidP="00814DD8">
            <w:p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Any other duties as directed by Senior Management.</w:t>
            </w:r>
          </w:p>
          <w:p w14:paraId="616A2C2A" w14:textId="77777777" w:rsidR="00432135" w:rsidRPr="007D1BCE" w:rsidRDefault="00432135" w:rsidP="00764B50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12D32A1" w14:textId="77777777" w:rsidR="00C46575" w:rsidRPr="007D1BCE" w:rsidRDefault="00C46575">
            <w:pPr>
              <w:pStyle w:val="BodyTextIndent"/>
              <w:rPr>
                <w:szCs w:val="24"/>
              </w:rPr>
            </w:pPr>
            <w:r w:rsidRPr="007D1BCE">
              <w:rPr>
                <w:szCs w:val="24"/>
              </w:rPr>
              <w:t>% OF TIME</w:t>
            </w:r>
          </w:p>
          <w:p w14:paraId="7DFC2F7D" w14:textId="77777777" w:rsidR="000F7761" w:rsidRPr="007D1BCE" w:rsidRDefault="000F7761">
            <w:pPr>
              <w:ind w:hanging="18"/>
              <w:jc w:val="center"/>
              <w:rPr>
                <w:sz w:val="24"/>
                <w:szCs w:val="24"/>
              </w:rPr>
            </w:pPr>
          </w:p>
          <w:p w14:paraId="4EB6C8EB" w14:textId="77777777" w:rsidR="000F7761" w:rsidRPr="007D1BCE" w:rsidRDefault="000F7761">
            <w:pPr>
              <w:ind w:hanging="18"/>
              <w:jc w:val="center"/>
              <w:rPr>
                <w:sz w:val="24"/>
                <w:szCs w:val="24"/>
              </w:rPr>
            </w:pPr>
            <w:r w:rsidRPr="007D1BCE">
              <w:rPr>
                <w:noProof/>
                <w:sz w:val="24"/>
                <w:szCs w:val="24"/>
              </w:rPr>
              <w:pict w14:anchorId="44C6F31E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34" type="#_x0000_t88" style="position:absolute;left:0;text-align:left;margin-left:2.85pt;margin-top:1.55pt;width:7.5pt;height:333.75pt;z-index:251657728"/>
              </w:pict>
            </w:r>
          </w:p>
          <w:p w14:paraId="5546B89C" w14:textId="77777777" w:rsidR="000F7761" w:rsidRPr="007D1BCE" w:rsidRDefault="000F7761">
            <w:pPr>
              <w:ind w:hanging="18"/>
              <w:jc w:val="center"/>
              <w:rPr>
                <w:sz w:val="24"/>
                <w:szCs w:val="24"/>
              </w:rPr>
            </w:pPr>
          </w:p>
          <w:p w14:paraId="15251F54" w14:textId="77777777" w:rsidR="000F7761" w:rsidRPr="007D1BCE" w:rsidRDefault="000F7761">
            <w:pPr>
              <w:ind w:hanging="18"/>
              <w:jc w:val="center"/>
              <w:rPr>
                <w:sz w:val="24"/>
                <w:szCs w:val="24"/>
              </w:rPr>
            </w:pPr>
          </w:p>
          <w:p w14:paraId="4C2F8726" w14:textId="77777777" w:rsidR="000F7761" w:rsidRPr="007D1BCE" w:rsidRDefault="000F7761">
            <w:pPr>
              <w:ind w:hanging="18"/>
              <w:jc w:val="center"/>
              <w:rPr>
                <w:sz w:val="24"/>
                <w:szCs w:val="24"/>
              </w:rPr>
            </w:pPr>
          </w:p>
          <w:p w14:paraId="56608808" w14:textId="77777777" w:rsidR="000F7761" w:rsidRPr="007D1BCE" w:rsidRDefault="000F7761">
            <w:pPr>
              <w:ind w:hanging="18"/>
              <w:jc w:val="center"/>
              <w:rPr>
                <w:sz w:val="24"/>
                <w:szCs w:val="24"/>
              </w:rPr>
            </w:pPr>
          </w:p>
          <w:p w14:paraId="504F82D5" w14:textId="77777777" w:rsidR="000F7761" w:rsidRPr="007D1BCE" w:rsidRDefault="000F7761">
            <w:pPr>
              <w:ind w:hanging="18"/>
              <w:jc w:val="center"/>
              <w:rPr>
                <w:sz w:val="24"/>
                <w:szCs w:val="24"/>
              </w:rPr>
            </w:pPr>
          </w:p>
          <w:p w14:paraId="155AFCC0" w14:textId="77777777" w:rsidR="000F7761" w:rsidRPr="007D1BCE" w:rsidRDefault="000F7761">
            <w:pPr>
              <w:ind w:hanging="18"/>
              <w:jc w:val="center"/>
              <w:rPr>
                <w:sz w:val="24"/>
                <w:szCs w:val="24"/>
              </w:rPr>
            </w:pPr>
          </w:p>
          <w:p w14:paraId="5E9EFD48" w14:textId="77777777" w:rsidR="000F7761" w:rsidRPr="007D1BCE" w:rsidRDefault="000F7761">
            <w:pPr>
              <w:ind w:hanging="18"/>
              <w:jc w:val="center"/>
              <w:rPr>
                <w:sz w:val="24"/>
                <w:szCs w:val="24"/>
              </w:rPr>
            </w:pPr>
          </w:p>
          <w:p w14:paraId="1467A174" w14:textId="77777777" w:rsidR="000F7761" w:rsidRPr="007D1BCE" w:rsidRDefault="000F7761">
            <w:pPr>
              <w:ind w:hanging="18"/>
              <w:jc w:val="center"/>
              <w:rPr>
                <w:sz w:val="24"/>
                <w:szCs w:val="24"/>
              </w:rPr>
            </w:pPr>
          </w:p>
          <w:p w14:paraId="66A9A100" w14:textId="77777777" w:rsidR="000F7761" w:rsidRPr="007D1BCE" w:rsidRDefault="000F7761">
            <w:pPr>
              <w:ind w:hanging="18"/>
              <w:jc w:val="center"/>
              <w:rPr>
                <w:sz w:val="24"/>
                <w:szCs w:val="24"/>
              </w:rPr>
            </w:pPr>
          </w:p>
          <w:p w14:paraId="1492703E" w14:textId="77777777" w:rsidR="000F7761" w:rsidRPr="007D1BCE" w:rsidRDefault="000F7761">
            <w:pPr>
              <w:ind w:hanging="18"/>
              <w:jc w:val="center"/>
              <w:rPr>
                <w:sz w:val="24"/>
                <w:szCs w:val="24"/>
              </w:rPr>
            </w:pPr>
          </w:p>
          <w:p w14:paraId="50E8BBEF" w14:textId="77777777" w:rsidR="00C46575" w:rsidRPr="007D1BCE" w:rsidRDefault="000F7761" w:rsidP="000F7761">
            <w:p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 xml:space="preserve">       </w:t>
            </w:r>
          </w:p>
          <w:p w14:paraId="0B7EAF9F" w14:textId="77777777" w:rsidR="000F7761" w:rsidRPr="007D1BCE" w:rsidRDefault="000F7761" w:rsidP="000F7761">
            <w:pPr>
              <w:rPr>
                <w:sz w:val="24"/>
                <w:szCs w:val="24"/>
              </w:rPr>
            </w:pPr>
          </w:p>
          <w:p w14:paraId="16241A8A" w14:textId="77777777" w:rsidR="000F7761" w:rsidRPr="007D1BCE" w:rsidRDefault="000F7761" w:rsidP="000F7761">
            <w:p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 xml:space="preserve">      100%</w:t>
            </w:r>
          </w:p>
        </w:tc>
      </w:tr>
      <w:tr w:rsidR="00440BBE" w:rsidRPr="007D1BCE" w14:paraId="3217B923" w14:textId="77777777" w:rsidTr="00EB7941">
        <w:tblPrEx>
          <w:tblCellMar>
            <w:top w:w="0" w:type="dxa"/>
            <w:bottom w:w="0" w:type="dxa"/>
          </w:tblCellMar>
        </w:tblPrEx>
        <w:tc>
          <w:tcPr>
            <w:tcW w:w="9720" w:type="dxa"/>
            <w:gridSpan w:val="3"/>
          </w:tcPr>
          <w:p w14:paraId="5BF917E3" w14:textId="77777777" w:rsidR="00440BBE" w:rsidRDefault="00440BBE" w:rsidP="00814DD8">
            <w:pPr>
              <w:rPr>
                <w:sz w:val="24"/>
                <w:szCs w:val="24"/>
              </w:rPr>
            </w:pPr>
            <w:r w:rsidRPr="007D1BCE">
              <w:rPr>
                <w:b/>
                <w:sz w:val="24"/>
                <w:szCs w:val="24"/>
              </w:rPr>
              <w:lastRenderedPageBreak/>
              <w:t>KNOWLEDGE</w:t>
            </w:r>
            <w:r w:rsidRPr="007D1BCE">
              <w:rPr>
                <w:sz w:val="24"/>
                <w:szCs w:val="24"/>
              </w:rPr>
              <w:t>:</w:t>
            </w:r>
          </w:p>
          <w:p w14:paraId="7E165360" w14:textId="77777777" w:rsidR="007D1BCE" w:rsidRPr="007D1BCE" w:rsidRDefault="007D1BCE" w:rsidP="00814DD8">
            <w:pPr>
              <w:rPr>
                <w:sz w:val="24"/>
                <w:szCs w:val="24"/>
              </w:rPr>
            </w:pPr>
          </w:p>
          <w:p w14:paraId="39898A01" w14:textId="77777777" w:rsidR="00440BBE" w:rsidRPr="007D1BCE" w:rsidRDefault="00440BBE" w:rsidP="00814DD8">
            <w:p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It is essential that the postholder possesses a Law degree, post graduate Diploma and a practicing certificate from the Law Society – this is the only qualification route for this post.</w:t>
            </w:r>
          </w:p>
          <w:p w14:paraId="6C801337" w14:textId="77777777" w:rsidR="00440BBE" w:rsidRPr="007D1BCE" w:rsidRDefault="00440BBE" w:rsidP="00814DD8">
            <w:pPr>
              <w:rPr>
                <w:sz w:val="24"/>
                <w:szCs w:val="24"/>
              </w:rPr>
            </w:pPr>
          </w:p>
          <w:p w14:paraId="086E106E" w14:textId="77777777" w:rsidR="00440BBE" w:rsidRPr="007D1BCE" w:rsidRDefault="00440BBE" w:rsidP="00814DD8">
            <w:p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Organisational knowledge, interpersonal skills, an understanding of public sector legal issues and a proven track record to offer junior staff advice and guidance.</w:t>
            </w:r>
          </w:p>
          <w:p w14:paraId="017911B9" w14:textId="77777777" w:rsidR="00440BBE" w:rsidRPr="007D1BCE" w:rsidRDefault="00440BBE" w:rsidP="00814DD8">
            <w:pPr>
              <w:rPr>
                <w:sz w:val="24"/>
                <w:szCs w:val="24"/>
              </w:rPr>
            </w:pPr>
          </w:p>
          <w:p w14:paraId="1CA99DCE" w14:textId="77777777" w:rsidR="00440BBE" w:rsidRPr="007D1BCE" w:rsidRDefault="00440BBE" w:rsidP="00814DD8">
            <w:pPr>
              <w:rPr>
                <w:sz w:val="24"/>
                <w:szCs w:val="24"/>
              </w:rPr>
            </w:pPr>
            <w:r w:rsidRPr="007D1BCE">
              <w:rPr>
                <w:sz w:val="24"/>
                <w:szCs w:val="24"/>
              </w:rPr>
              <w:t>The jobholder should be aware of the initiatives which affect council services in order to be aware of the pressures and influencing factors on the client before giving legal advice.</w:t>
            </w:r>
          </w:p>
        </w:tc>
      </w:tr>
    </w:tbl>
    <w:p w14:paraId="532635C3" w14:textId="77777777" w:rsidR="00C46575" w:rsidRPr="007D1BCE" w:rsidRDefault="00C46575">
      <w:pPr>
        <w:rPr>
          <w:caps/>
          <w:sz w:val="24"/>
          <w:szCs w:val="24"/>
        </w:rPr>
      </w:pPr>
    </w:p>
    <w:p w14:paraId="7BE96B51" w14:textId="77777777" w:rsidR="007A06D5" w:rsidRPr="007D1BCE" w:rsidRDefault="007A06D5">
      <w:pPr>
        <w:rPr>
          <w:caps/>
          <w:sz w:val="24"/>
          <w:szCs w:val="24"/>
        </w:rPr>
      </w:pPr>
    </w:p>
    <w:sectPr w:rsidR="007A06D5" w:rsidRPr="007D1BCE">
      <w:headerReference w:type="default" r:id="rId7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32476" w14:textId="77777777" w:rsidR="00C108C0" w:rsidRDefault="00C108C0">
      <w:r>
        <w:separator/>
      </w:r>
    </w:p>
  </w:endnote>
  <w:endnote w:type="continuationSeparator" w:id="0">
    <w:p w14:paraId="63A3984F" w14:textId="77777777" w:rsidR="00C108C0" w:rsidRDefault="00C10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1AC2C" w14:textId="77777777" w:rsidR="00C108C0" w:rsidRDefault="00C108C0">
      <w:r>
        <w:separator/>
      </w:r>
    </w:p>
  </w:footnote>
  <w:footnote w:type="continuationSeparator" w:id="0">
    <w:p w14:paraId="2ED22C0B" w14:textId="77777777" w:rsidR="00C108C0" w:rsidRDefault="00C10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53999" w14:textId="77777777" w:rsidR="003C15AB" w:rsidRDefault="003C15AB">
    <w:pPr>
      <w:pStyle w:val="Header"/>
      <w:jc w:val="center"/>
      <w:rPr>
        <w:b/>
        <w:sz w:val="28"/>
      </w:rPr>
    </w:pPr>
    <w:r>
      <w:rPr>
        <w:b/>
        <w:sz w:val="28"/>
      </w:rPr>
      <w:t>MIDLOTHIAN COUNCIL</w:t>
    </w:r>
  </w:p>
  <w:p w14:paraId="280F96F3" w14:textId="66E03796" w:rsidR="003C15AB" w:rsidRPr="00396E3A" w:rsidRDefault="00305BA0" w:rsidP="00396E3A">
    <w:pPr>
      <w:pStyle w:val="Header"/>
      <w:jc w:val="center"/>
      <w:rPr>
        <w:b/>
        <w:caps/>
        <w:sz w:val="24"/>
      </w:rPr>
    </w:pPr>
    <w:r>
      <w:rPr>
        <w:b/>
        <w:caps/>
        <w:sz w:val="24"/>
      </w:rPr>
      <w:t>job summary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4E1288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165650"/>
    <w:multiLevelType w:val="singleLevel"/>
    <w:tmpl w:val="080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E0371B6"/>
    <w:multiLevelType w:val="hybridMultilevel"/>
    <w:tmpl w:val="63F8A204"/>
    <w:lvl w:ilvl="0" w:tplc="FFFFFFFF">
      <w:start w:val="1"/>
      <w:numFmt w:val="bullet"/>
      <w:lvlText w:val=""/>
      <w:legacy w:legacy="1" w:legacySpace="0" w:legacyIndent="283"/>
      <w:lvlJc w:val="left"/>
      <w:pPr>
        <w:ind w:left="567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321728">
    <w:abstractNumId w:val="1"/>
  </w:num>
  <w:num w:numId="2" w16cid:durableId="1172067968">
    <w:abstractNumId w:val="2"/>
  </w:num>
  <w:num w:numId="3" w16cid:durableId="77471236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213367369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5" w16cid:durableId="1154945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314A"/>
    <w:rsid w:val="00014C7C"/>
    <w:rsid w:val="00052EFB"/>
    <w:rsid w:val="000850F0"/>
    <w:rsid w:val="000A1EBF"/>
    <w:rsid w:val="000B5024"/>
    <w:rsid w:val="000F7761"/>
    <w:rsid w:val="0019076A"/>
    <w:rsid w:val="00197316"/>
    <w:rsid w:val="001C18EF"/>
    <w:rsid w:val="001E66B4"/>
    <w:rsid w:val="0020430E"/>
    <w:rsid w:val="002358B6"/>
    <w:rsid w:val="00242DCC"/>
    <w:rsid w:val="002A578A"/>
    <w:rsid w:val="002C1810"/>
    <w:rsid w:val="002E6491"/>
    <w:rsid w:val="00305BA0"/>
    <w:rsid w:val="003548AE"/>
    <w:rsid w:val="003744F6"/>
    <w:rsid w:val="00396E3A"/>
    <w:rsid w:val="003A02A3"/>
    <w:rsid w:val="003B3EA6"/>
    <w:rsid w:val="003C15AB"/>
    <w:rsid w:val="00432135"/>
    <w:rsid w:val="00440838"/>
    <w:rsid w:val="00440BBE"/>
    <w:rsid w:val="004457BF"/>
    <w:rsid w:val="004E4B62"/>
    <w:rsid w:val="005203B0"/>
    <w:rsid w:val="0057077B"/>
    <w:rsid w:val="00580F2A"/>
    <w:rsid w:val="00584E05"/>
    <w:rsid w:val="00587C9E"/>
    <w:rsid w:val="005A7125"/>
    <w:rsid w:val="005E3CCE"/>
    <w:rsid w:val="0063665B"/>
    <w:rsid w:val="006607D7"/>
    <w:rsid w:val="00690C98"/>
    <w:rsid w:val="006E2EF3"/>
    <w:rsid w:val="00703A7F"/>
    <w:rsid w:val="0076314A"/>
    <w:rsid w:val="00764B50"/>
    <w:rsid w:val="007718B9"/>
    <w:rsid w:val="007A06D5"/>
    <w:rsid w:val="007C205F"/>
    <w:rsid w:val="007C55CF"/>
    <w:rsid w:val="007D1BCE"/>
    <w:rsid w:val="00814116"/>
    <w:rsid w:val="00814DD8"/>
    <w:rsid w:val="008932F3"/>
    <w:rsid w:val="008D57E8"/>
    <w:rsid w:val="008E46B7"/>
    <w:rsid w:val="008F109F"/>
    <w:rsid w:val="00907E15"/>
    <w:rsid w:val="00941CFA"/>
    <w:rsid w:val="00953BD8"/>
    <w:rsid w:val="009556AD"/>
    <w:rsid w:val="009818AA"/>
    <w:rsid w:val="009C54F5"/>
    <w:rsid w:val="009D39F4"/>
    <w:rsid w:val="009D7A97"/>
    <w:rsid w:val="00A07FFA"/>
    <w:rsid w:val="00A2505E"/>
    <w:rsid w:val="00A275F2"/>
    <w:rsid w:val="00A7534B"/>
    <w:rsid w:val="00AA04B8"/>
    <w:rsid w:val="00B75102"/>
    <w:rsid w:val="00B80A26"/>
    <w:rsid w:val="00B81B2F"/>
    <w:rsid w:val="00BA0894"/>
    <w:rsid w:val="00BA0E19"/>
    <w:rsid w:val="00BA24EA"/>
    <w:rsid w:val="00BD6C0B"/>
    <w:rsid w:val="00C0163C"/>
    <w:rsid w:val="00C108C0"/>
    <w:rsid w:val="00C46575"/>
    <w:rsid w:val="00C65041"/>
    <w:rsid w:val="00CC6B25"/>
    <w:rsid w:val="00CD3AD2"/>
    <w:rsid w:val="00CE4C59"/>
    <w:rsid w:val="00D05121"/>
    <w:rsid w:val="00D6367E"/>
    <w:rsid w:val="00DC019F"/>
    <w:rsid w:val="00DD236D"/>
    <w:rsid w:val="00E10095"/>
    <w:rsid w:val="00E162B3"/>
    <w:rsid w:val="00E207D5"/>
    <w:rsid w:val="00E73B5C"/>
    <w:rsid w:val="00E92D3E"/>
    <w:rsid w:val="00EB7941"/>
    <w:rsid w:val="00EC2EDF"/>
    <w:rsid w:val="00ED1338"/>
    <w:rsid w:val="00F27290"/>
    <w:rsid w:val="00F6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."/>
  <w:listSeparator w:val=","/>
  <w14:docId w14:val="537FDB81"/>
  <w15:chartTrackingRefBased/>
  <w15:docId w15:val="{710CA92C-0FCC-43BD-BA9C-A6D61BC05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hanging="18"/>
      <w:jc w:val="center"/>
    </w:pPr>
    <w:rPr>
      <w:b/>
      <w:sz w:val="24"/>
    </w:rPr>
  </w:style>
  <w:style w:type="paragraph" w:customStyle="1" w:styleId="SigPostno">
    <w:name w:val="SigPostno"/>
    <w:basedOn w:val="Normal"/>
    <w:pPr>
      <w:jc w:val="center"/>
    </w:pPr>
    <w:rPr>
      <w:smallCaps/>
      <w:sz w:val="22"/>
    </w:rPr>
  </w:style>
  <w:style w:type="paragraph" w:styleId="BodyTextIndent2">
    <w:name w:val="Body Text Indent 2"/>
    <w:basedOn w:val="Normal"/>
    <w:semiHidden/>
    <w:pPr>
      <w:ind w:left="-720"/>
    </w:pPr>
    <w:rPr>
      <w:sz w:val="24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i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4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E6491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semiHidden/>
    <w:rsid w:val="00E10095"/>
  </w:style>
  <w:style w:type="paragraph" w:styleId="BodyText2">
    <w:name w:val="Body Text 2"/>
    <w:basedOn w:val="Normal"/>
    <w:link w:val="BodyText2Char"/>
    <w:uiPriority w:val="99"/>
    <w:semiHidden/>
    <w:unhideWhenUsed/>
    <w:rsid w:val="000B502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B5024"/>
  </w:style>
  <w:style w:type="paragraph" w:customStyle="1" w:styleId="dectext">
    <w:name w:val="dectext"/>
    <w:basedOn w:val="Normal"/>
    <w:rsid w:val="00814DD8"/>
    <w:rPr>
      <w:sz w:val="22"/>
    </w:rPr>
  </w:style>
  <w:style w:type="paragraph" w:styleId="NoSpacing">
    <w:name w:val="No Spacing"/>
    <w:uiPriority w:val="1"/>
    <w:qFormat/>
    <w:rsid w:val="00814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Personnel\Organisation%20Development\300%20Administration\316%20Templates\316-1%20Job%20Assessment\New%20JD(Guidance)%20V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JD(Guidance) V2</Template>
  <TotalTime>2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</vt:lpstr>
    </vt:vector>
  </TitlesOfParts>
  <Company> 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</dc:title>
  <dc:subject/>
  <dc:creator>Connerm1</dc:creator>
  <cp:keywords/>
  <dc:description/>
  <cp:lastModifiedBy>Magda Janus</cp:lastModifiedBy>
  <cp:revision>3</cp:revision>
  <cp:lastPrinted>2010-11-22T11:07:00Z</cp:lastPrinted>
  <dcterms:created xsi:type="dcterms:W3CDTF">2026-08-24T09:22:00Z</dcterms:created>
  <dcterms:modified xsi:type="dcterms:W3CDTF">2026-08-24T09:23:00Z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-1258332975</vt:i4>
  </property>
  <property fmtid="{D5CDD505-2E9C-101B-9397-08002B2CF9AE}" pid="3" name="_NewReviewCycle">
    <vt:lpwstr/>
  </property>
  <property fmtid="{D5CDD505-2E9C-101B-9397-08002B2CF9AE}" pid="4" name="_EmailSubject">
    <vt:lpwstr>Solicitor</vt:lpwstr>
  </property>
  <property fmtid="{D5CDD505-2E9C-101B-9397-08002B2CF9AE}" pid="5" name="_AuthorEmail">
    <vt:lpwstr>Georgia.Bell@midlothian.gov.uk</vt:lpwstr>
  </property>
  <property fmtid="{D5CDD505-2E9C-101B-9397-08002B2CF9AE}" pid="6" name="_AuthorEmailDisplayName">
    <vt:lpwstr>Georgia Bell</vt:lpwstr>
  </property>
  <property fmtid="{D5CDD505-2E9C-101B-9397-08002B2CF9AE}" pid="7" name="_ReviewingToolsShownOnce">
    <vt:lpwstr/>
  </property>
</Properties>
</file>