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80B4" w14:textId="77777777" w:rsidR="00C51035" w:rsidRPr="00E57680" w:rsidRDefault="00C51035">
      <w:pPr>
        <w:pStyle w:val="Heading1"/>
        <w:ind w:left="-720"/>
        <w:rPr>
          <w:rFonts w:ascii="Arial" w:hAnsi="Arial" w:cs="Arial"/>
          <w:b/>
          <w:szCs w:val="24"/>
        </w:rPr>
      </w:pPr>
    </w:p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3238"/>
        <w:gridCol w:w="680"/>
      </w:tblGrid>
      <w:tr w:rsidR="00C51035" w:rsidRPr="00E57680" w14:paraId="39BF12E3" w14:textId="77777777" w:rsidTr="007873D4">
        <w:trPr>
          <w:trHeight w:val="419"/>
        </w:trPr>
        <w:tc>
          <w:tcPr>
            <w:tcW w:w="6300" w:type="dxa"/>
          </w:tcPr>
          <w:p w14:paraId="115A4C1D" w14:textId="77777777" w:rsidR="00C51035" w:rsidRPr="00E57680" w:rsidRDefault="00C5103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26BC64" w14:textId="4D83F9F3" w:rsidR="00C51035" w:rsidRPr="00E57680" w:rsidRDefault="00C51035" w:rsidP="0088607B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JOB TITLE:   </w:t>
            </w:r>
            <w:r w:rsidR="00BA490E">
              <w:rPr>
                <w:rFonts w:ascii="Arial" w:hAnsi="Arial" w:cs="Arial"/>
                <w:b/>
                <w:position w:val="-6"/>
                <w:sz w:val="24"/>
                <w:szCs w:val="24"/>
              </w:rPr>
              <w:t>Specialist Plant Operative</w:t>
            </w:r>
          </w:p>
        </w:tc>
        <w:tc>
          <w:tcPr>
            <w:tcW w:w="3918" w:type="dxa"/>
            <w:gridSpan w:val="2"/>
          </w:tcPr>
          <w:p w14:paraId="79162995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46307D" w14:textId="77A98A1C" w:rsidR="00C51035" w:rsidRPr="00E57680" w:rsidRDefault="00C51035" w:rsidP="007873D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NO(S): </w:t>
            </w:r>
            <w:r w:rsidR="00500989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>NEW</w:t>
            </w:r>
            <w:r w:rsidR="00900512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</w:p>
        </w:tc>
      </w:tr>
      <w:tr w:rsidR="00E93D4D" w:rsidRPr="00E57680" w14:paraId="5F035AD4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72446262" w14:textId="77777777" w:rsidR="00E93D4D" w:rsidRDefault="00E93D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7F3439" w14:textId="26BF6544" w:rsidR="00E93D4D" w:rsidRPr="00E57680" w:rsidRDefault="00E93D4D" w:rsidP="007873D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PROFILE:</w:t>
            </w:r>
            <w:r w:rsidR="00BA490E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393126">
              <w:rPr>
                <w:rFonts w:ascii="Arial" w:hAnsi="Arial" w:cs="Arial"/>
                <w:b/>
                <w:sz w:val="24"/>
                <w:szCs w:val="24"/>
              </w:rPr>
              <w:t>OC (</w:t>
            </w:r>
            <w:r w:rsidR="007873D4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393126">
              <w:rPr>
                <w:rFonts w:ascii="Arial" w:hAnsi="Arial" w:cs="Arial"/>
                <w:b/>
                <w:sz w:val="24"/>
                <w:szCs w:val="24"/>
              </w:rPr>
              <w:t>) 5</w:t>
            </w:r>
            <w:r w:rsidR="00D27477">
              <w:rPr>
                <w:rFonts w:ascii="Arial" w:hAnsi="Arial" w:cs="Arial"/>
                <w:b/>
                <w:sz w:val="24"/>
                <w:szCs w:val="24"/>
              </w:rPr>
              <w:t xml:space="preserve"> –</w:t>
            </w:r>
            <w:r w:rsidR="007873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7477">
              <w:rPr>
                <w:rFonts w:ascii="Arial" w:hAnsi="Arial" w:cs="Arial"/>
                <w:b/>
                <w:sz w:val="24"/>
                <w:szCs w:val="24"/>
              </w:rPr>
              <w:t>Grade 5</w:t>
            </w:r>
          </w:p>
        </w:tc>
      </w:tr>
      <w:tr w:rsidR="00C51035" w:rsidRPr="00E57680" w14:paraId="420B77CF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1EC054FA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88CC1E" w14:textId="77777777" w:rsidR="00C51035" w:rsidRPr="00E57680" w:rsidRDefault="00C51035" w:rsidP="0088607B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SECTION/UNIT:  </w:t>
            </w:r>
            <w:r w:rsidR="00085CEA">
              <w:rPr>
                <w:rFonts w:ascii="Arial" w:hAnsi="Arial" w:cs="Arial"/>
                <w:b/>
                <w:sz w:val="24"/>
                <w:szCs w:val="24"/>
              </w:rPr>
              <w:t>Neighbourhood Services – Roads Maintenance</w:t>
            </w:r>
          </w:p>
        </w:tc>
      </w:tr>
      <w:tr w:rsidR="00C51035" w:rsidRPr="00E57680" w14:paraId="2E9A039B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4D002307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4CB3CA" w14:textId="77777777" w:rsidR="00C51035" w:rsidRPr="00E57680" w:rsidRDefault="00C51035" w:rsidP="0088607B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DIVISION:  </w:t>
            </w:r>
            <w:r w:rsidR="00085CEA">
              <w:rPr>
                <w:rFonts w:ascii="Arial" w:hAnsi="Arial" w:cs="Arial"/>
                <w:b/>
                <w:sz w:val="24"/>
                <w:szCs w:val="24"/>
              </w:rPr>
              <w:t xml:space="preserve">Place </w:t>
            </w:r>
          </w:p>
        </w:tc>
      </w:tr>
      <w:tr w:rsidR="00C51035" w:rsidRPr="00E57680" w14:paraId="664EC509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65892620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888B24" w14:textId="77777777" w:rsidR="00C51035" w:rsidRPr="00E57680" w:rsidRDefault="00C51035" w:rsidP="0088607B">
            <w:pPr>
              <w:pStyle w:val="Heading2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 xml:space="preserve">REPORTING TO:  </w:t>
            </w:r>
            <w:r w:rsidR="00BA490E">
              <w:rPr>
                <w:rFonts w:ascii="Arial" w:hAnsi="Arial" w:cs="Arial"/>
                <w:szCs w:val="24"/>
              </w:rPr>
              <w:t xml:space="preserve">Squad Leader </w:t>
            </w:r>
          </w:p>
        </w:tc>
      </w:tr>
      <w:tr w:rsidR="00C51035" w:rsidRPr="00E57680" w14:paraId="20194C74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76E9C5C1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547501" w14:textId="77777777" w:rsidR="00C51035" w:rsidRPr="00E57680" w:rsidRDefault="00C51035" w:rsidP="00F279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STAFF RESPONSIBILITIES: </w:t>
            </w:r>
            <w:r w:rsidR="00E435A3">
              <w:rPr>
                <w:rFonts w:ascii="Arial" w:hAnsi="Arial" w:cs="Arial"/>
                <w:b/>
                <w:sz w:val="24"/>
                <w:szCs w:val="24"/>
              </w:rPr>
              <w:t>None</w:t>
            </w:r>
          </w:p>
        </w:tc>
      </w:tr>
      <w:tr w:rsidR="00C51035" w:rsidRPr="00E57680" w14:paraId="763CDB2C" w14:textId="77777777" w:rsidTr="00137AD5">
        <w:trPr>
          <w:cantSplit/>
        </w:trPr>
        <w:tc>
          <w:tcPr>
            <w:tcW w:w="10218" w:type="dxa"/>
            <w:gridSpan w:val="3"/>
          </w:tcPr>
          <w:p w14:paraId="0596D49D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6673B2E" w14:textId="77777777" w:rsidR="004F354F" w:rsidRDefault="004F354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560F04" w14:textId="77777777" w:rsidR="00E435A3" w:rsidRPr="00E435A3" w:rsidRDefault="00E435A3">
            <w:pPr>
              <w:rPr>
                <w:rFonts w:ascii="Arial" w:hAnsi="Arial" w:cs="Arial"/>
                <w:sz w:val="24"/>
                <w:szCs w:val="24"/>
              </w:rPr>
            </w:pPr>
            <w:r w:rsidRPr="00E435A3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operate specialist plant, machinery and heavy goods vehicles to provide a skilled and safety conscious</w:t>
            </w:r>
            <w:r w:rsidR="008E537D">
              <w:rPr>
                <w:rFonts w:ascii="Arial" w:hAnsi="Arial" w:cs="Arial"/>
                <w:sz w:val="24"/>
                <w:szCs w:val="24"/>
              </w:rPr>
              <w:t xml:space="preserve"> service for </w:t>
            </w:r>
            <w:r w:rsidRPr="00E435A3">
              <w:rPr>
                <w:rFonts w:ascii="Arial" w:hAnsi="Arial" w:cs="Arial"/>
                <w:sz w:val="24"/>
                <w:szCs w:val="24"/>
              </w:rPr>
              <w:t>all surfacing and non-surfacing operations carried out by road services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D8AF099" w14:textId="77777777" w:rsidR="004F354F" w:rsidRPr="00E57680" w:rsidRDefault="004F354F" w:rsidP="00E435A3">
            <w:pPr>
              <w:rPr>
                <w:rFonts w:ascii="Arial" w:hAnsi="Arial" w:cs="Arial"/>
                <w:szCs w:val="24"/>
              </w:rPr>
            </w:pPr>
          </w:p>
        </w:tc>
      </w:tr>
      <w:tr w:rsidR="00C51035" w:rsidRPr="00E57680" w14:paraId="3E5C196A" w14:textId="77777777" w:rsidTr="002E0FAE">
        <w:tc>
          <w:tcPr>
            <w:tcW w:w="9538" w:type="dxa"/>
            <w:gridSpan w:val="2"/>
          </w:tcPr>
          <w:p w14:paraId="17B10CAA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E3F9BF6" w14:textId="77777777" w:rsidR="008E537D" w:rsidRDefault="008E537D" w:rsidP="008E53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4F3423" w14:textId="77777777" w:rsidR="008E537D" w:rsidRDefault="008E537D" w:rsidP="008E537D">
            <w:pPr>
              <w:rPr>
                <w:rFonts w:ascii="Arial" w:hAnsi="Arial" w:cs="Arial"/>
                <w:sz w:val="24"/>
                <w:szCs w:val="24"/>
              </w:rPr>
            </w:pPr>
            <w:r w:rsidRPr="00247FDE">
              <w:rPr>
                <w:rFonts w:ascii="Arial" w:hAnsi="Arial" w:cs="Arial"/>
                <w:sz w:val="24"/>
                <w:szCs w:val="24"/>
              </w:rPr>
              <w:t>Jobholders will have a sound understanding of the road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247FDE">
              <w:rPr>
                <w:rFonts w:ascii="Arial" w:hAnsi="Arial" w:cs="Arial"/>
                <w:sz w:val="24"/>
                <w:szCs w:val="24"/>
              </w:rPr>
              <w:t xml:space="preserve"> maintenance industry especially within a local authority, allowing them to carry out a number of tasks including:</w:t>
            </w:r>
          </w:p>
          <w:p w14:paraId="1E9001A7" w14:textId="77777777" w:rsidR="008E537D" w:rsidRDefault="008E537D" w:rsidP="008E53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9C1C77" w14:textId="77777777" w:rsidR="008E537D" w:rsidRP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537D">
              <w:rPr>
                <w:rFonts w:ascii="Arial" w:hAnsi="Arial" w:cs="Arial"/>
                <w:sz w:val="24"/>
                <w:szCs w:val="24"/>
              </w:rPr>
              <w:t>Plan</w:t>
            </w:r>
            <w:r w:rsidR="003E367A">
              <w:rPr>
                <w:rFonts w:ascii="Arial" w:hAnsi="Arial" w:cs="Arial"/>
                <w:sz w:val="24"/>
                <w:szCs w:val="24"/>
              </w:rPr>
              <w:t>ning</w:t>
            </w:r>
            <w:r w:rsidRPr="008E537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3E367A">
              <w:rPr>
                <w:rFonts w:ascii="Arial" w:hAnsi="Arial" w:cs="Arial"/>
                <w:sz w:val="24"/>
                <w:szCs w:val="24"/>
              </w:rPr>
              <w:t>co-ordinating</w:t>
            </w:r>
            <w:r w:rsidRPr="008E537D">
              <w:rPr>
                <w:rFonts w:ascii="Arial" w:hAnsi="Arial" w:cs="Arial"/>
                <w:sz w:val="24"/>
                <w:szCs w:val="24"/>
              </w:rPr>
              <w:t xml:space="preserve"> the use of heavy plant, </w:t>
            </w:r>
            <w:r>
              <w:rPr>
                <w:rFonts w:ascii="Arial" w:hAnsi="Arial" w:cs="Arial"/>
                <w:sz w:val="24"/>
                <w:szCs w:val="24"/>
              </w:rPr>
              <w:t>other machinery and resources</w:t>
            </w:r>
            <w:r w:rsidRPr="008E537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0FCCEEF" w14:textId="77777777" w:rsid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Operating specialist plant, equipment and machinery safely in a skilled way to carry out surfacing and non-surfacing works</w:t>
            </w:r>
          </w:p>
          <w:p w14:paraId="1D9B682A" w14:textId="77777777" w:rsidR="008E537D" w:rsidRPr="008E537D" w:rsidRDefault="003E367A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Driving</w:t>
            </w:r>
            <w:r w:rsidR="008E537D" w:rsidRPr="008E537D">
              <w:rPr>
                <w:rFonts w:ascii="Arial" w:hAnsi="Arial" w:cs="Arial"/>
                <w:sz w:val="24"/>
                <w:szCs w:val="24"/>
              </w:rPr>
              <w:t xml:space="preserve"> heavy goods vehicles, requiring specialist driving skills </w:t>
            </w:r>
          </w:p>
          <w:p w14:paraId="6DF7D5B7" w14:textId="77777777" w:rsid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Undertaking</w:t>
            </w:r>
            <w:r w:rsidRPr="00504306">
              <w:rPr>
                <w:rFonts w:ascii="Arial" w:hAnsi="Arial" w:cs="Arial"/>
                <w:sz w:val="24"/>
                <w:szCs w:val="24"/>
              </w:rPr>
              <w:t xml:space="preserve"> v</w:t>
            </w:r>
            <w:r>
              <w:rPr>
                <w:rFonts w:ascii="Arial" w:hAnsi="Arial" w:cs="Arial"/>
                <w:sz w:val="24"/>
                <w:szCs w:val="24"/>
              </w:rPr>
              <w:t>ehicle checks and cleaning</w:t>
            </w:r>
          </w:p>
          <w:p w14:paraId="57CED21A" w14:textId="77777777" w:rsid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Safeguarding specialist plant and equipment, overseeing </w:t>
            </w:r>
            <w:r w:rsidRPr="00504306">
              <w:rPr>
                <w:rFonts w:ascii="Arial" w:hAnsi="Arial" w:cs="Arial"/>
                <w:sz w:val="24"/>
                <w:szCs w:val="24"/>
              </w:rPr>
              <w:t>routine mai</w:t>
            </w:r>
            <w:r>
              <w:rPr>
                <w:rFonts w:ascii="Arial" w:hAnsi="Arial" w:cs="Arial"/>
                <w:sz w:val="24"/>
                <w:szCs w:val="24"/>
              </w:rPr>
              <w:t xml:space="preserve">ntenance </w:t>
            </w:r>
            <w:r w:rsidRPr="00504306">
              <w:rPr>
                <w:rFonts w:ascii="Arial" w:hAnsi="Arial" w:cs="Arial"/>
                <w:sz w:val="24"/>
                <w:szCs w:val="24"/>
              </w:rPr>
              <w:t>and reporting any fault</w:t>
            </w:r>
            <w:r>
              <w:rPr>
                <w:rFonts w:ascii="Arial" w:hAnsi="Arial" w:cs="Arial"/>
                <w:sz w:val="24"/>
                <w:szCs w:val="24"/>
              </w:rPr>
              <w:t>s or defects in equipment/plant</w:t>
            </w:r>
          </w:p>
          <w:p w14:paraId="345F1CC4" w14:textId="77777777" w:rsidR="008E537D" w:rsidRP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537D">
              <w:rPr>
                <w:rFonts w:ascii="Arial" w:hAnsi="Arial" w:cs="Arial"/>
                <w:sz w:val="24"/>
                <w:szCs w:val="24"/>
              </w:rPr>
              <w:t>Ensuring that all relevant working procedures and Health &amp; Safety regulations are adhered to</w:t>
            </w:r>
          </w:p>
          <w:p w14:paraId="3FDF6591" w14:textId="77777777" w:rsidR="008E537D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Participating</w:t>
            </w:r>
            <w:r w:rsidRPr="00247FDE">
              <w:rPr>
                <w:rFonts w:ascii="Arial" w:hAnsi="Arial" w:cs="Arial"/>
                <w:sz w:val="24"/>
                <w:szCs w:val="24"/>
              </w:rPr>
              <w:t xml:space="preserve"> in the weather emergency service throughout the year</w:t>
            </w:r>
          </w:p>
          <w:p w14:paraId="784847C2" w14:textId="77777777" w:rsidR="00C51035" w:rsidRDefault="008E537D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Carrying out</w:t>
            </w:r>
            <w:r w:rsidRPr="005A3F28">
              <w:rPr>
                <w:rFonts w:ascii="Arial" w:hAnsi="Arial" w:cs="Arial"/>
                <w:sz w:val="24"/>
                <w:szCs w:val="24"/>
              </w:rPr>
              <w:t xml:space="preserve"> winter emergency duties commensurate with job grade</w:t>
            </w:r>
          </w:p>
          <w:p w14:paraId="07F5E6C0" w14:textId="77777777" w:rsidR="0045233E" w:rsidRPr="008E537D" w:rsidRDefault="0045233E" w:rsidP="008E537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other duties as described in the Road Worker 4</w:t>
            </w:r>
          </w:p>
          <w:p w14:paraId="7FA1FE3B" w14:textId="77777777" w:rsidR="008E537D" w:rsidRDefault="008E53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A31D44" w14:textId="77777777" w:rsidR="008E537D" w:rsidRDefault="008E53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jobholder will be working as part of a squad of road workers, forepersons and sq</w:t>
            </w:r>
            <w:r w:rsidR="003E367A">
              <w:rPr>
                <w:rFonts w:ascii="Arial" w:hAnsi="Arial" w:cs="Arial"/>
                <w:sz w:val="24"/>
                <w:szCs w:val="24"/>
              </w:rPr>
              <w:t>uad leader</w:t>
            </w:r>
            <w:r>
              <w:rPr>
                <w:rFonts w:ascii="Arial" w:hAnsi="Arial" w:cs="Arial"/>
                <w:sz w:val="24"/>
                <w:szCs w:val="24"/>
              </w:rPr>
              <w:t xml:space="preserve">, and will be required to assist other squad members when required. </w:t>
            </w:r>
          </w:p>
          <w:p w14:paraId="00A668B0" w14:textId="77777777" w:rsidR="008E537D" w:rsidRDefault="008E53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0AD725" w14:textId="77777777" w:rsidR="008E537D" w:rsidRDefault="008E537D" w:rsidP="008E53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 will predominately take place outdoors and in an environment </w:t>
            </w:r>
            <w:r w:rsidR="003E367A">
              <w:rPr>
                <w:rFonts w:ascii="Arial" w:hAnsi="Arial" w:cs="Arial"/>
                <w:sz w:val="24"/>
                <w:szCs w:val="24"/>
              </w:rPr>
              <w:t>that will expose the jobholder</w:t>
            </w:r>
            <w:r>
              <w:rPr>
                <w:rFonts w:ascii="Arial" w:hAnsi="Arial" w:cs="Arial"/>
                <w:sz w:val="24"/>
                <w:szCs w:val="24"/>
              </w:rPr>
              <w:t xml:space="preserve"> to inclement weather and hazardous conditions.</w:t>
            </w:r>
          </w:p>
          <w:p w14:paraId="39EC6A8E" w14:textId="77777777" w:rsidR="008E537D" w:rsidRDefault="008E53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C08CD6" w14:textId="77777777" w:rsidR="008E537D" w:rsidRPr="00247FDE" w:rsidRDefault="008E537D" w:rsidP="008E537D">
            <w:pPr>
              <w:rPr>
                <w:rFonts w:ascii="Arial" w:hAnsi="Arial" w:cs="Arial"/>
                <w:sz w:val="24"/>
                <w:szCs w:val="24"/>
              </w:rPr>
            </w:pPr>
            <w:r w:rsidRPr="005A3F28">
              <w:rPr>
                <w:rFonts w:ascii="Arial" w:hAnsi="Arial" w:cs="Arial"/>
                <w:sz w:val="24"/>
                <w:szCs w:val="24"/>
              </w:rPr>
              <w:t>The job holder will be expected to undertake any other appropriate duties relating to the post.</w:t>
            </w:r>
          </w:p>
          <w:p w14:paraId="1EE7B53A" w14:textId="77777777" w:rsidR="00E57680" w:rsidRPr="00E57680" w:rsidRDefault="00E57680" w:rsidP="008E53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14:paraId="127219FF" w14:textId="65AEC2FF" w:rsidR="005A3F28" w:rsidRPr="00E57680" w:rsidRDefault="005A3F28">
            <w:pPr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1035" w:rsidRPr="00E57680" w14:paraId="00E1C120" w14:textId="77777777" w:rsidTr="00137AD5">
        <w:tc>
          <w:tcPr>
            <w:tcW w:w="10218" w:type="dxa"/>
            <w:gridSpan w:val="3"/>
          </w:tcPr>
          <w:p w14:paraId="76D4C913" w14:textId="77777777" w:rsidR="00393126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lastRenderedPageBreak/>
              <w:t>KNOWLEDGE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C32D1AA" w14:textId="77777777" w:rsidR="00393126" w:rsidRDefault="0039312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A25907" w14:textId="77777777" w:rsidR="00304FE1" w:rsidRPr="00304FE1" w:rsidRDefault="00304FE1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4FE1">
              <w:rPr>
                <w:rFonts w:ascii="Arial" w:hAnsi="Arial" w:cs="Arial"/>
                <w:sz w:val="24"/>
                <w:szCs w:val="24"/>
                <w:u w:val="single"/>
              </w:rPr>
              <w:t>Essential</w:t>
            </w:r>
          </w:p>
          <w:p w14:paraId="033E1519" w14:textId="77777777" w:rsidR="00771E74" w:rsidRDefault="00304FE1" w:rsidP="008C375A">
            <w:pPr>
              <w:rPr>
                <w:rFonts w:ascii="Arial" w:hAnsi="Arial" w:cs="Arial"/>
                <w:sz w:val="24"/>
                <w:szCs w:val="24"/>
              </w:rPr>
            </w:pPr>
            <w:r w:rsidRPr="00304FE1">
              <w:rPr>
                <w:rFonts w:ascii="Arial" w:hAnsi="Arial" w:cs="Arial"/>
                <w:sz w:val="24"/>
                <w:szCs w:val="24"/>
              </w:rPr>
              <w:t>Jobholders must hold SVQ L</w:t>
            </w:r>
            <w:r w:rsidR="0019177B">
              <w:rPr>
                <w:rFonts w:ascii="Arial" w:hAnsi="Arial" w:cs="Arial"/>
                <w:sz w:val="24"/>
                <w:szCs w:val="24"/>
              </w:rPr>
              <w:t>evel 3</w:t>
            </w:r>
            <w:r w:rsidR="00DB7E0C">
              <w:rPr>
                <w:rFonts w:ascii="Arial" w:hAnsi="Arial" w:cs="Arial"/>
                <w:sz w:val="24"/>
                <w:szCs w:val="24"/>
              </w:rPr>
              <w:t xml:space="preserve"> in Civil Engineering Technologies</w:t>
            </w:r>
            <w:r w:rsidR="0019177B">
              <w:rPr>
                <w:rFonts w:ascii="Arial" w:hAnsi="Arial" w:cs="Arial"/>
                <w:sz w:val="24"/>
                <w:szCs w:val="24"/>
              </w:rPr>
              <w:t>/Highways Maintenance</w:t>
            </w:r>
            <w:r w:rsidR="008C375A" w:rsidRPr="00304FE1">
              <w:rPr>
                <w:rFonts w:ascii="Arial" w:hAnsi="Arial" w:cs="Arial"/>
                <w:sz w:val="24"/>
                <w:szCs w:val="24"/>
              </w:rPr>
              <w:t xml:space="preserve"> or equivale</w:t>
            </w:r>
            <w:r w:rsidR="00771E74">
              <w:rPr>
                <w:rFonts w:ascii="Arial" w:hAnsi="Arial" w:cs="Arial"/>
                <w:sz w:val="24"/>
                <w:szCs w:val="24"/>
              </w:rPr>
              <w:t>nt,</w:t>
            </w:r>
            <w:r w:rsidR="0019177B">
              <w:rPr>
                <w:rFonts w:ascii="Arial" w:hAnsi="Arial" w:cs="Arial"/>
                <w:sz w:val="24"/>
                <w:szCs w:val="24"/>
              </w:rPr>
              <w:t xml:space="preserve"> or relevant HNC qualification</w:t>
            </w:r>
            <w:r w:rsidR="00771E74">
              <w:rPr>
                <w:rFonts w:ascii="Arial" w:hAnsi="Arial" w:cs="Arial"/>
                <w:sz w:val="24"/>
                <w:szCs w:val="24"/>
              </w:rPr>
              <w:t xml:space="preserve"> along with extensive</w:t>
            </w:r>
            <w:r w:rsidR="00DB7E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C375A" w:rsidRPr="00304FE1">
              <w:rPr>
                <w:rFonts w:ascii="Arial" w:hAnsi="Arial" w:cs="Arial"/>
                <w:sz w:val="24"/>
                <w:szCs w:val="24"/>
              </w:rPr>
              <w:t>post qualification experience in the road maintenance industry</w:t>
            </w:r>
            <w:r w:rsidR="00771E74">
              <w:rPr>
                <w:rFonts w:ascii="Arial" w:hAnsi="Arial" w:cs="Arial"/>
                <w:sz w:val="24"/>
                <w:szCs w:val="24"/>
              </w:rPr>
              <w:t>, in particular operating specialist plant</w:t>
            </w:r>
            <w:r w:rsidRPr="00304FE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7FBC125B" w14:textId="77777777" w:rsidR="00771E74" w:rsidRDefault="00771E74" w:rsidP="008C375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1928B1" w14:textId="77777777" w:rsidR="00304FE1" w:rsidRDefault="00304FE1" w:rsidP="008C375A">
            <w:pPr>
              <w:rPr>
                <w:rFonts w:ascii="Arial" w:hAnsi="Arial" w:cs="Arial"/>
                <w:sz w:val="24"/>
                <w:szCs w:val="24"/>
              </w:rPr>
            </w:pPr>
            <w:r w:rsidRPr="00304FE1">
              <w:rPr>
                <w:rFonts w:ascii="Arial" w:hAnsi="Arial" w:cs="Arial"/>
                <w:sz w:val="24"/>
                <w:szCs w:val="24"/>
              </w:rPr>
              <w:t xml:space="preserve">They must be familiar and confident </w:t>
            </w:r>
            <w:r w:rsidR="008C375A" w:rsidRPr="00304FE1">
              <w:rPr>
                <w:rFonts w:ascii="Arial" w:hAnsi="Arial" w:cs="Arial"/>
                <w:sz w:val="24"/>
                <w:szCs w:val="24"/>
              </w:rPr>
              <w:t>to carry out a variety of tasks</w:t>
            </w:r>
            <w:r w:rsidRPr="00304FE1">
              <w:rPr>
                <w:rFonts w:ascii="Arial" w:hAnsi="Arial" w:cs="Arial"/>
                <w:sz w:val="24"/>
                <w:szCs w:val="24"/>
              </w:rPr>
              <w:t xml:space="preserve"> as outlined in the main duties section and be able to safely operate</w:t>
            </w:r>
            <w:r w:rsidR="008C375A" w:rsidRPr="00304FE1">
              <w:rPr>
                <w:rFonts w:ascii="Arial" w:hAnsi="Arial" w:cs="Arial"/>
                <w:sz w:val="24"/>
                <w:szCs w:val="24"/>
              </w:rPr>
              <w:t xml:space="preserve"> a number of items o</w:t>
            </w:r>
            <w:r w:rsidRPr="00304FE1">
              <w:rPr>
                <w:rFonts w:ascii="Arial" w:hAnsi="Arial" w:cs="Arial"/>
                <w:sz w:val="24"/>
                <w:szCs w:val="24"/>
              </w:rPr>
              <w:t>f plant associated to the tasks.</w:t>
            </w:r>
          </w:p>
          <w:p w14:paraId="793AF3FA" w14:textId="77777777" w:rsidR="00DB7E0C" w:rsidRDefault="00DB7E0C" w:rsidP="008C375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AEAA64" w14:textId="77777777" w:rsidR="00DB7E0C" w:rsidRDefault="00DB7E0C" w:rsidP="00DB7E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Full clean HGV </w:t>
            </w:r>
            <w:r w:rsidR="005D04CB">
              <w:rPr>
                <w:rFonts w:ascii="Arial" w:hAnsi="Arial" w:cs="Arial"/>
                <w:sz w:val="24"/>
                <w:szCs w:val="24"/>
              </w:rPr>
              <w:t xml:space="preserve">Class C </w:t>
            </w:r>
            <w:r>
              <w:rPr>
                <w:rFonts w:ascii="Arial" w:hAnsi="Arial" w:cs="Arial"/>
                <w:sz w:val="24"/>
                <w:szCs w:val="24"/>
              </w:rPr>
              <w:t>driving licence.</w:t>
            </w:r>
          </w:p>
          <w:p w14:paraId="78CB9FCF" w14:textId="77777777" w:rsidR="00DB7E0C" w:rsidRDefault="00DB7E0C" w:rsidP="00DB7E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BEAE1A" w14:textId="77777777" w:rsidR="00304FE1" w:rsidRDefault="00DB7E0C" w:rsidP="008C375A">
            <w:pPr>
              <w:rPr>
                <w:rFonts w:ascii="Arial" w:hAnsi="Arial" w:cs="Arial"/>
                <w:sz w:val="24"/>
                <w:szCs w:val="24"/>
              </w:rPr>
            </w:pPr>
            <w:r w:rsidRPr="00304FE1">
              <w:rPr>
                <w:rFonts w:ascii="Arial" w:hAnsi="Arial" w:cs="Arial"/>
                <w:sz w:val="24"/>
                <w:szCs w:val="24"/>
              </w:rPr>
              <w:t>SVQ Level 2 module in winter maintenance</w:t>
            </w:r>
          </w:p>
          <w:p w14:paraId="4C29F67C" w14:textId="77777777" w:rsidR="00C51035" w:rsidRPr="00E57680" w:rsidRDefault="00C51035" w:rsidP="00191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A8E269" w14:textId="77777777" w:rsidR="00304FE1" w:rsidRDefault="00304FE1" w:rsidP="002E0FAE">
      <w:pPr>
        <w:pStyle w:val="SigPostno"/>
        <w:jc w:val="both"/>
        <w:rPr>
          <w:rFonts w:ascii="Arial" w:hAnsi="Arial" w:cs="Arial"/>
          <w:b/>
          <w:sz w:val="24"/>
          <w:szCs w:val="24"/>
        </w:rPr>
      </w:pPr>
    </w:p>
    <w:p w14:paraId="4102A8DE" w14:textId="77777777" w:rsidR="00304FE1" w:rsidRDefault="00304FE1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2193CA74" w14:textId="77777777" w:rsidR="00C51035" w:rsidRPr="00E57680" w:rsidRDefault="00C51035">
      <w:pPr>
        <w:ind w:left="-567"/>
        <w:rPr>
          <w:rFonts w:ascii="Arial" w:hAnsi="Arial" w:cs="Arial"/>
          <w:sz w:val="24"/>
          <w:szCs w:val="24"/>
        </w:rPr>
      </w:pPr>
    </w:p>
    <w:p w14:paraId="3DCA7B70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1BEE537A" w14:textId="77777777" w:rsidR="00C51035" w:rsidRPr="00E57680" w:rsidRDefault="00C51035">
      <w:pPr>
        <w:rPr>
          <w:rFonts w:ascii="Arial" w:hAnsi="Arial" w:cs="Arial"/>
          <w:caps/>
          <w:sz w:val="24"/>
          <w:szCs w:val="24"/>
        </w:rPr>
      </w:pPr>
    </w:p>
    <w:sectPr w:rsidR="00C51035" w:rsidRPr="00E576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60E0A" w14:textId="77777777" w:rsidR="00686A89" w:rsidRDefault="00686A89">
      <w:r>
        <w:separator/>
      </w:r>
    </w:p>
  </w:endnote>
  <w:endnote w:type="continuationSeparator" w:id="0">
    <w:p w14:paraId="3A9A2FB3" w14:textId="77777777" w:rsidR="00686A89" w:rsidRDefault="0068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4DB6" w14:textId="77777777" w:rsidR="00D27477" w:rsidRDefault="00D274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21A3" w14:textId="77777777" w:rsidR="00CD024F" w:rsidRPr="00E57680" w:rsidRDefault="00CD024F">
    <w:pPr>
      <w:pStyle w:val="Footer"/>
      <w:tabs>
        <w:tab w:val="clear" w:pos="4320"/>
        <w:tab w:val="clear" w:pos="8640"/>
      </w:tabs>
      <w:ind w:right="360"/>
      <w:rPr>
        <w:sz w:val="14"/>
      </w:rPr>
    </w:pPr>
    <w:r w:rsidRPr="00E57680">
      <w:rPr>
        <w:sz w:val="14"/>
      </w:rPr>
      <w:fldChar w:fldCharType="begin"/>
    </w:r>
    <w:r w:rsidRPr="00E57680">
      <w:rPr>
        <w:sz w:val="14"/>
      </w:rPr>
      <w:instrText xml:space="preserve"> FILENAME  \p  \* MERGEFORMAT </w:instrText>
    </w:r>
    <w:r w:rsidRPr="00E57680">
      <w:rPr>
        <w:sz w:val="14"/>
      </w:rPr>
      <w:fldChar w:fldCharType="separate"/>
    </w:r>
    <w:r w:rsidRPr="00E57680">
      <w:rPr>
        <w:noProof/>
        <w:sz w:val="14"/>
      </w:rPr>
      <w:t>F:\Personnel\Organisation Development\Reward Team\700 Job Evaluation\705 - JE Reporting and Templates\705-10 JE Templates\New JD.dot</w:t>
    </w:r>
    <w:r w:rsidRPr="00E57680">
      <w:rPr>
        <w:sz w:val="14"/>
      </w:rPr>
      <w:fldChar w:fldCharType="end"/>
    </w:r>
  </w:p>
  <w:p w14:paraId="176E4C00" w14:textId="77777777" w:rsidR="00E57680" w:rsidRPr="00E57680" w:rsidRDefault="00C974B3">
    <w:pPr>
      <w:pStyle w:val="Footer"/>
      <w:tabs>
        <w:tab w:val="clear" w:pos="4320"/>
        <w:tab w:val="clear" w:pos="8640"/>
      </w:tabs>
      <w:ind w:right="360"/>
      <w:rPr>
        <w:sz w:val="14"/>
      </w:rPr>
    </w:pPr>
    <w:r w:rsidRPr="00E57680">
      <w:rPr>
        <w:sz w:val="14"/>
      </w:rPr>
      <w:t xml:space="preserve">Prepared by the </w:t>
    </w:r>
    <w:r w:rsidR="00E57680">
      <w:rPr>
        <w:sz w:val="14"/>
      </w:rPr>
      <w:t>HR Advisory Services Team</w:t>
    </w:r>
  </w:p>
  <w:p w14:paraId="7D66510C" w14:textId="77777777" w:rsidR="00E57680" w:rsidRPr="00E57680" w:rsidRDefault="00E57680">
    <w:pPr>
      <w:pStyle w:val="Footer"/>
      <w:tabs>
        <w:tab w:val="clear" w:pos="4320"/>
        <w:tab w:val="clear" w:pos="8640"/>
      </w:tabs>
      <w:ind w:right="360"/>
      <w:rPr>
        <w:rStyle w:val="PageNumber"/>
        <w:sz w:val="14"/>
      </w:rPr>
    </w:pPr>
    <w:r w:rsidRPr="00E57680">
      <w:rPr>
        <w:rStyle w:val="PageNumber"/>
        <w:sz w:val="14"/>
      </w:rPr>
      <w:t xml:space="preserve">Agreed Date: </w:t>
    </w:r>
  </w:p>
  <w:p w14:paraId="59402A46" w14:textId="6FF5577E" w:rsidR="00C974B3" w:rsidRPr="00E57680" w:rsidRDefault="00C974B3">
    <w:pPr>
      <w:pStyle w:val="Footer"/>
      <w:tabs>
        <w:tab w:val="clear" w:pos="4320"/>
        <w:tab w:val="clear" w:pos="8640"/>
      </w:tabs>
      <w:ind w:right="360"/>
      <w:rPr>
        <w:sz w:val="14"/>
      </w:rPr>
    </w:pPr>
    <w:r w:rsidRPr="00E57680">
      <w:rPr>
        <w:rStyle w:val="PageNumber"/>
        <w:sz w:val="14"/>
      </w:rPr>
      <w:t xml:space="preserve">Printed Date: </w:t>
    </w:r>
    <w:r w:rsidRPr="00E57680">
      <w:rPr>
        <w:rStyle w:val="PageNumber"/>
        <w:sz w:val="14"/>
      </w:rPr>
      <w:fldChar w:fldCharType="begin"/>
    </w:r>
    <w:r w:rsidRPr="00E57680">
      <w:rPr>
        <w:rStyle w:val="PageNumber"/>
        <w:sz w:val="14"/>
      </w:rPr>
      <w:instrText xml:space="preserve"> TIME \@ "dd/MM/yy" </w:instrText>
    </w:r>
    <w:r w:rsidRPr="00E57680">
      <w:rPr>
        <w:rStyle w:val="PageNumber"/>
        <w:sz w:val="14"/>
      </w:rPr>
      <w:fldChar w:fldCharType="separate"/>
    </w:r>
    <w:r w:rsidR="002E0FAE">
      <w:rPr>
        <w:rStyle w:val="PageNumber"/>
        <w:noProof/>
        <w:sz w:val="14"/>
      </w:rPr>
      <w:t>10/12/25</w:t>
    </w:r>
    <w:r w:rsidRPr="00E57680">
      <w:rPr>
        <w:rStyle w:val="PageNumber"/>
        <w:sz w:val="14"/>
      </w:rPr>
      <w:fldChar w:fldCharType="end"/>
    </w:r>
  </w:p>
  <w:p w14:paraId="0DA2B572" w14:textId="06D3F717" w:rsidR="00E57680" w:rsidRPr="00E57680" w:rsidRDefault="00E57680" w:rsidP="00E57680">
    <w:pPr>
      <w:pStyle w:val="Footer"/>
      <w:tabs>
        <w:tab w:val="clear" w:pos="4320"/>
        <w:tab w:val="clear" w:pos="8640"/>
      </w:tabs>
      <w:ind w:right="360"/>
      <w:jc w:val="center"/>
      <w:rPr>
        <w:rStyle w:val="PageNumber"/>
        <w:b/>
        <w:sz w:val="14"/>
      </w:rPr>
    </w:pPr>
    <w:r w:rsidRPr="00E57680">
      <w:rPr>
        <w:b/>
        <w:sz w:val="14"/>
      </w:rPr>
      <w:t xml:space="preserve">Page </w:t>
    </w:r>
    <w:r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PAGE </w:instrText>
    </w:r>
    <w:r w:rsidRPr="00E57680">
      <w:rPr>
        <w:rStyle w:val="PageNumber"/>
        <w:b/>
        <w:sz w:val="14"/>
      </w:rPr>
      <w:fldChar w:fldCharType="separate"/>
    </w:r>
    <w:r w:rsidR="00264570">
      <w:rPr>
        <w:rStyle w:val="PageNumber"/>
        <w:b/>
        <w:noProof/>
        <w:sz w:val="14"/>
      </w:rPr>
      <w:t>2</w:t>
    </w:r>
    <w:r w:rsidRPr="00E57680">
      <w:rPr>
        <w:rStyle w:val="PageNumber"/>
        <w:b/>
        <w:sz w:val="14"/>
      </w:rPr>
      <w:fldChar w:fldCharType="end"/>
    </w:r>
    <w:r w:rsidRPr="00E57680">
      <w:rPr>
        <w:rStyle w:val="PageNumber"/>
        <w:b/>
        <w:sz w:val="14"/>
      </w:rPr>
      <w:t xml:space="preserve"> of </w:t>
    </w:r>
    <w:r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NUMPAGES </w:instrText>
    </w:r>
    <w:r w:rsidRPr="00E57680">
      <w:rPr>
        <w:rStyle w:val="PageNumber"/>
        <w:b/>
        <w:sz w:val="14"/>
      </w:rPr>
      <w:fldChar w:fldCharType="separate"/>
    </w:r>
    <w:r w:rsidR="00264570">
      <w:rPr>
        <w:rStyle w:val="PageNumber"/>
        <w:b/>
        <w:noProof/>
        <w:sz w:val="14"/>
      </w:rPr>
      <w:t>3</w:t>
    </w:r>
    <w:r w:rsidRPr="00E57680">
      <w:rPr>
        <w:rStyle w:val="PageNumber"/>
        <w:b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A85C6" w14:textId="77777777" w:rsidR="00D27477" w:rsidRDefault="00D274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B064" w14:textId="77777777" w:rsidR="00686A89" w:rsidRDefault="00686A89">
      <w:r>
        <w:separator/>
      </w:r>
    </w:p>
  </w:footnote>
  <w:footnote w:type="continuationSeparator" w:id="0">
    <w:p w14:paraId="199C357E" w14:textId="77777777" w:rsidR="00686A89" w:rsidRDefault="00686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972B" w14:textId="77777777" w:rsidR="00D27477" w:rsidRDefault="00D27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EAEF" w14:textId="6A872B8D" w:rsidR="00C974B3" w:rsidRPr="00E57680" w:rsidRDefault="00C974B3">
    <w:pPr>
      <w:pStyle w:val="Header"/>
      <w:jc w:val="center"/>
      <w:rPr>
        <w:rFonts w:ascii="Arial" w:hAnsi="Arial" w:cs="Arial"/>
        <w:b/>
        <w:sz w:val="24"/>
        <w:szCs w:val="24"/>
      </w:rPr>
    </w:pPr>
    <w:r w:rsidRPr="00E57680">
      <w:rPr>
        <w:rFonts w:ascii="Arial" w:hAnsi="Arial" w:cs="Arial"/>
        <w:b/>
        <w:sz w:val="24"/>
        <w:szCs w:val="24"/>
      </w:rPr>
      <w:t>MIDLOTHIAN COUNCIL</w:t>
    </w:r>
  </w:p>
  <w:p w14:paraId="2D57B296" w14:textId="77777777" w:rsidR="00C974B3" w:rsidRPr="00E57680" w:rsidRDefault="00C974B3">
    <w:pPr>
      <w:pStyle w:val="Header"/>
      <w:jc w:val="center"/>
      <w:rPr>
        <w:rFonts w:ascii="Arial" w:hAnsi="Arial" w:cs="Arial"/>
        <w:caps/>
        <w:sz w:val="24"/>
        <w:szCs w:val="24"/>
      </w:rPr>
    </w:pPr>
    <w:r w:rsidRPr="00E57680">
      <w:rPr>
        <w:rFonts w:ascii="Arial" w:hAnsi="Arial" w:cs="Arial"/>
        <w:b/>
        <w:caps/>
        <w:sz w:val="24"/>
        <w:szCs w:val="24"/>
      </w:rPr>
      <w:t>NEW JOB DETAILS FORMS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5BF0" w14:textId="77777777" w:rsidR="00D27477" w:rsidRDefault="00D274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925BB0"/>
    <w:multiLevelType w:val="hybridMultilevel"/>
    <w:tmpl w:val="68BE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FE4A84"/>
    <w:multiLevelType w:val="hybridMultilevel"/>
    <w:tmpl w:val="FCFCD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D38A5"/>
    <w:multiLevelType w:val="hybridMultilevel"/>
    <w:tmpl w:val="B8261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41255"/>
    <w:multiLevelType w:val="hybridMultilevel"/>
    <w:tmpl w:val="7458BC44"/>
    <w:lvl w:ilvl="0" w:tplc="F078BEE8">
      <w:numFmt w:val="bullet"/>
      <w:lvlText w:val=".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2536275">
    <w:abstractNumId w:val="2"/>
  </w:num>
  <w:num w:numId="2" w16cid:durableId="269969667">
    <w:abstractNumId w:val="3"/>
  </w:num>
  <w:num w:numId="3" w16cid:durableId="78422736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332992018">
    <w:abstractNumId w:val="5"/>
  </w:num>
  <w:num w:numId="5" w16cid:durableId="1099258114">
    <w:abstractNumId w:val="4"/>
  </w:num>
  <w:num w:numId="6" w16cid:durableId="979656809">
    <w:abstractNumId w:val="1"/>
  </w:num>
  <w:num w:numId="7" w16cid:durableId="1717511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EA"/>
    <w:rsid w:val="00031BDC"/>
    <w:rsid w:val="00044A6B"/>
    <w:rsid w:val="00046C3F"/>
    <w:rsid w:val="00085CEA"/>
    <w:rsid w:val="00097069"/>
    <w:rsid w:val="000F1220"/>
    <w:rsid w:val="00137AD5"/>
    <w:rsid w:val="00144C32"/>
    <w:rsid w:val="0019177B"/>
    <w:rsid w:val="001A62E0"/>
    <w:rsid w:val="002330F1"/>
    <w:rsid w:val="00247FDE"/>
    <w:rsid w:val="002504A0"/>
    <w:rsid w:val="00264570"/>
    <w:rsid w:val="00277E98"/>
    <w:rsid w:val="002A3015"/>
    <w:rsid w:val="002C39D1"/>
    <w:rsid w:val="002E0FAE"/>
    <w:rsid w:val="00304FE1"/>
    <w:rsid w:val="0030649F"/>
    <w:rsid w:val="00385D78"/>
    <w:rsid w:val="00393126"/>
    <w:rsid w:val="003C5F4A"/>
    <w:rsid w:val="003E367A"/>
    <w:rsid w:val="0040200A"/>
    <w:rsid w:val="004176B3"/>
    <w:rsid w:val="00432FFC"/>
    <w:rsid w:val="00436B14"/>
    <w:rsid w:val="0045233E"/>
    <w:rsid w:val="004843DC"/>
    <w:rsid w:val="004F354F"/>
    <w:rsid w:val="00500989"/>
    <w:rsid w:val="00504306"/>
    <w:rsid w:val="00587FE5"/>
    <w:rsid w:val="00590257"/>
    <w:rsid w:val="005A3F28"/>
    <w:rsid w:val="005B14F7"/>
    <w:rsid w:val="005D04CB"/>
    <w:rsid w:val="005D36F8"/>
    <w:rsid w:val="005E37D5"/>
    <w:rsid w:val="006606AA"/>
    <w:rsid w:val="00686A89"/>
    <w:rsid w:val="00701858"/>
    <w:rsid w:val="0070495D"/>
    <w:rsid w:val="00727CE8"/>
    <w:rsid w:val="00771E74"/>
    <w:rsid w:val="007873D4"/>
    <w:rsid w:val="007A4349"/>
    <w:rsid w:val="008034CC"/>
    <w:rsid w:val="00811B71"/>
    <w:rsid w:val="00821AB6"/>
    <w:rsid w:val="00840EFB"/>
    <w:rsid w:val="0088108D"/>
    <w:rsid w:val="0088607B"/>
    <w:rsid w:val="008C0A46"/>
    <w:rsid w:val="008C375A"/>
    <w:rsid w:val="008E537D"/>
    <w:rsid w:val="00900512"/>
    <w:rsid w:val="00927C74"/>
    <w:rsid w:val="00991D75"/>
    <w:rsid w:val="009A4688"/>
    <w:rsid w:val="009B6200"/>
    <w:rsid w:val="00A03546"/>
    <w:rsid w:val="00A22EED"/>
    <w:rsid w:val="00A82718"/>
    <w:rsid w:val="00AC049A"/>
    <w:rsid w:val="00AD4DD0"/>
    <w:rsid w:val="00AF4FA0"/>
    <w:rsid w:val="00B00385"/>
    <w:rsid w:val="00B35139"/>
    <w:rsid w:val="00BA490E"/>
    <w:rsid w:val="00BA53CC"/>
    <w:rsid w:val="00BD35DD"/>
    <w:rsid w:val="00BF6DA7"/>
    <w:rsid w:val="00C1604D"/>
    <w:rsid w:val="00C51035"/>
    <w:rsid w:val="00C63E09"/>
    <w:rsid w:val="00C974B3"/>
    <w:rsid w:val="00CB77F8"/>
    <w:rsid w:val="00CC7BB5"/>
    <w:rsid w:val="00CD024F"/>
    <w:rsid w:val="00CD4EB9"/>
    <w:rsid w:val="00CF0512"/>
    <w:rsid w:val="00D27477"/>
    <w:rsid w:val="00D80537"/>
    <w:rsid w:val="00DB7E0C"/>
    <w:rsid w:val="00E00AE7"/>
    <w:rsid w:val="00E435A3"/>
    <w:rsid w:val="00E57680"/>
    <w:rsid w:val="00E93D4D"/>
    <w:rsid w:val="00EE67AD"/>
    <w:rsid w:val="00EF29EA"/>
    <w:rsid w:val="00F104AE"/>
    <w:rsid w:val="00F22D1A"/>
    <w:rsid w:val="00F279AA"/>
    <w:rsid w:val="00F65204"/>
    <w:rsid w:val="00FA4356"/>
    <w:rsid w:val="00FF7907"/>
    <w:rsid w:val="00FF7CF6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55EB83"/>
  <w15:chartTrackingRefBased/>
  <w15:docId w15:val="{37C7ACBC-D841-4988-A7AD-8F101793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pPr>
      <w:ind w:left="-720"/>
    </w:pPr>
    <w:rPr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  <w:sz w:val="24"/>
    </w:rPr>
  </w:style>
  <w:style w:type="paragraph" w:styleId="BodyText2">
    <w:name w:val="Body Text 2"/>
    <w:basedOn w:val="Normal"/>
    <w:semiHidden/>
    <w:pPr>
      <w:jc w:val="both"/>
    </w:pPr>
    <w:rPr>
      <w:color w:val="FF00FF"/>
      <w:sz w:val="24"/>
    </w:rPr>
  </w:style>
  <w:style w:type="paragraph" w:styleId="BodyText3">
    <w:name w:val="Body Text 3"/>
    <w:basedOn w:val="Normal"/>
    <w:semiHidden/>
    <w:rPr>
      <w:color w:val="FF00FF"/>
      <w:sz w:val="24"/>
    </w:rPr>
  </w:style>
  <w:style w:type="paragraph" w:customStyle="1" w:styleId="Text">
    <w:name w:val="Text"/>
    <w:basedOn w:val="Normal"/>
    <w:rsid w:val="004F354F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E57680"/>
  </w:style>
  <w:style w:type="paragraph" w:customStyle="1" w:styleId="TableParagraph">
    <w:name w:val="Table Paragraph"/>
    <w:basedOn w:val="Normal"/>
    <w:uiPriority w:val="1"/>
    <w:qFormat/>
    <w:rsid w:val="0039312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881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0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0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0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810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0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1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2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sel\Local%20Settings\Temporary%20Internet%20Files\Content.Outlook\GTHKPIM9\J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0897-5A28-47C5-B018-5EE62B49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</Template>
  <TotalTime>1</TotalTime>
  <Pages>2</Pages>
  <Words>345</Words>
  <Characters>1977</Characters>
  <Application>Microsoft Office Word</Application>
  <DocSecurity>0</DocSecurity>
  <Lines>98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Midlothian Council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subject/>
  <dc:creator>carsel</dc:creator>
  <cp:keywords/>
  <cp:lastModifiedBy>Elaine Dinsmore</cp:lastModifiedBy>
  <cp:revision>4</cp:revision>
  <cp:lastPrinted>2006-08-04T11:15:00Z</cp:lastPrinted>
  <dcterms:created xsi:type="dcterms:W3CDTF">2022-03-15T10:06:00Z</dcterms:created>
  <dcterms:modified xsi:type="dcterms:W3CDTF">2025-12-10T12:49:00Z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1820561367</vt:i4>
  </property>
  <property fmtid="{D5CDD505-2E9C-101B-9397-08002B2CF9AE}" pid="3" name="_NewReviewCycle">
    <vt:lpwstr/>
  </property>
  <property fmtid="{D5CDD505-2E9C-101B-9397-08002B2CF9AE}" pid="4" name="_EmailSubject">
    <vt:lpwstr>Vacancy Information</vt:lpwstr>
  </property>
  <property fmtid="{D5CDD505-2E9C-101B-9397-08002B2CF9AE}" pid="5" name="_AuthorEmail">
    <vt:lpwstr>recruitment@midlothian.gov.uk</vt:lpwstr>
  </property>
  <property fmtid="{D5CDD505-2E9C-101B-9397-08002B2CF9AE}" pid="6" name="_AuthorEmailDisplayName">
    <vt:lpwstr>Recruitment</vt:lpwstr>
  </property>
  <property fmtid="{D5CDD505-2E9C-101B-9397-08002B2CF9AE}" pid="7" name="_PreviousAdHocReviewCycleID">
    <vt:i4>1647995236</vt:i4>
  </property>
  <property fmtid="{D5CDD505-2E9C-101B-9397-08002B2CF9AE}" pid="8" name="_ReviewingToolsShownOnce">
    <vt:lpwstr/>
  </property>
</Properties>
</file>