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3CB2DA20"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2F6414">
        <w:rPr>
          <w:rFonts w:ascii="Calibri" w:hAnsi="Calibri" w:cs="Calibri"/>
        </w:rPr>
        <w:t>Duty Supervisor</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42D8B3E6"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2F6414">
        <w:rPr>
          <w:rFonts w:ascii="Calibri" w:hAnsi="Calibri" w:cs="Calibri"/>
        </w:rPr>
        <w:t>Arts &amp; Music</w:t>
      </w:r>
      <w:r w:rsidRPr="00D56112">
        <w:rPr>
          <w:rFonts w:ascii="Calibri" w:hAnsi="Calibri" w:cs="Calibri"/>
        </w:rPr>
        <w:t xml:space="preserve">                                             </w:t>
      </w:r>
    </w:p>
    <w:p w14:paraId="4C3BFFD3" w14:textId="2F7F99CB"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2F6414" w:rsidRPr="002F6414">
        <w:rPr>
          <w:rFonts w:ascii="Calibri" w:hAnsi="Calibri" w:cs="Calibri"/>
          <w:b/>
        </w:rPr>
        <w:t>Community Facilities User Support</w:t>
      </w:r>
    </w:p>
    <w:p w14:paraId="34D2320C" w14:textId="296FAB56"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2F6414" w:rsidRPr="002F6414">
        <w:rPr>
          <w:rFonts w:ascii="Calibri" w:hAnsi="Calibri" w:cs="Calibri"/>
          <w:b/>
        </w:rPr>
        <w:t>CFUS4</w:t>
      </w:r>
    </w:p>
    <w:p w14:paraId="7ED6BB84" w14:textId="5D315272"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2F6414">
        <w:rPr>
          <w:rFonts w:ascii="Calibri" w:hAnsi="Calibri" w:cs="Calibri"/>
        </w:rPr>
        <w:t>4</w:t>
      </w:r>
    </w:p>
    <w:p w14:paraId="0EE4A9E5" w14:textId="048C5B30"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2F6414">
        <w:rPr>
          <w:rFonts w:ascii="Calibri" w:hAnsi="Calibri" w:cs="Calibri"/>
        </w:rPr>
        <w:t xml:space="preserve">Assistant Venue Manager </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26276251" w14:textId="262D9118" w:rsidR="00EC1057" w:rsidRDefault="001612A1" w:rsidP="001A10B3">
      <w:pPr>
        <w:rPr>
          <w:rFonts w:ascii="Calibri" w:hAnsi="Calibri" w:cs="Calibri"/>
        </w:rPr>
      </w:pPr>
      <w:r w:rsidRPr="001612A1">
        <w:rPr>
          <w:rFonts w:ascii="Calibri" w:hAnsi="Calibri" w:cs="Calibri"/>
        </w:rPr>
        <w:t>As a Duty Supervisor, you’ll be an integral part of the team by providing care to all customers that visit GL Cultural Venues and supporting the duty managers in ensuring the smooth and efficient operation of front-of-house services during events, ensuring an excellent customer experience.</w:t>
      </w:r>
    </w:p>
    <w:p w14:paraId="2A8E68A5" w14:textId="77777777" w:rsidR="00525B3B" w:rsidRPr="006016E0" w:rsidRDefault="00525B3B"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2C3D7D2D" w14:textId="77777777" w:rsidR="002F6414" w:rsidRPr="002F6414" w:rsidRDefault="002F6414" w:rsidP="002F6414">
      <w:pPr>
        <w:numPr>
          <w:ilvl w:val="0"/>
          <w:numId w:val="44"/>
        </w:numPr>
        <w:rPr>
          <w:rFonts w:ascii="Calibri" w:hAnsi="Calibri" w:cs="Calibri"/>
        </w:rPr>
      </w:pPr>
      <w:r w:rsidRPr="002F6414">
        <w:rPr>
          <w:rFonts w:ascii="Calibri" w:hAnsi="Calibri" w:cs="Calibri"/>
        </w:rPr>
        <w:t>Supervise Customer Service Assistants and Security staff, ensuring responsibilities are carried out effectively and in accordance with operational standards and procedures.</w:t>
      </w:r>
    </w:p>
    <w:p w14:paraId="4DF7EAEF" w14:textId="77777777" w:rsidR="002F6414" w:rsidRPr="002F6414" w:rsidRDefault="002F6414" w:rsidP="002F6414">
      <w:pPr>
        <w:numPr>
          <w:ilvl w:val="0"/>
          <w:numId w:val="44"/>
        </w:numPr>
        <w:rPr>
          <w:rFonts w:ascii="Calibri" w:hAnsi="Calibri" w:cs="Calibri"/>
        </w:rPr>
      </w:pPr>
      <w:r w:rsidRPr="002F6414">
        <w:rPr>
          <w:rFonts w:ascii="Calibri" w:hAnsi="Calibri" w:cs="Calibri"/>
        </w:rPr>
        <w:t>Assist the Duty Manager with the effective delivery and management of shows and events, supporting the smooth day-to-day operation of the venue.</w:t>
      </w:r>
    </w:p>
    <w:p w14:paraId="3AFCA685" w14:textId="77777777" w:rsidR="002F6414" w:rsidRPr="002F6414" w:rsidRDefault="002F6414" w:rsidP="002F6414">
      <w:pPr>
        <w:numPr>
          <w:ilvl w:val="0"/>
          <w:numId w:val="44"/>
        </w:numPr>
        <w:rPr>
          <w:rFonts w:ascii="Calibri" w:hAnsi="Calibri" w:cs="Calibri"/>
        </w:rPr>
      </w:pPr>
      <w:r w:rsidRPr="002F6414">
        <w:rPr>
          <w:rFonts w:ascii="Calibri" w:hAnsi="Calibri" w:cs="Calibri"/>
        </w:rPr>
        <w:lastRenderedPageBreak/>
        <w:t>Act on behalf of the Duty Manager when required, assuming responsibility for operational oversight and decision-making when otherwise engaged.</w:t>
      </w:r>
    </w:p>
    <w:p w14:paraId="03F9B552" w14:textId="77777777" w:rsidR="002F6414" w:rsidRPr="002F6414" w:rsidRDefault="002F6414" w:rsidP="002F6414">
      <w:pPr>
        <w:numPr>
          <w:ilvl w:val="0"/>
          <w:numId w:val="44"/>
        </w:numPr>
        <w:rPr>
          <w:rFonts w:ascii="Calibri" w:hAnsi="Calibri" w:cs="Calibri"/>
        </w:rPr>
      </w:pPr>
      <w:r w:rsidRPr="002F6414">
        <w:rPr>
          <w:rFonts w:ascii="Calibri" w:hAnsi="Calibri" w:cs="Calibri"/>
        </w:rPr>
        <w:t xml:space="preserve">Address customer enquiries and complaints in a professional manner, resolving issues promptly and effectively. </w:t>
      </w:r>
    </w:p>
    <w:p w14:paraId="1DADBA4C" w14:textId="77777777" w:rsidR="002F6414" w:rsidRPr="002F6414" w:rsidRDefault="002F6414" w:rsidP="002F6414">
      <w:pPr>
        <w:numPr>
          <w:ilvl w:val="0"/>
          <w:numId w:val="44"/>
        </w:numPr>
        <w:rPr>
          <w:rFonts w:ascii="Calibri" w:hAnsi="Calibri" w:cs="Calibri"/>
        </w:rPr>
      </w:pPr>
      <w:r w:rsidRPr="002F6414">
        <w:rPr>
          <w:rFonts w:ascii="Calibri" w:hAnsi="Calibri" w:cs="Calibri"/>
        </w:rPr>
        <w:t xml:space="preserve">Monitor and coordinate staff breaks to ensure appropriate operational coverage at all times. </w:t>
      </w:r>
    </w:p>
    <w:p w14:paraId="2CD0AF3B" w14:textId="77777777" w:rsidR="002F6414" w:rsidRPr="002F6414" w:rsidRDefault="002F6414" w:rsidP="002F6414">
      <w:pPr>
        <w:numPr>
          <w:ilvl w:val="0"/>
          <w:numId w:val="44"/>
        </w:numPr>
        <w:rPr>
          <w:rFonts w:ascii="Calibri" w:hAnsi="Calibri" w:cs="Calibri"/>
        </w:rPr>
      </w:pPr>
      <w:r w:rsidRPr="002F6414">
        <w:rPr>
          <w:rFonts w:ascii="Calibri" w:hAnsi="Calibri" w:cs="Calibri"/>
        </w:rPr>
        <w:t xml:space="preserve">Manage seating enquiries, relocations, and accessibility requirements to support a positive customer experience. </w:t>
      </w:r>
    </w:p>
    <w:p w14:paraId="5CDF380F" w14:textId="77777777" w:rsidR="002F6414" w:rsidRPr="002F6414" w:rsidRDefault="002F6414" w:rsidP="002F6414">
      <w:pPr>
        <w:numPr>
          <w:ilvl w:val="0"/>
          <w:numId w:val="44"/>
        </w:numPr>
        <w:rPr>
          <w:rFonts w:ascii="Calibri" w:hAnsi="Calibri" w:cs="Calibri"/>
        </w:rPr>
      </w:pPr>
      <w:r w:rsidRPr="002F6414">
        <w:rPr>
          <w:rFonts w:ascii="Calibri" w:hAnsi="Calibri" w:cs="Calibri"/>
        </w:rPr>
        <w:t xml:space="preserve">Ensure front-of-house areas are maintained to a high standard, remaining clean, safe, and welcoming for all customers. </w:t>
      </w:r>
    </w:p>
    <w:p w14:paraId="7A76782E" w14:textId="77777777" w:rsidR="002F6414" w:rsidRPr="002F6414" w:rsidRDefault="002F6414" w:rsidP="002F6414">
      <w:pPr>
        <w:numPr>
          <w:ilvl w:val="0"/>
          <w:numId w:val="44"/>
        </w:numPr>
        <w:rPr>
          <w:rFonts w:ascii="Calibri" w:hAnsi="Calibri" w:cs="Calibri"/>
        </w:rPr>
      </w:pPr>
      <w:r w:rsidRPr="002F6414">
        <w:rPr>
          <w:rFonts w:ascii="Calibri" w:hAnsi="Calibri" w:cs="Calibri"/>
        </w:rPr>
        <w:t xml:space="preserve">Support emergency procedures and crowd management operations as required to maintain a safe environment. </w:t>
      </w:r>
    </w:p>
    <w:p w14:paraId="7015E0F3" w14:textId="77777777" w:rsidR="00D56112" w:rsidRPr="006016E0" w:rsidRDefault="00D56112" w:rsidP="001A10B3">
      <w:pPr>
        <w:rPr>
          <w:rFonts w:ascii="Calibri" w:hAnsi="Calibri" w:cs="Calibri"/>
        </w:rPr>
      </w:pPr>
    </w:p>
    <w:p w14:paraId="2DC275C8" w14:textId="77777777" w:rsidR="001A10B3" w:rsidRDefault="00973EA7" w:rsidP="001A10B3">
      <w:pPr>
        <w:rPr>
          <w:rFonts w:ascii="Calibri" w:hAnsi="Calibri" w:cs="Calibri"/>
        </w:r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BBB59E6" w14:textId="77777777" w:rsidR="00525B3B" w:rsidRDefault="00525B3B" w:rsidP="00525B3B">
      <w:pPr>
        <w:rPr>
          <w:rFonts w:ascii="Calibri" w:hAnsi="Calibri" w:cs="Calibri"/>
        </w:rPr>
      </w:pPr>
    </w:p>
    <w:p w14:paraId="1263AE89" w14:textId="07E87557" w:rsidR="00525B3B" w:rsidRPr="00525B3B" w:rsidRDefault="00525B3B" w:rsidP="00525B3B">
      <w:pPr>
        <w:tabs>
          <w:tab w:val="left" w:pos="5857"/>
        </w:tabs>
        <w:rPr>
          <w:rFonts w:ascii="Calibri" w:hAnsi="Calibri" w:cs="Calibri"/>
        </w:rPr>
        <w:sectPr w:rsidR="00525B3B" w:rsidRPr="00525B3B"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Pr>
          <w:rFonts w:ascii="Calibri" w:hAnsi="Calibri" w:cs="Calibri"/>
        </w:rPr>
        <w:tab/>
      </w:r>
      <w:r>
        <w:rPr>
          <w:rFonts w:ascii="Calibri" w:hAnsi="Calibri" w:cs="Calibri"/>
        </w:rPr>
        <w:tab/>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3D62EDE3" w14:textId="3E193D5B" w:rsidR="00990CE9" w:rsidRDefault="00990CE9" w:rsidP="004B2D88">
      <w:pPr>
        <w:pStyle w:val="Heading1"/>
        <w:rPr>
          <w:rFonts w:ascii="Calibri" w:hAnsi="Calibri" w:cs="Calibri"/>
          <w:sz w:val="28"/>
          <w:szCs w:val="28"/>
        </w:rPr>
      </w:pPr>
      <w:r w:rsidRPr="0009122A">
        <w:rPr>
          <w:rFonts w:ascii="Calibri" w:hAnsi="Calibri" w:cs="Calibri"/>
          <w:sz w:val="28"/>
          <w:szCs w:val="28"/>
        </w:rPr>
        <w:t xml:space="preserve">Criteria </w:t>
      </w:r>
    </w:p>
    <w:p w14:paraId="488C002D" w14:textId="6A3849A2" w:rsidR="004B2D88" w:rsidRPr="004B2D88" w:rsidRDefault="004B2D88" w:rsidP="004B2D88">
      <w:pPr>
        <w:rPr>
          <w:rFonts w:ascii="Calibri" w:hAnsi="Calibri" w:cs="Calibri"/>
          <w:b/>
          <w:bCs/>
        </w:rPr>
      </w:pPr>
      <w:r w:rsidRPr="004B2D88">
        <w:rPr>
          <w:rFonts w:ascii="Calibri" w:hAnsi="Calibri" w:cs="Calibri"/>
          <w:b/>
          <w:bCs/>
        </w:rPr>
        <w:t>Knowledge &amp; Skills</w:t>
      </w:r>
    </w:p>
    <w:p w14:paraId="67F58C64" w14:textId="77777777" w:rsidR="004B2D88" w:rsidRPr="004B2D88" w:rsidRDefault="004B2D88" w:rsidP="004B2D88"/>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000D19AD" w14:textId="77777777" w:rsidR="002F6414" w:rsidRDefault="002F6414" w:rsidP="002F6414">
      <w:pPr>
        <w:pStyle w:val="GCC10ptromanbody"/>
        <w:rPr>
          <w:rFonts w:ascii="Calibri" w:hAnsi="Calibri" w:cs="Calibri"/>
          <w:sz w:val="22"/>
          <w:szCs w:val="22"/>
        </w:rPr>
      </w:pPr>
    </w:p>
    <w:p w14:paraId="6117C5C4" w14:textId="4C3160D6" w:rsidR="004136E2" w:rsidRDefault="004136E2" w:rsidP="002F6414">
      <w:pPr>
        <w:pStyle w:val="GCC10ptromanbody"/>
        <w:rPr>
          <w:rFonts w:ascii="Calibri" w:hAnsi="Calibri" w:cs="Calibri"/>
          <w:sz w:val="24"/>
        </w:rPr>
      </w:pPr>
      <w:r w:rsidRPr="004136E2">
        <w:rPr>
          <w:rFonts w:ascii="Calibri" w:hAnsi="Calibri" w:cs="Calibri"/>
          <w:sz w:val="24"/>
        </w:rPr>
        <w:t>Substantial experience in a supervisory role within a customer-facing environment.</w:t>
      </w:r>
      <w:r w:rsidR="00CC5E08">
        <w:rPr>
          <w:rFonts w:ascii="Calibri" w:hAnsi="Calibri" w:cs="Calibri"/>
          <w:sz w:val="24"/>
        </w:rPr>
        <w:t xml:space="preserve"> </w:t>
      </w:r>
    </w:p>
    <w:p w14:paraId="2094465F" w14:textId="1D5CCA29" w:rsidR="002F6414" w:rsidRPr="00525B3B" w:rsidRDefault="002F6414" w:rsidP="002F6414">
      <w:pPr>
        <w:pStyle w:val="GCC10ptromanbody"/>
        <w:rPr>
          <w:rFonts w:ascii="Calibri" w:hAnsi="Calibri" w:cs="Calibri"/>
          <w:sz w:val="24"/>
        </w:rPr>
      </w:pPr>
      <w:r w:rsidRPr="00525B3B">
        <w:rPr>
          <w:rFonts w:ascii="Calibri" w:hAnsi="Calibri" w:cs="Calibri"/>
          <w:sz w:val="24"/>
        </w:rPr>
        <w:t>Strong people skills and the ability to stay calm under pressure.</w:t>
      </w:r>
      <w:r w:rsidR="00CC5E08">
        <w:rPr>
          <w:rFonts w:ascii="Calibri" w:hAnsi="Calibri" w:cs="Calibri"/>
          <w:sz w:val="24"/>
        </w:rPr>
        <w:t xml:space="preserve"> </w:t>
      </w:r>
    </w:p>
    <w:p w14:paraId="735C6CE5" w14:textId="0BC44743" w:rsidR="002F6414" w:rsidRPr="00525B3B" w:rsidRDefault="002F6414" w:rsidP="002F6414">
      <w:pPr>
        <w:pStyle w:val="GCC10ptromanbody"/>
        <w:rPr>
          <w:rFonts w:ascii="Calibri" w:hAnsi="Calibri" w:cs="Calibri"/>
          <w:sz w:val="24"/>
        </w:rPr>
      </w:pPr>
      <w:r w:rsidRPr="00525B3B">
        <w:rPr>
          <w:rFonts w:ascii="Calibri" w:hAnsi="Calibri" w:cs="Calibri"/>
          <w:sz w:val="24"/>
        </w:rPr>
        <w:t>A friendly and approachable attitude when dealing with customer concerns.</w:t>
      </w:r>
      <w:r w:rsidR="00CC5E08">
        <w:rPr>
          <w:rFonts w:ascii="Calibri" w:hAnsi="Calibri" w:cs="Calibri"/>
          <w:sz w:val="24"/>
        </w:rPr>
        <w:t xml:space="preserve"> </w:t>
      </w:r>
    </w:p>
    <w:p w14:paraId="643D71D5" w14:textId="03EE89F2" w:rsidR="002F6414" w:rsidRPr="00525B3B" w:rsidRDefault="002F6414" w:rsidP="002F6414">
      <w:pPr>
        <w:pStyle w:val="GCC10ptromanbody"/>
        <w:rPr>
          <w:rFonts w:ascii="Calibri" w:hAnsi="Calibri" w:cs="Calibri"/>
          <w:sz w:val="24"/>
        </w:rPr>
      </w:pPr>
      <w:r w:rsidRPr="00525B3B">
        <w:rPr>
          <w:rFonts w:ascii="Calibri" w:hAnsi="Calibri" w:cs="Calibri"/>
          <w:sz w:val="24"/>
        </w:rPr>
        <w:t>Understanding of health and safety, security, and emergency procedures.</w:t>
      </w:r>
      <w:r w:rsidR="00CC5E08">
        <w:rPr>
          <w:rFonts w:ascii="Calibri" w:hAnsi="Calibri" w:cs="Calibri"/>
          <w:sz w:val="24"/>
        </w:rPr>
        <w:t xml:space="preserve"> </w:t>
      </w:r>
    </w:p>
    <w:p w14:paraId="2444F1C4" w14:textId="712EA9A8" w:rsidR="002F6414" w:rsidRPr="00525B3B" w:rsidRDefault="002F6414" w:rsidP="002F6414">
      <w:pPr>
        <w:pStyle w:val="GCC10ptromanbody"/>
        <w:rPr>
          <w:rFonts w:ascii="Calibri" w:hAnsi="Calibri" w:cs="Calibri"/>
          <w:sz w:val="24"/>
        </w:rPr>
      </w:pPr>
      <w:r w:rsidRPr="00525B3B">
        <w:rPr>
          <w:rFonts w:ascii="Calibri" w:hAnsi="Calibri" w:cs="Calibri"/>
          <w:sz w:val="24"/>
        </w:rPr>
        <w:t>Team player, supporting colleagues and operations</w:t>
      </w:r>
      <w:r w:rsidR="00CC5E08">
        <w:rPr>
          <w:rFonts w:ascii="Calibri" w:hAnsi="Calibri" w:cs="Calibri"/>
          <w:sz w:val="24"/>
        </w:rPr>
        <w:t xml:space="preserve"> </w:t>
      </w:r>
    </w:p>
    <w:p w14:paraId="03FBA993" w14:textId="7ADFBA60" w:rsidR="002F6414" w:rsidRPr="00525B3B" w:rsidRDefault="002F6414" w:rsidP="002F6414">
      <w:pPr>
        <w:pStyle w:val="GCC10ptromanbody"/>
        <w:rPr>
          <w:rFonts w:ascii="Calibri" w:hAnsi="Calibri" w:cs="Calibri"/>
          <w:sz w:val="24"/>
        </w:rPr>
      </w:pPr>
      <w:r w:rsidRPr="00525B3B">
        <w:rPr>
          <w:rFonts w:ascii="Calibri" w:hAnsi="Calibri" w:cs="Calibri"/>
          <w:sz w:val="24"/>
        </w:rPr>
        <w:t>Strong problem-solving skills with initiative</w:t>
      </w:r>
      <w:r w:rsidR="00CC5E08">
        <w:rPr>
          <w:rFonts w:ascii="Calibri" w:hAnsi="Calibri" w:cs="Calibri"/>
          <w:sz w:val="24"/>
        </w:rPr>
        <w:t xml:space="preserve"> </w:t>
      </w:r>
    </w:p>
    <w:p w14:paraId="68A516CF" w14:textId="73FDE604" w:rsidR="002F6414" w:rsidRPr="00525B3B" w:rsidRDefault="002F6414" w:rsidP="002F6414">
      <w:pPr>
        <w:pStyle w:val="GCC10ptromanbody"/>
        <w:rPr>
          <w:rFonts w:ascii="Calibri" w:hAnsi="Calibri" w:cs="Calibri"/>
          <w:sz w:val="24"/>
        </w:rPr>
      </w:pPr>
      <w:r w:rsidRPr="00525B3B">
        <w:rPr>
          <w:rFonts w:ascii="Calibri" w:hAnsi="Calibri" w:cs="Calibri"/>
          <w:sz w:val="24"/>
        </w:rPr>
        <w:t>Flexible and adaptable to changing demands</w:t>
      </w:r>
      <w:r w:rsidR="00CC5E08">
        <w:rPr>
          <w:rFonts w:ascii="Calibri" w:hAnsi="Calibri" w:cs="Calibri"/>
          <w:sz w:val="24"/>
        </w:rPr>
        <w:t xml:space="preserve"> </w:t>
      </w:r>
    </w:p>
    <w:p w14:paraId="3BA0F3F7" w14:textId="6A413408" w:rsidR="002F6414" w:rsidRDefault="00CC5E08" w:rsidP="001A10B3">
      <w:pPr>
        <w:rPr>
          <w:rFonts w:ascii="Calibri" w:hAnsi="Calibri" w:cs="Calibri"/>
          <w:b/>
          <w:bCs/>
        </w:rPr>
      </w:pPr>
      <w:r>
        <w:rPr>
          <w:rFonts w:ascii="Calibri" w:hAnsi="Calibri" w:cs="Calibri"/>
          <w:b/>
          <w:bCs/>
        </w:rPr>
        <w:t>(Application Form/Interview)</w:t>
      </w:r>
    </w:p>
    <w:p w14:paraId="0ED25960" w14:textId="77777777" w:rsidR="00CC5E08" w:rsidRDefault="00CC5E08" w:rsidP="001A10B3">
      <w:pPr>
        <w:rPr>
          <w:rFonts w:ascii="Calibri" w:hAnsi="Calibri" w:cs="Calibri"/>
          <w:b/>
          <w:bCs/>
        </w:rPr>
      </w:pPr>
    </w:p>
    <w:p w14:paraId="0154A238" w14:textId="5A012A9E" w:rsidR="002F6414" w:rsidRDefault="0043576E" w:rsidP="002F6414">
      <w:pPr>
        <w:rPr>
          <w:rFonts w:ascii="Calibri" w:hAnsi="Calibri" w:cs="Calibri"/>
          <w:b/>
          <w:bCs/>
        </w:rPr>
      </w:pPr>
      <w:r w:rsidRPr="00BB564C">
        <w:rPr>
          <w:rFonts w:ascii="Calibri" w:hAnsi="Calibri" w:cs="Calibri"/>
          <w:b/>
          <w:bCs/>
        </w:rPr>
        <w:t xml:space="preserve">Desirable </w:t>
      </w:r>
    </w:p>
    <w:p w14:paraId="4EAF9947" w14:textId="77777777" w:rsidR="002F6414" w:rsidRDefault="002F6414" w:rsidP="002F6414">
      <w:pPr>
        <w:rPr>
          <w:rFonts w:ascii="Calibri" w:hAnsi="Calibri" w:cs="Calibri"/>
        </w:rPr>
      </w:pPr>
    </w:p>
    <w:p w14:paraId="2B8E063D" w14:textId="3A94DB2B" w:rsidR="004136E2" w:rsidRDefault="002F6414" w:rsidP="002F6414">
      <w:pPr>
        <w:rPr>
          <w:rFonts w:ascii="Calibri" w:hAnsi="Calibri" w:cs="Calibri"/>
        </w:rPr>
      </w:pPr>
      <w:r w:rsidRPr="002F6414">
        <w:rPr>
          <w:rFonts w:ascii="Calibri" w:hAnsi="Calibri" w:cs="Calibri"/>
        </w:rPr>
        <w:t xml:space="preserve">First Aid Trained </w:t>
      </w:r>
    </w:p>
    <w:p w14:paraId="17F430FD" w14:textId="77777777" w:rsidR="004136E2" w:rsidRDefault="004136E2" w:rsidP="002F6414">
      <w:pPr>
        <w:rPr>
          <w:rFonts w:ascii="Calibri" w:hAnsi="Calibri" w:cs="Calibri"/>
        </w:rPr>
      </w:pPr>
    </w:p>
    <w:p w14:paraId="6A013214" w14:textId="5C036210" w:rsidR="004136E2" w:rsidRDefault="004136E2" w:rsidP="002F6414">
      <w:pPr>
        <w:rPr>
          <w:rFonts w:ascii="Calibri" w:hAnsi="Calibri" w:cs="Calibri"/>
        </w:rPr>
      </w:pPr>
      <w:r>
        <w:rPr>
          <w:rFonts w:ascii="Calibri" w:hAnsi="Calibri" w:cs="Calibri"/>
        </w:rPr>
        <w:t xml:space="preserve">Previous supervisory experience of working within a cultural venue.  </w:t>
      </w:r>
    </w:p>
    <w:p w14:paraId="1CD2B00E" w14:textId="08F6C16B" w:rsidR="00CC5E08" w:rsidRPr="00CC5E08" w:rsidRDefault="00CC5E08" w:rsidP="002F6414">
      <w:pPr>
        <w:rPr>
          <w:rFonts w:ascii="Calibri" w:hAnsi="Calibri" w:cs="Calibri"/>
          <w:b/>
          <w:bCs/>
        </w:rPr>
      </w:pPr>
      <w:r w:rsidRPr="00CC5E08">
        <w:rPr>
          <w:rFonts w:ascii="Calibri" w:hAnsi="Calibri" w:cs="Calibri"/>
          <w:b/>
          <w:bCs/>
        </w:rPr>
        <w:t>(Application Form/Certificates/Interview)</w:t>
      </w: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t xml:space="preserve">Other </w:t>
      </w:r>
    </w:p>
    <w:p w14:paraId="212658F0" w14:textId="77777777" w:rsidR="002F6414" w:rsidRPr="00525B3B" w:rsidRDefault="002F6414" w:rsidP="002F6414">
      <w:pPr>
        <w:pStyle w:val="GCC10ptromanbody"/>
        <w:rPr>
          <w:rFonts w:ascii="Calibri" w:hAnsi="Calibri" w:cs="Calibri"/>
          <w:sz w:val="24"/>
        </w:rPr>
      </w:pPr>
      <w:r w:rsidRPr="00525B3B">
        <w:rPr>
          <w:rFonts w:ascii="Calibri" w:hAnsi="Calibri" w:cs="Calibri"/>
          <w:sz w:val="24"/>
        </w:rPr>
        <w:t>Ability to provide good availability including Daytime, Evenings and Weekends</w:t>
      </w:r>
    </w:p>
    <w:p w14:paraId="01EFCC0D" w14:textId="2B820AB1" w:rsidR="002D0AE5" w:rsidRPr="00CC5E08" w:rsidRDefault="00CC5E08" w:rsidP="001A10B3">
      <w:pPr>
        <w:rPr>
          <w:rFonts w:ascii="Calibri" w:hAnsi="Calibri" w:cs="Calibri"/>
          <w:b/>
          <w:bCs/>
        </w:rPr>
      </w:pPr>
      <w:r>
        <w:rPr>
          <w:rFonts w:ascii="Calibri" w:hAnsi="Calibri" w:cs="Calibri"/>
          <w:b/>
          <w:bCs/>
        </w:rPr>
        <w:t>(</w:t>
      </w:r>
      <w:r w:rsidRPr="00CC5E08">
        <w:rPr>
          <w:rFonts w:ascii="Calibri" w:hAnsi="Calibri" w:cs="Calibri"/>
          <w:b/>
          <w:bCs/>
        </w:rPr>
        <w:t>Pre-interview question/Interview</w:t>
      </w:r>
      <w:r>
        <w:rPr>
          <w:rFonts w:ascii="Calibri" w:hAnsi="Calibri" w:cs="Calibri"/>
          <w:b/>
          <w:bCs/>
        </w:rPr>
        <w:t>)</w:t>
      </w: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01CC0C81" w14:textId="77777777" w:rsidR="002F6414" w:rsidRDefault="002F6414" w:rsidP="001A10B3">
      <w:pPr>
        <w:rPr>
          <w:rFonts w:ascii="Calibri" w:hAnsi="Calibri" w:cs="Calibri"/>
        </w:rPr>
      </w:pPr>
    </w:p>
    <w:p w14:paraId="364C4E52" w14:textId="77777777" w:rsidR="002F6414" w:rsidRDefault="002F6414" w:rsidP="001A10B3">
      <w:pPr>
        <w:rPr>
          <w:rFonts w:ascii="Calibri" w:hAnsi="Calibri" w:cs="Calibri"/>
        </w:rPr>
      </w:pPr>
    </w:p>
    <w:p w14:paraId="545714EB" w14:textId="77777777" w:rsidR="002F6414" w:rsidRDefault="002F6414" w:rsidP="001A10B3">
      <w:pPr>
        <w:rPr>
          <w:rFonts w:ascii="Calibri" w:hAnsi="Calibri" w:cs="Calibri"/>
        </w:rPr>
      </w:pPr>
    </w:p>
    <w:p w14:paraId="0FD44085" w14:textId="77777777" w:rsidR="002F6414" w:rsidRDefault="002F6414" w:rsidP="001A10B3">
      <w:pPr>
        <w:rPr>
          <w:rFonts w:ascii="Calibri" w:hAnsi="Calibri" w:cs="Calibri"/>
        </w:rPr>
      </w:pPr>
    </w:p>
    <w:p w14:paraId="307E4726" w14:textId="77777777" w:rsidR="002F6414" w:rsidRDefault="002F6414" w:rsidP="001A10B3">
      <w:pPr>
        <w:rPr>
          <w:rFonts w:ascii="Calibri" w:hAnsi="Calibri" w:cs="Calibri"/>
        </w:rPr>
      </w:pPr>
    </w:p>
    <w:p w14:paraId="77FAEAC6" w14:textId="77777777" w:rsidR="002F6414" w:rsidRDefault="002F6414" w:rsidP="001A10B3">
      <w:pPr>
        <w:rPr>
          <w:rFonts w:ascii="Calibri" w:hAnsi="Calibri" w:cs="Calibri"/>
        </w:rPr>
      </w:pPr>
    </w:p>
    <w:p w14:paraId="579EE2F1" w14:textId="77777777" w:rsidR="002F6414" w:rsidRDefault="002F6414" w:rsidP="001A10B3">
      <w:pPr>
        <w:rPr>
          <w:rFonts w:ascii="Calibri" w:hAnsi="Calibri" w:cs="Calibri"/>
        </w:rPr>
      </w:pPr>
    </w:p>
    <w:p w14:paraId="7A3C9790" w14:textId="77777777" w:rsidR="002F6414" w:rsidRDefault="002F6414" w:rsidP="001A10B3">
      <w:pPr>
        <w:rPr>
          <w:rFonts w:ascii="Calibri" w:hAnsi="Calibri" w:cs="Calibri"/>
        </w:rPr>
      </w:pPr>
    </w:p>
    <w:p w14:paraId="74268A2F" w14:textId="77777777" w:rsidR="002F6414" w:rsidRDefault="002F6414" w:rsidP="001A10B3">
      <w:pPr>
        <w:rPr>
          <w:rFonts w:ascii="Calibri" w:hAnsi="Calibri" w:cs="Calibri"/>
        </w:rPr>
      </w:pPr>
    </w:p>
    <w:p w14:paraId="05349062" w14:textId="77777777" w:rsidR="002F6414" w:rsidRDefault="002F6414" w:rsidP="001A10B3">
      <w:pPr>
        <w:rPr>
          <w:rFonts w:ascii="Calibri" w:hAnsi="Calibri" w:cs="Calibri"/>
        </w:rPr>
      </w:pPr>
    </w:p>
    <w:p w14:paraId="307D123A" w14:textId="77777777" w:rsidR="002F6414" w:rsidRDefault="002F6414" w:rsidP="001A10B3">
      <w:pPr>
        <w:rPr>
          <w:rFonts w:ascii="Calibri" w:hAnsi="Calibri" w:cs="Calibri"/>
        </w:rPr>
      </w:pPr>
    </w:p>
    <w:p w14:paraId="19188D9A" w14:textId="77777777" w:rsidR="002F6414" w:rsidRDefault="002F6414"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20BF600" w:rsidR="001A10B3" w:rsidRDefault="004136E2" w:rsidP="001A10B3">
      <w:pPr>
        <w:rPr>
          <w:rFonts w:ascii="Calibri" w:hAnsi="Calibri" w:cs="Calibri"/>
        </w:rPr>
      </w:pPr>
      <w:r>
        <w:rPr>
          <w:rFonts w:ascii="Calibri" w:hAnsi="Calibri" w:cs="Calibri"/>
        </w:rPr>
        <w:t>Personal Effectiveness</w:t>
      </w:r>
      <w:r w:rsidR="00426753">
        <w:rPr>
          <w:rFonts w:ascii="Calibri" w:hAnsi="Calibri" w:cs="Calibri"/>
        </w:rPr>
        <w:t xml:space="preserve"> - </w:t>
      </w:r>
      <w:r>
        <w:rPr>
          <w:rFonts w:ascii="Calibri" w:hAnsi="Calibri" w:cs="Calibri"/>
        </w:rPr>
        <w:t xml:space="preserve">Self development </w:t>
      </w:r>
      <w:r>
        <w:rPr>
          <w:rFonts w:ascii="Calibri" w:hAnsi="Calibri" w:cs="Calibri"/>
        </w:rPr>
        <w:tab/>
      </w:r>
      <w:r>
        <w:rPr>
          <w:rFonts w:ascii="Calibri" w:hAnsi="Calibri" w:cs="Calibri"/>
        </w:rPr>
        <w:tab/>
      </w:r>
      <w:r>
        <w:rPr>
          <w:rFonts w:ascii="Calibri" w:hAnsi="Calibri" w:cs="Calibri"/>
        </w:rPr>
        <w:tab/>
      </w:r>
      <w:r>
        <w:rPr>
          <w:rFonts w:ascii="Calibri" w:hAnsi="Calibri" w:cs="Calibri"/>
        </w:rPr>
        <w:tab/>
        <w:t>Level 1</w:t>
      </w:r>
    </w:p>
    <w:p w14:paraId="2D87B01A" w14:textId="6DB365A4" w:rsidR="004136E2" w:rsidRDefault="004136E2" w:rsidP="001A10B3">
      <w:pPr>
        <w:rPr>
          <w:rFonts w:ascii="Calibri" w:hAnsi="Calibri" w:cs="Calibri"/>
        </w:rPr>
      </w:pPr>
      <w:r>
        <w:rPr>
          <w:rFonts w:ascii="Calibri" w:hAnsi="Calibri" w:cs="Calibri"/>
        </w:rPr>
        <w:t>Personal Effectiveness – Decision making</w:t>
      </w:r>
      <w:r>
        <w:rPr>
          <w:rFonts w:ascii="Calibri" w:hAnsi="Calibri" w:cs="Calibri"/>
        </w:rPr>
        <w:tab/>
      </w:r>
      <w:r>
        <w:rPr>
          <w:rFonts w:ascii="Calibri" w:hAnsi="Calibri" w:cs="Calibri"/>
        </w:rPr>
        <w:tab/>
      </w:r>
      <w:r>
        <w:rPr>
          <w:rFonts w:ascii="Calibri" w:hAnsi="Calibri" w:cs="Calibri"/>
        </w:rPr>
        <w:tab/>
      </w:r>
      <w:r>
        <w:rPr>
          <w:rFonts w:ascii="Calibri" w:hAnsi="Calibri" w:cs="Calibri"/>
        </w:rPr>
        <w:tab/>
        <w:t>Level 1</w:t>
      </w:r>
    </w:p>
    <w:p w14:paraId="16F89582" w14:textId="27209325" w:rsidR="004136E2" w:rsidRDefault="004136E2" w:rsidP="001A10B3">
      <w:pPr>
        <w:rPr>
          <w:rFonts w:ascii="Calibri" w:hAnsi="Calibri" w:cs="Calibri"/>
        </w:rPr>
      </w:pPr>
      <w:r>
        <w:rPr>
          <w:rFonts w:ascii="Calibri" w:hAnsi="Calibri" w:cs="Calibri"/>
        </w:rPr>
        <w:t>Providing Excellent Customer Service – Customer orientation</w:t>
      </w:r>
      <w:r>
        <w:rPr>
          <w:rFonts w:ascii="Calibri" w:hAnsi="Calibri" w:cs="Calibri"/>
        </w:rPr>
        <w:tab/>
        <w:t>Level 1</w:t>
      </w:r>
    </w:p>
    <w:p w14:paraId="1A2462C4" w14:textId="6274F859" w:rsidR="004136E2" w:rsidRDefault="004136E2" w:rsidP="001A10B3">
      <w:pPr>
        <w:rPr>
          <w:rFonts w:ascii="Calibri" w:hAnsi="Calibri" w:cs="Calibri"/>
        </w:rPr>
      </w:pPr>
      <w:r>
        <w:rPr>
          <w:rFonts w:ascii="Calibri" w:hAnsi="Calibri" w:cs="Calibri"/>
        </w:rPr>
        <w:t>Providing Excellent Customer Service – Forward thinking</w:t>
      </w:r>
      <w:r>
        <w:rPr>
          <w:rFonts w:ascii="Calibri" w:hAnsi="Calibri" w:cs="Calibri"/>
        </w:rPr>
        <w:tab/>
      </w:r>
      <w:r>
        <w:rPr>
          <w:rFonts w:ascii="Calibri" w:hAnsi="Calibri" w:cs="Calibri"/>
        </w:rPr>
        <w:tab/>
        <w:t>Level 1</w:t>
      </w:r>
    </w:p>
    <w:p w14:paraId="0CA1D83D" w14:textId="40737013" w:rsidR="004136E2" w:rsidRDefault="004136E2" w:rsidP="001A10B3">
      <w:pPr>
        <w:rPr>
          <w:rFonts w:ascii="Calibri" w:hAnsi="Calibri" w:cs="Calibri"/>
        </w:rPr>
      </w:pPr>
      <w:r>
        <w:rPr>
          <w:rFonts w:ascii="Calibri" w:hAnsi="Calibri" w:cs="Calibri"/>
        </w:rPr>
        <w:t>Leadership – Takes initiative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Level 1</w:t>
      </w:r>
    </w:p>
    <w:p w14:paraId="261DC168" w14:textId="42C5C20C" w:rsidR="004136E2" w:rsidRDefault="004136E2" w:rsidP="001A10B3">
      <w:pPr>
        <w:rPr>
          <w:rFonts w:ascii="Calibri" w:hAnsi="Calibri" w:cs="Calibri"/>
        </w:rPr>
      </w:pPr>
      <w:r>
        <w:rPr>
          <w:rFonts w:ascii="Calibri" w:hAnsi="Calibri" w:cs="Calibri"/>
        </w:rPr>
        <w:t>Delivering Results – Motivation</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Level 1</w:t>
      </w:r>
    </w:p>
    <w:p w14:paraId="49F6FA44" w14:textId="3305F9E6" w:rsidR="004136E2" w:rsidRDefault="004136E2" w:rsidP="001A10B3">
      <w:pPr>
        <w:rPr>
          <w:rFonts w:ascii="Calibri" w:hAnsi="Calibri" w:cs="Calibri"/>
        </w:rPr>
      </w:pPr>
      <w:r>
        <w:rPr>
          <w:rFonts w:ascii="Calibri" w:hAnsi="Calibri" w:cs="Calibri"/>
        </w:rPr>
        <w:t xml:space="preserve">Delivering Results – Planning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Level 1</w:t>
      </w:r>
    </w:p>
    <w:p w14:paraId="24E86AAA" w14:textId="77777777" w:rsidR="002F6414" w:rsidRDefault="002F6414" w:rsidP="002F6414">
      <w:pPr>
        <w:rPr>
          <w:rFonts w:ascii="Calibri" w:hAnsi="Calibri" w:cs="Calibri"/>
        </w:rPr>
      </w:pPr>
    </w:p>
    <w:p w14:paraId="36987DAA" w14:textId="77777777" w:rsidR="002F6414" w:rsidRPr="002F6414" w:rsidRDefault="002F6414" w:rsidP="002F6414">
      <w:pPr>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A892" w14:textId="77777777" w:rsidR="006B28D3" w:rsidRDefault="006B28D3" w:rsidP="001F40AE">
      <w:r>
        <w:separator/>
      </w:r>
    </w:p>
  </w:endnote>
  <w:endnote w:type="continuationSeparator" w:id="0">
    <w:p w14:paraId="16110BA2" w14:textId="77777777" w:rsidR="006B28D3" w:rsidRDefault="006B28D3"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594EA234" w:rsidR="00F06B1E" w:rsidRDefault="008C725C" w:rsidP="008C725C">
    <w:pPr>
      <w:pStyle w:val="Footer"/>
      <w:jc w:val="center"/>
    </w:pPr>
    <w:fldSimple w:instr=" DOCPROPERTY bjFooterEvenPageDocProperty \* MERGEFORMAT " w:fldLock="1">
      <w:r w:rsidRPr="008C725C">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5D5B57EA" w:rsidR="00F06B1E" w:rsidRDefault="008C725C" w:rsidP="008C725C">
    <w:pPr>
      <w:pStyle w:val="Footer"/>
      <w:jc w:val="center"/>
    </w:pPr>
    <w:fldSimple w:instr=" DOCPROPERTY bjFooterBothDocProperty \* MERGEFORMAT " w:fldLock="1">
      <w:r w:rsidRPr="008C725C">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1448839A" w:rsidR="009B4E83" w:rsidRPr="008C725C" w:rsidRDefault="009B4E83" w:rsidP="008C7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CF1B4" w14:textId="77777777" w:rsidR="006B28D3" w:rsidRDefault="006B28D3" w:rsidP="001F40AE">
      <w:r>
        <w:separator/>
      </w:r>
    </w:p>
  </w:footnote>
  <w:footnote w:type="continuationSeparator" w:id="0">
    <w:p w14:paraId="5875FB15" w14:textId="77777777" w:rsidR="006B28D3" w:rsidRDefault="006B28D3"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7BC4D43B" w:rsidR="00F06B1E" w:rsidRDefault="008C725C" w:rsidP="008C725C">
    <w:pPr>
      <w:pStyle w:val="Header"/>
      <w:jc w:val="center"/>
    </w:pPr>
    <w:fldSimple w:instr=" DOCPROPERTY bjHeaderEvenPageDocProperty \* MERGEFORMAT " w:fldLock="1">
      <w:r w:rsidRPr="008C725C">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6A739E12" w:rsidR="001F40AE" w:rsidRDefault="008C725C" w:rsidP="008C725C">
    <w:pPr>
      <w:pStyle w:val="Header"/>
      <w:jc w:val="center"/>
    </w:pPr>
    <w:fldSimple w:instr=" DOCPROPERTY bjHeaderBothDocProperty \* MERGEFORMAT " w:fldLock="1">
      <w:r w:rsidRPr="008C725C">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E071F0"/>
    <w:multiLevelType w:val="hybridMultilevel"/>
    <w:tmpl w:val="91108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3"/>
  </w:num>
  <w:num w:numId="2" w16cid:durableId="567112964">
    <w:abstractNumId w:val="21"/>
  </w:num>
  <w:num w:numId="3" w16cid:durableId="1651519808">
    <w:abstractNumId w:val="8"/>
  </w:num>
  <w:num w:numId="4" w16cid:durableId="500974534">
    <w:abstractNumId w:val="19"/>
  </w:num>
  <w:num w:numId="5" w16cid:durableId="1459105430">
    <w:abstractNumId w:val="17"/>
  </w:num>
  <w:num w:numId="6" w16cid:durableId="1902979174">
    <w:abstractNumId w:val="5"/>
  </w:num>
  <w:num w:numId="7" w16cid:durableId="59990109">
    <w:abstractNumId w:val="40"/>
  </w:num>
  <w:num w:numId="8" w16cid:durableId="502355626">
    <w:abstractNumId w:val="12"/>
  </w:num>
  <w:num w:numId="9" w16cid:durableId="186867203">
    <w:abstractNumId w:val="27"/>
  </w:num>
  <w:num w:numId="10" w16cid:durableId="1694771628">
    <w:abstractNumId w:val="25"/>
  </w:num>
  <w:num w:numId="11" w16cid:durableId="1435973729">
    <w:abstractNumId w:val="16"/>
  </w:num>
  <w:num w:numId="12" w16cid:durableId="350182293">
    <w:abstractNumId w:val="4"/>
  </w:num>
  <w:num w:numId="13" w16cid:durableId="700520895">
    <w:abstractNumId w:val="18"/>
  </w:num>
  <w:num w:numId="14" w16cid:durableId="1869633944">
    <w:abstractNumId w:val="3"/>
  </w:num>
  <w:num w:numId="15" w16cid:durableId="1693652924">
    <w:abstractNumId w:val="14"/>
  </w:num>
  <w:num w:numId="16" w16cid:durableId="1229996759">
    <w:abstractNumId w:val="39"/>
  </w:num>
  <w:num w:numId="17" w16cid:durableId="1849254459">
    <w:abstractNumId w:val="11"/>
  </w:num>
  <w:num w:numId="18" w16cid:durableId="1105148975">
    <w:abstractNumId w:val="38"/>
  </w:num>
  <w:num w:numId="19" w16cid:durableId="606741737">
    <w:abstractNumId w:val="26"/>
  </w:num>
  <w:num w:numId="20" w16cid:durableId="718239212">
    <w:abstractNumId w:val="31"/>
  </w:num>
  <w:num w:numId="21" w16cid:durableId="952591282">
    <w:abstractNumId w:val="34"/>
  </w:num>
  <w:num w:numId="22" w16cid:durableId="1758136268">
    <w:abstractNumId w:val="37"/>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6"/>
  </w:num>
  <w:num w:numId="28" w16cid:durableId="2129658110">
    <w:abstractNumId w:val="10"/>
  </w:num>
  <w:num w:numId="29" w16cid:durableId="1343816460">
    <w:abstractNumId w:val="42"/>
  </w:num>
  <w:num w:numId="30" w16cid:durableId="277104861">
    <w:abstractNumId w:val="29"/>
  </w:num>
  <w:num w:numId="31" w16cid:durableId="2125928641">
    <w:abstractNumId w:val="41"/>
  </w:num>
  <w:num w:numId="32" w16cid:durableId="1392850374">
    <w:abstractNumId w:val="28"/>
  </w:num>
  <w:num w:numId="33" w16cid:durableId="805313238">
    <w:abstractNumId w:val="32"/>
  </w:num>
  <w:num w:numId="34" w16cid:durableId="1051149999">
    <w:abstractNumId w:val="15"/>
  </w:num>
  <w:num w:numId="35" w16cid:durableId="2084252619">
    <w:abstractNumId w:val="13"/>
  </w:num>
  <w:num w:numId="36" w16cid:durableId="1001853105">
    <w:abstractNumId w:val="24"/>
  </w:num>
  <w:num w:numId="37" w16cid:durableId="318076993">
    <w:abstractNumId w:val="35"/>
  </w:num>
  <w:num w:numId="38" w16cid:durableId="615600050">
    <w:abstractNumId w:val="6"/>
  </w:num>
  <w:num w:numId="39" w16cid:durableId="809831414">
    <w:abstractNumId w:val="43"/>
  </w:num>
  <w:num w:numId="40" w16cid:durableId="473451473">
    <w:abstractNumId w:val="20"/>
  </w:num>
  <w:num w:numId="41" w16cid:durableId="1334525791">
    <w:abstractNumId w:val="22"/>
  </w:num>
  <w:num w:numId="42" w16cid:durableId="1789203354">
    <w:abstractNumId w:val="0"/>
  </w:num>
  <w:num w:numId="43" w16cid:durableId="680863356">
    <w:abstractNumId w:val="30"/>
  </w:num>
  <w:num w:numId="44" w16cid:durableId="21252283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72AF"/>
    <w:rsid w:val="000811F6"/>
    <w:rsid w:val="0009122A"/>
    <w:rsid w:val="000A44F7"/>
    <w:rsid w:val="000D46B9"/>
    <w:rsid w:val="000E0AC8"/>
    <w:rsid w:val="000F4F5F"/>
    <w:rsid w:val="00101572"/>
    <w:rsid w:val="001067DD"/>
    <w:rsid w:val="001155D1"/>
    <w:rsid w:val="0011671C"/>
    <w:rsid w:val="00124AD6"/>
    <w:rsid w:val="00145DDD"/>
    <w:rsid w:val="0015001B"/>
    <w:rsid w:val="001578C9"/>
    <w:rsid w:val="001612A1"/>
    <w:rsid w:val="00163C59"/>
    <w:rsid w:val="001A10B3"/>
    <w:rsid w:val="001A2B9B"/>
    <w:rsid w:val="001A3345"/>
    <w:rsid w:val="001C60A9"/>
    <w:rsid w:val="001D17F3"/>
    <w:rsid w:val="001D62C1"/>
    <w:rsid w:val="001F40AE"/>
    <w:rsid w:val="001F7A76"/>
    <w:rsid w:val="002215E8"/>
    <w:rsid w:val="002310F3"/>
    <w:rsid w:val="002344D3"/>
    <w:rsid w:val="00266F0E"/>
    <w:rsid w:val="00273EE3"/>
    <w:rsid w:val="00290F47"/>
    <w:rsid w:val="0029584E"/>
    <w:rsid w:val="002A4719"/>
    <w:rsid w:val="002A78C0"/>
    <w:rsid w:val="002B56D0"/>
    <w:rsid w:val="002C3E60"/>
    <w:rsid w:val="002D0AE5"/>
    <w:rsid w:val="002F5AC3"/>
    <w:rsid w:val="002F6414"/>
    <w:rsid w:val="00300224"/>
    <w:rsid w:val="00303997"/>
    <w:rsid w:val="0030660F"/>
    <w:rsid w:val="00323127"/>
    <w:rsid w:val="003255F7"/>
    <w:rsid w:val="00361895"/>
    <w:rsid w:val="00362D5F"/>
    <w:rsid w:val="00366791"/>
    <w:rsid w:val="003B2C2E"/>
    <w:rsid w:val="003C12C5"/>
    <w:rsid w:val="003C66B2"/>
    <w:rsid w:val="003D0CED"/>
    <w:rsid w:val="003D110F"/>
    <w:rsid w:val="003E7427"/>
    <w:rsid w:val="004136E2"/>
    <w:rsid w:val="00426753"/>
    <w:rsid w:val="004317AF"/>
    <w:rsid w:val="00435645"/>
    <w:rsid w:val="0043576E"/>
    <w:rsid w:val="00440FA2"/>
    <w:rsid w:val="00441242"/>
    <w:rsid w:val="00446707"/>
    <w:rsid w:val="00461CDB"/>
    <w:rsid w:val="004729C6"/>
    <w:rsid w:val="00492F88"/>
    <w:rsid w:val="00497942"/>
    <w:rsid w:val="004A3739"/>
    <w:rsid w:val="004B1708"/>
    <w:rsid w:val="004B1B15"/>
    <w:rsid w:val="004B2D88"/>
    <w:rsid w:val="004C3377"/>
    <w:rsid w:val="004C5F0C"/>
    <w:rsid w:val="004D26C9"/>
    <w:rsid w:val="004F44B2"/>
    <w:rsid w:val="00510CFD"/>
    <w:rsid w:val="005254E5"/>
    <w:rsid w:val="00525B3B"/>
    <w:rsid w:val="005309C4"/>
    <w:rsid w:val="00534571"/>
    <w:rsid w:val="00595C9A"/>
    <w:rsid w:val="00596697"/>
    <w:rsid w:val="005A6437"/>
    <w:rsid w:val="005C373A"/>
    <w:rsid w:val="005C37E7"/>
    <w:rsid w:val="005D57BD"/>
    <w:rsid w:val="005F1D5D"/>
    <w:rsid w:val="005F452A"/>
    <w:rsid w:val="006016E0"/>
    <w:rsid w:val="00625FF1"/>
    <w:rsid w:val="006412AA"/>
    <w:rsid w:val="0064363A"/>
    <w:rsid w:val="0065035D"/>
    <w:rsid w:val="00653F66"/>
    <w:rsid w:val="0065750C"/>
    <w:rsid w:val="00672C14"/>
    <w:rsid w:val="00681A89"/>
    <w:rsid w:val="006A6069"/>
    <w:rsid w:val="006B28D3"/>
    <w:rsid w:val="006B3552"/>
    <w:rsid w:val="006B664C"/>
    <w:rsid w:val="006C0A09"/>
    <w:rsid w:val="006C3CA2"/>
    <w:rsid w:val="006D3B15"/>
    <w:rsid w:val="006F3EB4"/>
    <w:rsid w:val="007049D8"/>
    <w:rsid w:val="007059A1"/>
    <w:rsid w:val="0071763F"/>
    <w:rsid w:val="00717F3A"/>
    <w:rsid w:val="007415A7"/>
    <w:rsid w:val="0075631B"/>
    <w:rsid w:val="00782402"/>
    <w:rsid w:val="0078428A"/>
    <w:rsid w:val="00792922"/>
    <w:rsid w:val="00792C89"/>
    <w:rsid w:val="007A3872"/>
    <w:rsid w:val="007A777F"/>
    <w:rsid w:val="007C33D6"/>
    <w:rsid w:val="007D7D38"/>
    <w:rsid w:val="007F0775"/>
    <w:rsid w:val="007F6609"/>
    <w:rsid w:val="00810A35"/>
    <w:rsid w:val="0083227F"/>
    <w:rsid w:val="00833845"/>
    <w:rsid w:val="008362D7"/>
    <w:rsid w:val="008378AD"/>
    <w:rsid w:val="008711F3"/>
    <w:rsid w:val="00890B3D"/>
    <w:rsid w:val="008C725C"/>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3AF"/>
    <w:rsid w:val="00AA54AA"/>
    <w:rsid w:val="00AB23E8"/>
    <w:rsid w:val="00AB32A4"/>
    <w:rsid w:val="00AB4E54"/>
    <w:rsid w:val="00AD55F8"/>
    <w:rsid w:val="00AF63E9"/>
    <w:rsid w:val="00AF7471"/>
    <w:rsid w:val="00B01154"/>
    <w:rsid w:val="00B33BD7"/>
    <w:rsid w:val="00B46E1E"/>
    <w:rsid w:val="00B61335"/>
    <w:rsid w:val="00B6623C"/>
    <w:rsid w:val="00B71941"/>
    <w:rsid w:val="00B81118"/>
    <w:rsid w:val="00B8358F"/>
    <w:rsid w:val="00B92AB3"/>
    <w:rsid w:val="00B92DF0"/>
    <w:rsid w:val="00BB0C6D"/>
    <w:rsid w:val="00BB3392"/>
    <w:rsid w:val="00BB564C"/>
    <w:rsid w:val="00BC3EE6"/>
    <w:rsid w:val="00BE73A3"/>
    <w:rsid w:val="00BF2F42"/>
    <w:rsid w:val="00C034B9"/>
    <w:rsid w:val="00C07C9E"/>
    <w:rsid w:val="00C23FAC"/>
    <w:rsid w:val="00C43FE4"/>
    <w:rsid w:val="00C5234A"/>
    <w:rsid w:val="00C84A61"/>
    <w:rsid w:val="00C903EF"/>
    <w:rsid w:val="00C936E7"/>
    <w:rsid w:val="00CA2ADE"/>
    <w:rsid w:val="00CB6F47"/>
    <w:rsid w:val="00CC5E08"/>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3348"/>
    <w:rsid w:val="00DC5E06"/>
    <w:rsid w:val="00DC6BF5"/>
    <w:rsid w:val="00DD6D4A"/>
    <w:rsid w:val="00DE3288"/>
    <w:rsid w:val="00DE5AD7"/>
    <w:rsid w:val="00E002B0"/>
    <w:rsid w:val="00E0316C"/>
    <w:rsid w:val="00E034FE"/>
    <w:rsid w:val="00E148C0"/>
    <w:rsid w:val="00E17A94"/>
    <w:rsid w:val="00E221D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E00A3"/>
    <w:rsid w:val="00EE1088"/>
    <w:rsid w:val="00F01DB3"/>
    <w:rsid w:val="00F027A7"/>
    <w:rsid w:val="00F06B1E"/>
    <w:rsid w:val="00F07342"/>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2.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4.xml><?xml version="1.0" encoding="utf-8"?>
<ds:datastoreItem xmlns:ds="http://schemas.openxmlformats.org/officeDocument/2006/customXml" ds:itemID="{7A483BD2-A78B-48BB-8934-FA7324ADE55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2</TotalTime>
  <Pages>4</Pages>
  <Words>608</Words>
  <Characters>3386</Characters>
  <Application>Microsoft Office Word</Application>
  <DocSecurity>0</DocSecurity>
  <Lines>67</Lines>
  <Paragraphs>43</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3951</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2026-09-15T09:25:00Z</dcterms:created>
  <dcterms:modified xsi:type="dcterms:W3CDTF">2026-09-15T09:25:00Z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