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4DBE9D61" w:rsidR="00450439" w:rsidRDefault="00B20DF1" w:rsidP="005505D0">
                            <w:pPr>
                              <w:jc w:val="center"/>
                              <w:rPr>
                                <w:rFonts w:ascii="Calibri Light" w:hAnsi="Calibri Light"/>
                                <w:sz w:val="72"/>
                                <w:szCs w:val="72"/>
                              </w:rPr>
                            </w:pPr>
                            <w:r>
                              <w:rPr>
                                <w:rFonts w:ascii="Calibri Light" w:hAnsi="Calibri Light"/>
                                <w:sz w:val="72"/>
                                <w:szCs w:val="72"/>
                              </w:rPr>
                              <w:t xml:space="preserve">ACMS - </w:t>
                            </w:r>
                            <w:r w:rsidR="005505D0">
                              <w:rPr>
                                <w:rFonts w:ascii="Calibri Light" w:hAnsi="Calibri Light"/>
                                <w:sz w:val="72"/>
                                <w:szCs w:val="72"/>
                              </w:rPr>
                              <w:t>Night Care Officer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71BE90BD" w14:textId="4DBE9D61" w:rsidR="00450439" w:rsidRDefault="00B20DF1" w:rsidP="005505D0">
                      <w:pPr>
                        <w:jc w:val="center"/>
                        <w:rPr>
                          <w:rFonts w:ascii="Calibri Light" w:hAnsi="Calibri Light"/>
                          <w:sz w:val="72"/>
                          <w:szCs w:val="72"/>
                        </w:rPr>
                      </w:pPr>
                      <w:r>
                        <w:rPr>
                          <w:rFonts w:ascii="Calibri Light" w:hAnsi="Calibri Light"/>
                          <w:sz w:val="72"/>
                          <w:szCs w:val="72"/>
                        </w:rPr>
                        <w:t xml:space="preserve">ACMS - </w:t>
                      </w:r>
                      <w:r w:rsidR="005505D0">
                        <w:rPr>
                          <w:rFonts w:ascii="Calibri Light" w:hAnsi="Calibri Light"/>
                          <w:sz w:val="72"/>
                          <w:szCs w:val="72"/>
                        </w:rPr>
                        <w:t>Night Care Officer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21CEBE46">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00FA47DD">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25AEE9F8"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42528EDC"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743F5780"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3D0CB193" w14:textId="77396118" w:rsidR="00FA47DD" w:rsidRPr="00FA47DD"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3F47B6CF" w14:textId="77777777" w:rsidR="00FA47DD" w:rsidRPr="00FA47DD" w:rsidRDefault="00FA47DD" w:rsidP="00FA47DD">
            <w:pPr>
              <w:pStyle w:val="paragraph0"/>
              <w:spacing w:before="0" w:beforeAutospacing="0" w:after="0" w:afterAutospacing="0"/>
              <w:ind w:left="1080"/>
              <w:textAlignment w:val="baseline"/>
              <w:rPr>
                <w:rFonts w:ascii="Calibri" w:hAnsi="Calibri" w:cs="Calibri"/>
                <w:b w:val="0"/>
                <w:bCs w:val="0"/>
                <w:color w:val="auto"/>
              </w:rPr>
            </w:pPr>
          </w:p>
          <w:p w14:paraId="2B0539C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02867E48"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7CA754B6"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3A69D20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08ABA739"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3C3AE42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3A4FEA69" w14:textId="77777777" w:rsidR="00FA47DD" w:rsidRPr="00FA47DD"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24814355" w14:textId="77777777" w:rsidR="00FA47DD" w:rsidRPr="00FA47DD" w:rsidRDefault="00FA47DD" w:rsidP="00FA47DD">
            <w:pPr>
              <w:pStyle w:val="paragraph0"/>
              <w:spacing w:before="0" w:beforeAutospacing="0" w:after="0" w:afterAutospacing="0"/>
              <w:ind w:left="720"/>
              <w:textAlignment w:val="baseline"/>
              <w:rPr>
                <w:rFonts w:ascii="Calibri" w:hAnsi="Calibri" w:cs="Calibri"/>
                <w:b w:val="0"/>
                <w:bCs w:val="0"/>
                <w:color w:val="auto"/>
              </w:rPr>
            </w:pPr>
          </w:p>
          <w:p w14:paraId="26E09F1B"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124483F0"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6986395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p w14:paraId="7D6BE033" w14:textId="4F73EAE3" w:rsidR="00C53D2C" w:rsidRPr="00FA47DD" w:rsidRDefault="00C53D2C" w:rsidP="00124B73">
            <w:pPr>
              <w:spacing w:after="120"/>
              <w:rPr>
                <w:b w:val="0"/>
                <w:bCs w:val="0"/>
                <w:color w:val="333333"/>
              </w:rPr>
            </w:pPr>
          </w:p>
        </w:tc>
      </w:tr>
      <w:tr w:rsidR="00C53D2C" w:rsidRPr="00BC6607" w14:paraId="33BFDD36"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6BDCEE88" w:rsidR="00C53D2C" w:rsidRPr="00BC6607" w:rsidRDefault="00C53D2C" w:rsidP="00124B73">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F80E9F" w:rsidRPr="21CEBE46">
                  <w:rPr>
                    <w:rStyle w:val="Heading1Char"/>
                    <w:rFonts w:ascii="Calibri" w:hAnsi="Calibri"/>
                  </w:rPr>
                  <w:t>C</w:t>
                </w:r>
                <w:r w:rsidR="7C3045CD" w:rsidRPr="21CEBE46">
                  <w:rPr>
                    <w:rStyle w:val="Heading1Char"/>
                    <w:rFonts w:ascii="Calibri" w:hAnsi="Calibri"/>
                  </w:rPr>
                  <w:t>orporate Services</w:t>
                </w:r>
              </w:sdtContent>
            </w:sdt>
            <w:r w:rsidRPr="21CEBE46">
              <w:rPr>
                <w:rFonts w:ascii="Calibri" w:hAnsi="Calibri"/>
              </w:rPr>
              <w:t xml:space="preserve"> Function </w:t>
            </w:r>
          </w:p>
        </w:tc>
      </w:tr>
      <w:tr w:rsidR="00C53D2C" w:rsidRPr="00BC6607" w14:paraId="33D55FA6" w14:textId="77777777" w:rsidTr="21CEBE4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148A82BE" w14:textId="77777777" w:rsidR="00830963" w:rsidRPr="004C70C8" w:rsidRDefault="00830963" w:rsidP="00830963">
            <w:pPr>
              <w:pStyle w:val="NormalWeb"/>
              <w:rPr>
                <w:rFonts w:asciiTheme="minorHAnsi" w:hAnsiTheme="minorHAnsi" w:cstheme="minorHAnsi"/>
                <w:b w:val="0"/>
                <w:bCs w:val="0"/>
                <w:color w:val="000000"/>
              </w:rPr>
            </w:pPr>
            <w:r w:rsidRPr="004C70C8">
              <w:rPr>
                <w:rFonts w:asciiTheme="minorHAnsi" w:hAnsiTheme="minorHAnsi" w:cstheme="minorHAnsi"/>
                <w:b w:val="0"/>
                <w:bCs w:val="0"/>
                <w:color w:val="000000"/>
              </w:rPr>
              <w:t>The Corporate Services function helps the Council to perform its duties in providing high quality services to citizens, staff and our elected members, while also managing the financial and regulatory risks involved. It brings together services that support strong governance and financial stewardship across the council and enables the council to modernise its services through the use of digital technology, data and research, legal and procurement expertise.</w:t>
            </w:r>
          </w:p>
          <w:p w14:paraId="20C670B1" w14:textId="77777777" w:rsidR="00830963" w:rsidRPr="004C70C8" w:rsidRDefault="00830963" w:rsidP="00830963">
            <w:pPr>
              <w:pStyle w:val="NormalWeb"/>
              <w:rPr>
                <w:rFonts w:asciiTheme="minorHAnsi" w:hAnsiTheme="minorHAnsi" w:cstheme="minorHAnsi"/>
                <w:b w:val="0"/>
                <w:bCs w:val="0"/>
                <w:color w:val="000000"/>
              </w:rPr>
            </w:pPr>
            <w:r w:rsidRPr="004C70C8">
              <w:rPr>
                <w:rFonts w:asciiTheme="minorHAnsi" w:hAnsiTheme="minorHAnsi" w:cstheme="minorHAnsi"/>
                <w:b w:val="0"/>
                <w:bCs w:val="0"/>
                <w:color w:val="000000"/>
              </w:rPr>
              <w:t>This function is also essential for the council to reach its strategic objectives by giving the required support and infrastructure that allows data driven decisions to support the political direction set by elected members. Through engagement activities, diversity &amp; inclusion, ease of contact and assurance led transactional services for staff and citizens, with the focus on digital transformation, skills and platforms underpinning all of these. </w:t>
            </w:r>
          </w:p>
          <w:p w14:paraId="77DDFC95" w14:textId="77777777" w:rsidR="00830963" w:rsidRPr="004C70C8" w:rsidRDefault="00830963" w:rsidP="00830963">
            <w:pPr>
              <w:pStyle w:val="NormalWeb"/>
              <w:rPr>
                <w:rFonts w:asciiTheme="minorHAnsi" w:hAnsiTheme="minorHAnsi" w:cstheme="minorHAnsi"/>
                <w:b w:val="0"/>
                <w:bCs w:val="0"/>
                <w:color w:val="000000"/>
              </w:rPr>
            </w:pPr>
            <w:r w:rsidRPr="004C70C8">
              <w:rPr>
                <w:rFonts w:asciiTheme="minorHAnsi" w:hAnsiTheme="minorHAnsi" w:cstheme="minorHAnsi"/>
                <w:b w:val="0"/>
                <w:bCs w:val="0"/>
                <w:color w:val="000000"/>
              </w:rPr>
              <w:t>Clusters within the Corporate Services Function are:</w:t>
            </w:r>
          </w:p>
          <w:p w14:paraId="1A2FC882" w14:textId="77777777" w:rsidR="00830963" w:rsidRPr="004C70C8" w:rsidRDefault="00830963" w:rsidP="00830963">
            <w:pPr>
              <w:pStyle w:val="NormalWeb"/>
              <w:rPr>
                <w:rFonts w:asciiTheme="minorHAnsi" w:hAnsiTheme="minorHAnsi" w:cstheme="minorHAnsi"/>
                <w:b w:val="0"/>
                <w:bCs w:val="0"/>
                <w:color w:val="000000"/>
              </w:rPr>
            </w:pPr>
            <w:r w:rsidRPr="004C70C8">
              <w:rPr>
                <w:rFonts w:asciiTheme="minorHAnsi" w:hAnsiTheme="minorHAnsi" w:cstheme="minorHAnsi"/>
                <w:b w:val="0"/>
                <w:bCs w:val="0"/>
                <w:color w:val="000000"/>
              </w:rPr>
              <w:t>· People and Citizen Services Cluster</w:t>
            </w:r>
          </w:p>
          <w:p w14:paraId="362BD7C1" w14:textId="77777777" w:rsidR="00830963" w:rsidRPr="004C70C8" w:rsidRDefault="00830963" w:rsidP="00830963">
            <w:pPr>
              <w:pStyle w:val="NormalWeb"/>
              <w:rPr>
                <w:rFonts w:asciiTheme="minorHAnsi" w:hAnsiTheme="minorHAnsi" w:cstheme="minorHAnsi"/>
                <w:b w:val="0"/>
                <w:bCs w:val="0"/>
                <w:color w:val="000000"/>
              </w:rPr>
            </w:pPr>
            <w:r w:rsidRPr="004C70C8">
              <w:rPr>
                <w:rFonts w:asciiTheme="minorHAnsi" w:hAnsiTheme="minorHAnsi" w:cstheme="minorHAnsi"/>
                <w:b w:val="0"/>
                <w:bCs w:val="0"/>
                <w:color w:val="000000"/>
              </w:rPr>
              <w:t>· Digital and Technology Cluster</w:t>
            </w:r>
          </w:p>
          <w:p w14:paraId="4B00C740" w14:textId="77777777" w:rsidR="00830963" w:rsidRPr="004C70C8" w:rsidRDefault="00830963" w:rsidP="00830963">
            <w:pPr>
              <w:pStyle w:val="NormalWeb"/>
              <w:rPr>
                <w:rFonts w:asciiTheme="minorHAnsi" w:hAnsiTheme="minorHAnsi" w:cstheme="minorHAnsi"/>
                <w:b w:val="0"/>
                <w:bCs w:val="0"/>
                <w:color w:val="000000"/>
              </w:rPr>
            </w:pPr>
            <w:r w:rsidRPr="004C70C8">
              <w:rPr>
                <w:rFonts w:asciiTheme="minorHAnsi" w:hAnsiTheme="minorHAnsi" w:cstheme="minorHAnsi"/>
                <w:b w:val="0"/>
                <w:bCs w:val="0"/>
                <w:color w:val="000000"/>
              </w:rPr>
              <w:t>· Finance Cluster</w:t>
            </w:r>
          </w:p>
          <w:p w14:paraId="77E8CEAB" w14:textId="77777777" w:rsidR="00830963" w:rsidRPr="004C70C8" w:rsidRDefault="00830963" w:rsidP="00830963">
            <w:pPr>
              <w:pStyle w:val="NormalWeb"/>
              <w:rPr>
                <w:rFonts w:asciiTheme="minorHAnsi" w:hAnsiTheme="minorHAnsi" w:cstheme="minorHAnsi"/>
                <w:b w:val="0"/>
                <w:bCs w:val="0"/>
                <w:color w:val="000000"/>
              </w:rPr>
            </w:pPr>
            <w:r w:rsidRPr="004C70C8">
              <w:rPr>
                <w:rFonts w:asciiTheme="minorHAnsi" w:hAnsiTheme="minorHAnsi" w:cstheme="minorHAnsi"/>
                <w:b w:val="0"/>
                <w:bCs w:val="0"/>
                <w:color w:val="000000"/>
              </w:rPr>
              <w:t>· Commercial and Procurement Services Cluster</w:t>
            </w:r>
          </w:p>
          <w:p w14:paraId="394D6FF5" w14:textId="77777777" w:rsidR="00830963" w:rsidRPr="004C70C8" w:rsidRDefault="00830963" w:rsidP="00830963">
            <w:pPr>
              <w:pStyle w:val="NormalWeb"/>
              <w:rPr>
                <w:rFonts w:asciiTheme="minorHAnsi" w:hAnsiTheme="minorHAnsi" w:cstheme="minorHAnsi"/>
                <w:b w:val="0"/>
                <w:bCs w:val="0"/>
                <w:color w:val="000000"/>
              </w:rPr>
            </w:pPr>
            <w:r w:rsidRPr="004C70C8">
              <w:rPr>
                <w:rFonts w:asciiTheme="minorHAnsi" w:hAnsiTheme="minorHAnsi" w:cstheme="minorHAnsi"/>
                <w:b w:val="0"/>
                <w:bCs w:val="0"/>
                <w:color w:val="000000"/>
              </w:rPr>
              <w:t>· Governance Cluster and</w:t>
            </w:r>
          </w:p>
          <w:p w14:paraId="6ACCCAF7" w14:textId="77777777" w:rsidR="00830963" w:rsidRPr="004C70C8" w:rsidRDefault="00830963" w:rsidP="00830963">
            <w:pPr>
              <w:pStyle w:val="NormalWeb"/>
              <w:rPr>
                <w:rFonts w:asciiTheme="minorHAnsi" w:hAnsiTheme="minorHAnsi" w:cstheme="minorHAnsi"/>
                <w:b w:val="0"/>
                <w:bCs w:val="0"/>
                <w:color w:val="000000"/>
              </w:rPr>
            </w:pPr>
            <w:r w:rsidRPr="004C70C8">
              <w:rPr>
                <w:rFonts w:asciiTheme="minorHAnsi" w:hAnsiTheme="minorHAnsi" w:cstheme="minorHAnsi"/>
                <w:b w:val="0"/>
                <w:bCs w:val="0"/>
                <w:color w:val="000000"/>
              </w:rPr>
              <w:t>· Data Insights (HDRCA) Cluster</w:t>
            </w:r>
          </w:p>
          <w:p w14:paraId="62961CA2" w14:textId="6B5AC6D3" w:rsidR="00C53D2C" w:rsidRPr="004C70C8" w:rsidRDefault="00C53D2C" w:rsidP="003A7766">
            <w:pPr>
              <w:spacing w:before="120" w:after="240"/>
              <w:rPr>
                <w:rFonts w:asciiTheme="minorHAnsi" w:eastAsia="Times New Roman" w:hAnsiTheme="minorHAnsi" w:cstheme="minorHAnsi"/>
                <w:b w:val="0"/>
                <w:bCs w:val="0"/>
                <w:color w:val="222A35"/>
                <w:sz w:val="24"/>
                <w:szCs w:val="24"/>
              </w:rPr>
            </w:pPr>
          </w:p>
        </w:tc>
      </w:tr>
      <w:tr w:rsidR="00C53D2C" w:rsidRPr="00BC6607" w14:paraId="2A921730"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04AB389D"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2E0BC9">
                  <w:rPr>
                    <w:rStyle w:val="Heading1Char"/>
                    <w:rFonts w:ascii="Calibri" w:hAnsi="Calibri" w:cs="Arial"/>
                    <w:iCs/>
                  </w:rPr>
                  <w:t>Education &amp; Lifelong Learning</w:t>
                </w:r>
              </w:sdtContent>
            </w:sdt>
            <w:r w:rsidRPr="00BC6607">
              <w:rPr>
                <w:rFonts w:ascii="Calibri" w:hAnsi="Calibri"/>
              </w:rPr>
              <w:t xml:space="preserve"> Cluster</w:t>
            </w:r>
          </w:p>
        </w:tc>
      </w:tr>
      <w:tr w:rsidR="00C53D2C" w:rsidRPr="00BC6607" w14:paraId="56E7FA8E"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3EB4F9D2" w:rsidR="00C53D2C" w:rsidRPr="004C70C8" w:rsidRDefault="00F17BC1" w:rsidP="00D21011">
            <w:pPr>
              <w:spacing w:before="120" w:after="120"/>
              <w:rPr>
                <w:rStyle w:val="SubtleEmphasis"/>
                <w:b w:val="0"/>
                <w:bCs w:val="0"/>
                <w:i w:val="0"/>
                <w:iCs w:val="0"/>
                <w:color w:val="auto"/>
                <w:sz w:val="24"/>
              </w:rPr>
            </w:pPr>
            <w:r w:rsidRPr="004C70C8">
              <w:rPr>
                <w:b w:val="0"/>
                <w:bCs w:val="0"/>
                <w:color w:val="000000"/>
                <w:sz w:val="27"/>
                <w:szCs w:val="27"/>
              </w:rPr>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tc>
      </w:tr>
      <w:tr w:rsidR="00D21011" w:rsidRPr="00BC6607" w14:paraId="116E3C9D"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73D98906" w:rsidR="00D21011" w:rsidRPr="00BC6607" w:rsidRDefault="00D21011" w:rsidP="00200A5E">
            <w:pPr>
              <w:pStyle w:val="Heading1"/>
              <w:spacing w:before="240"/>
              <w:rPr>
                <w:rFonts w:ascii="Calibri" w:hAnsi="Calibri"/>
              </w:rPr>
            </w:pPr>
            <w:r w:rsidRPr="00BC6607">
              <w:rPr>
                <w:rFonts w:ascii="Calibri" w:hAnsi="Calibri"/>
              </w:rPr>
              <w:t xml:space="preserve">About the </w:t>
            </w:r>
            <w:r w:rsidR="00974F61">
              <w:rPr>
                <w:rFonts w:ascii="Calibri" w:hAnsi="Calibri"/>
              </w:rPr>
              <w:t>Aberdeen City Music School Boarding</w:t>
            </w:r>
            <w:r w:rsidR="00A533CE">
              <w:rPr>
                <w:rFonts w:ascii="Calibri" w:hAnsi="Calibri"/>
              </w:rPr>
              <w:t xml:space="preserve"> Team / Service Area</w:t>
            </w:r>
          </w:p>
        </w:tc>
      </w:tr>
      <w:tr w:rsidR="00D21011" w:rsidRPr="00BC6607" w14:paraId="2C3D7298"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3F348F91" w14:textId="77777777" w:rsidR="00974F61" w:rsidRPr="00974F61" w:rsidRDefault="00974F61" w:rsidP="00974F61">
            <w:pPr>
              <w:pStyle w:val="NormalWeb"/>
              <w:shd w:val="clear" w:color="auto" w:fill="FFFFFF"/>
              <w:spacing w:before="0" w:beforeAutospacing="0" w:after="150" w:afterAutospacing="0"/>
              <w:rPr>
                <w:rFonts w:asciiTheme="minorHAnsi" w:hAnsiTheme="minorHAnsi" w:cstheme="minorHAnsi"/>
                <w:b w:val="0"/>
                <w:bCs w:val="0"/>
                <w:color w:val="000000"/>
              </w:rPr>
            </w:pPr>
            <w:r w:rsidRPr="00974F61">
              <w:rPr>
                <w:rFonts w:asciiTheme="minorHAnsi" w:hAnsiTheme="minorHAnsi" w:cstheme="minorHAnsi"/>
                <w:b w:val="0"/>
                <w:bCs w:val="0"/>
                <w:color w:val="000000"/>
              </w:rPr>
              <w:t>Our aim is to provide a caring, structured environment within which young people are encouraged and supported to become responsible citizens and to reach their full musical, educational and social potential, based on mutual respect for each other and the environment.</w:t>
            </w:r>
          </w:p>
          <w:p w14:paraId="5E74929A" w14:textId="545AE315" w:rsidR="00974F61" w:rsidRPr="00974F61" w:rsidRDefault="00974F61" w:rsidP="00974F61">
            <w:pPr>
              <w:pStyle w:val="NormalWeb"/>
              <w:shd w:val="clear" w:color="auto" w:fill="FFFFFF"/>
              <w:spacing w:before="0" w:beforeAutospacing="0" w:after="150" w:afterAutospacing="0"/>
              <w:rPr>
                <w:rFonts w:asciiTheme="minorHAnsi" w:hAnsiTheme="minorHAnsi" w:cstheme="minorHAnsi"/>
                <w:b w:val="0"/>
                <w:bCs w:val="0"/>
                <w:color w:val="000000"/>
              </w:rPr>
            </w:pPr>
            <w:r w:rsidRPr="00974F61">
              <w:rPr>
                <w:rFonts w:asciiTheme="minorHAnsi" w:hAnsiTheme="minorHAnsi" w:cstheme="minorHAnsi"/>
                <w:b w:val="0"/>
                <w:bCs w:val="0"/>
                <w:color w:val="000000"/>
              </w:rPr>
              <w:t>ACMS Boarding provides accom</w:t>
            </w:r>
            <w:r w:rsidR="00BF5C87">
              <w:rPr>
                <w:rFonts w:asciiTheme="minorHAnsi" w:hAnsiTheme="minorHAnsi" w:cstheme="minorHAnsi"/>
                <w:b w:val="0"/>
                <w:bCs w:val="0"/>
                <w:color w:val="000000"/>
              </w:rPr>
              <w:t>m</w:t>
            </w:r>
            <w:r w:rsidRPr="00974F61">
              <w:rPr>
                <w:rFonts w:asciiTheme="minorHAnsi" w:hAnsiTheme="minorHAnsi" w:cstheme="minorHAnsi"/>
                <w:b w:val="0"/>
                <w:bCs w:val="0"/>
                <w:color w:val="000000"/>
              </w:rPr>
              <w:t>odation for pupils aged 11 to 18 year</w:t>
            </w:r>
            <w:r w:rsidR="00357D48">
              <w:rPr>
                <w:rFonts w:asciiTheme="minorHAnsi" w:hAnsiTheme="minorHAnsi" w:cstheme="minorHAnsi"/>
                <w:b w:val="0"/>
                <w:bCs w:val="0"/>
                <w:color w:val="000000"/>
              </w:rPr>
              <w:t xml:space="preserve"> olds</w:t>
            </w:r>
            <w:r w:rsidRPr="00974F61">
              <w:rPr>
                <w:rFonts w:asciiTheme="minorHAnsi" w:hAnsiTheme="minorHAnsi" w:cstheme="minorHAnsi"/>
                <w:b w:val="0"/>
                <w:bCs w:val="0"/>
                <w:color w:val="000000"/>
              </w:rPr>
              <w:t xml:space="preserve"> who attend</w:t>
            </w:r>
            <w:r w:rsidR="00BF5C87">
              <w:rPr>
                <w:rFonts w:asciiTheme="minorHAnsi" w:hAnsiTheme="minorHAnsi" w:cstheme="minorHAnsi"/>
                <w:b w:val="0"/>
                <w:bCs w:val="0"/>
                <w:color w:val="000000"/>
              </w:rPr>
              <w:t xml:space="preserve"> the</w:t>
            </w:r>
            <w:r w:rsidRPr="00974F61">
              <w:rPr>
                <w:rFonts w:asciiTheme="minorHAnsi" w:hAnsiTheme="minorHAnsi" w:cstheme="minorHAnsi"/>
                <w:b w:val="0"/>
                <w:bCs w:val="0"/>
                <w:color w:val="000000"/>
              </w:rPr>
              <w:t xml:space="preserve"> Aberdeen City Music School</w:t>
            </w:r>
            <w:r w:rsidR="003317A5">
              <w:rPr>
                <w:rFonts w:asciiTheme="minorHAnsi" w:hAnsiTheme="minorHAnsi" w:cstheme="minorHAnsi"/>
                <w:b w:val="0"/>
                <w:bCs w:val="0"/>
                <w:color w:val="000000"/>
              </w:rPr>
              <w:t xml:space="preserve"> within Dyce Academy</w:t>
            </w:r>
            <w:r w:rsidR="00A03504">
              <w:rPr>
                <w:rFonts w:asciiTheme="minorHAnsi" w:hAnsiTheme="minorHAnsi" w:cstheme="minorHAnsi"/>
                <w:b w:val="0"/>
                <w:bCs w:val="0"/>
                <w:color w:val="000000"/>
              </w:rPr>
              <w:t>,</w:t>
            </w:r>
            <w:r w:rsidR="00F56120">
              <w:rPr>
                <w:rFonts w:asciiTheme="minorHAnsi" w:hAnsiTheme="minorHAnsi" w:cstheme="minorHAnsi"/>
                <w:b w:val="0"/>
                <w:bCs w:val="0"/>
                <w:color w:val="000000"/>
              </w:rPr>
              <w:t xml:space="preserve"> allowing</w:t>
            </w:r>
            <w:r w:rsidR="003317A5">
              <w:rPr>
                <w:rFonts w:asciiTheme="minorHAnsi" w:hAnsiTheme="minorHAnsi" w:cstheme="minorHAnsi"/>
                <w:b w:val="0"/>
                <w:bCs w:val="0"/>
                <w:color w:val="000000"/>
              </w:rPr>
              <w:t xml:space="preserve"> young people to have </w:t>
            </w:r>
            <w:r w:rsidR="00357D48">
              <w:rPr>
                <w:rFonts w:asciiTheme="minorHAnsi" w:hAnsiTheme="minorHAnsi" w:cstheme="minorHAnsi"/>
                <w:b w:val="0"/>
                <w:bCs w:val="0"/>
                <w:color w:val="000000"/>
              </w:rPr>
              <w:t xml:space="preserve">the chance to unwind after their school </w:t>
            </w:r>
            <w:r w:rsidR="00A03504">
              <w:rPr>
                <w:rFonts w:asciiTheme="minorHAnsi" w:hAnsiTheme="minorHAnsi" w:cstheme="minorHAnsi"/>
                <w:b w:val="0"/>
                <w:bCs w:val="0"/>
                <w:color w:val="000000"/>
              </w:rPr>
              <w:t xml:space="preserve">day </w:t>
            </w:r>
            <w:r w:rsidR="00357D48">
              <w:rPr>
                <w:rFonts w:asciiTheme="minorHAnsi" w:hAnsiTheme="minorHAnsi" w:cstheme="minorHAnsi"/>
                <w:b w:val="0"/>
                <w:bCs w:val="0"/>
                <w:color w:val="000000"/>
              </w:rPr>
              <w:t>and minimise their travel</w:t>
            </w:r>
            <w:r w:rsidR="00024BB6">
              <w:rPr>
                <w:rFonts w:asciiTheme="minorHAnsi" w:hAnsiTheme="minorHAnsi" w:cstheme="minorHAnsi"/>
                <w:b w:val="0"/>
                <w:bCs w:val="0"/>
                <w:color w:val="000000"/>
              </w:rPr>
              <w:t xml:space="preserve"> </w:t>
            </w:r>
            <w:r w:rsidR="00357D48">
              <w:rPr>
                <w:rFonts w:asciiTheme="minorHAnsi" w:hAnsiTheme="minorHAnsi" w:cstheme="minorHAnsi"/>
                <w:b w:val="0"/>
                <w:bCs w:val="0"/>
                <w:color w:val="000000"/>
              </w:rPr>
              <w:t xml:space="preserve"> </w:t>
            </w:r>
            <w:r w:rsidR="00F56120">
              <w:rPr>
                <w:rFonts w:asciiTheme="minorHAnsi" w:hAnsiTheme="minorHAnsi" w:cstheme="minorHAnsi"/>
                <w:b w:val="0"/>
                <w:bCs w:val="0"/>
                <w:color w:val="000000"/>
              </w:rPr>
              <w:t xml:space="preserve"> </w:t>
            </w:r>
            <w:r w:rsidRPr="00974F61">
              <w:rPr>
                <w:rFonts w:asciiTheme="minorHAnsi" w:hAnsiTheme="minorHAnsi" w:cstheme="minorHAnsi"/>
                <w:b w:val="0"/>
                <w:bCs w:val="0"/>
                <w:color w:val="000000"/>
              </w:rPr>
              <w:t>. The Boarding</w:t>
            </w:r>
            <w:r w:rsidR="00FC7F46">
              <w:rPr>
                <w:rFonts w:asciiTheme="minorHAnsi" w:hAnsiTheme="minorHAnsi" w:cstheme="minorHAnsi"/>
                <w:b w:val="0"/>
                <w:bCs w:val="0"/>
                <w:color w:val="000000"/>
              </w:rPr>
              <w:t xml:space="preserve"> facility</w:t>
            </w:r>
            <w:r w:rsidRPr="00974F61">
              <w:rPr>
                <w:rFonts w:asciiTheme="minorHAnsi" w:hAnsiTheme="minorHAnsi" w:cstheme="minorHAnsi"/>
                <w:b w:val="0"/>
                <w:bCs w:val="0"/>
                <w:color w:val="000000"/>
              </w:rPr>
              <w:t xml:space="preserve"> has 40 rooms arranged over 4 floors. </w:t>
            </w:r>
          </w:p>
          <w:p w14:paraId="4D17FC78" w14:textId="6F237B0D" w:rsidR="00D21011" w:rsidRPr="00974F61" w:rsidRDefault="00D21011" w:rsidP="00FC7F46">
            <w:pPr>
              <w:pStyle w:val="NormalWeb"/>
              <w:shd w:val="clear" w:color="auto" w:fill="FFFFFF"/>
              <w:spacing w:before="0" w:beforeAutospacing="0" w:after="150" w:afterAutospacing="0"/>
              <w:rPr>
                <w:rStyle w:val="SubtleEmphasis"/>
                <w:rFonts w:asciiTheme="minorHAnsi" w:hAnsiTheme="minorHAnsi" w:cstheme="minorHAnsi"/>
                <w:b w:val="0"/>
                <w:bCs w:val="0"/>
                <w:i w:val="0"/>
                <w:iCs w:val="0"/>
                <w:color w:val="auto"/>
              </w:rPr>
            </w:pPr>
          </w:p>
        </w:tc>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24FA2C50" w:rsidR="006B2CB6" w:rsidRPr="0056509D" w:rsidRDefault="00205B6F" w:rsidP="00200A5E">
                  <w:pPr>
                    <w:ind w:right="-102"/>
                    <w:rPr>
                      <w:rFonts w:ascii="Calibri" w:hAnsi="Calibri" w:cs="Calibri"/>
                      <w:spacing w:val="-16"/>
                      <w:sz w:val="24"/>
                      <w:szCs w:val="24"/>
                    </w:rPr>
                  </w:pPr>
                  <w:r>
                    <w:rPr>
                      <w:rFonts w:ascii="Calibri" w:hAnsi="Calibri" w:cs="Calibri"/>
                      <w:spacing w:val="-16"/>
                      <w:sz w:val="24"/>
                      <w:szCs w:val="24"/>
                    </w:rPr>
                    <w:t>Night Care Officer</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0BC87CDA" w:rsidR="006B2CB6" w:rsidRPr="0056509D" w:rsidRDefault="0056509D" w:rsidP="00200A5E">
                  <w:pPr>
                    <w:ind w:right="-102"/>
                    <w:rPr>
                      <w:rFonts w:ascii="Calibri" w:hAnsi="Calibri" w:cs="Calibri"/>
                      <w:spacing w:val="-16"/>
                      <w:sz w:val="24"/>
                      <w:szCs w:val="24"/>
                    </w:rPr>
                  </w:pPr>
                  <w:r>
                    <w:rPr>
                      <w:rFonts w:ascii="Calibri" w:hAnsi="Calibri" w:cs="Tahoma"/>
                      <w:spacing w:val="-2"/>
                      <w:sz w:val="24"/>
                      <w:szCs w:val="24"/>
                    </w:rPr>
                    <w:t>G</w:t>
                  </w:r>
                  <w:r w:rsidR="00205B6F">
                    <w:rPr>
                      <w:rFonts w:ascii="Calibri" w:hAnsi="Calibri" w:cs="Tahoma"/>
                      <w:spacing w:val="-2"/>
                      <w:sz w:val="24"/>
                      <w:szCs w:val="24"/>
                    </w:rPr>
                    <w:t>09</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2729" w:type="dxa"/>
                    </w:tcPr>
                    <w:p w14:paraId="4B1CF26A" w14:textId="163B0CFD" w:rsidR="00C22354" w:rsidRDefault="00C46B2B" w:rsidP="00200A5E">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2729" w:type="dxa"/>
                </w:tcPr>
                <w:p w14:paraId="41BF9A61" w14:textId="48D7A27D" w:rsidR="006B2CB6" w:rsidRPr="0056509D" w:rsidRDefault="00C46B2B" w:rsidP="00200A5E">
                  <w:pPr>
                    <w:ind w:right="-102"/>
                    <w:rPr>
                      <w:rFonts w:ascii="Calibri" w:hAnsi="Calibri" w:cs="Calibri"/>
                      <w:spacing w:val="-16"/>
                      <w:sz w:val="24"/>
                      <w:szCs w:val="24"/>
                    </w:rPr>
                  </w:pPr>
                  <w:r>
                    <w:rPr>
                      <w:rFonts w:ascii="Calibri" w:hAnsi="Calibri" w:cs="Calibri"/>
                      <w:spacing w:val="-16"/>
                      <w:sz w:val="24"/>
                      <w:szCs w:val="24"/>
                    </w:rPr>
                    <w:t>Aberdeen City Music School Boarding</w:t>
                  </w:r>
                </w:p>
              </w:tc>
            </w:tr>
          </w:tbl>
          <w:p w14:paraId="7D13663D" w14:textId="77777777" w:rsidR="006B2CB6" w:rsidRPr="0056509D" w:rsidRDefault="006B2CB6" w:rsidP="00200A5E">
            <w:pPr>
              <w:rPr>
                <w:rFonts w:ascii="Calibri" w:hAnsi="Calibri" w:cs="Tahoma"/>
                <w:color w:val="002C50"/>
                <w:spacing w:val="-16"/>
                <w:sz w:val="10"/>
                <w:szCs w:val="10"/>
              </w:rPr>
            </w:pPr>
          </w:p>
          <w:p w14:paraId="5B32351A" w14:textId="58645F16" w:rsidR="006B2CB6" w:rsidRPr="00EF3878" w:rsidRDefault="00205B6F" w:rsidP="00200A5E">
            <w:pPr>
              <w:rPr>
                <w:rFonts w:ascii="Calibri" w:hAnsi="Calibri" w:cs="Tahoma"/>
                <w:color w:val="002C50"/>
                <w:spacing w:val="-16"/>
                <w:sz w:val="24"/>
                <w:szCs w:val="24"/>
              </w:rPr>
            </w:pPr>
            <w:r>
              <w:t>To work as part of a team and take responsibility for the delivery of high-quality care to the young people who board (term-time) at Aberdeen City Music School Hall of Residence. To provide a safe, consistent, and caring environment that encourages and nurtures young people to develop positively and achieve their full potential</w:t>
            </w:r>
          </w:p>
          <w:p w14:paraId="302C04EE" w14:textId="77777777" w:rsidR="006B2CB6" w:rsidRDefault="006B2CB6" w:rsidP="00200A5E">
            <w:pPr>
              <w:rPr>
                <w:rFonts w:ascii="Calibri" w:hAnsi="Calibri" w:cs="Tahoma"/>
                <w:color w:val="002C50"/>
                <w:spacing w:val="-16"/>
                <w:sz w:val="24"/>
                <w:szCs w:val="24"/>
              </w:rPr>
            </w:pPr>
          </w:p>
          <w:p w14:paraId="23C5FA2D" w14:textId="77777777" w:rsidR="006B2CB6" w:rsidRPr="00EF3878" w:rsidRDefault="006B2CB6" w:rsidP="00200A5E">
            <w:pPr>
              <w:rPr>
                <w:rFonts w:ascii="Calibri" w:hAnsi="Calibri" w:cs="Tahoma"/>
                <w:color w:val="002C50"/>
                <w:spacing w:val="-16"/>
                <w:sz w:val="24"/>
                <w:szCs w:val="24"/>
              </w:rPr>
            </w:pPr>
          </w:p>
        </w:tc>
      </w:tr>
    </w:tbl>
    <w:tbl>
      <w:tblPr>
        <w:tblStyle w:val="GridTable6Colorful-Accent1"/>
        <w:tblpPr w:leftFromText="180" w:rightFromText="180" w:vertAnchor="text"/>
        <w:tblW w:w="10456" w:type="dxa"/>
        <w:tblLook w:val="0480" w:firstRow="0" w:lastRow="0" w:firstColumn="1" w:lastColumn="0" w:noHBand="0" w:noVBand="1"/>
      </w:tblPr>
      <w:tblGrid>
        <w:gridCol w:w="3361"/>
        <w:gridCol w:w="7095"/>
      </w:tblGrid>
      <w:tr w:rsidR="006B2CB6" w:rsidRPr="00BC6607" w14:paraId="48F21253" w14:textId="77777777" w:rsidTr="00200A5E">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6F406E7A">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6B2CB6">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206"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7250"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6B2CB6">
        <w:trPr>
          <w:trHeight w:val="1228"/>
        </w:trPr>
        <w:tc>
          <w:tcPr>
            <w:cnfStyle w:val="001000000000" w:firstRow="0" w:lastRow="0" w:firstColumn="1" w:lastColumn="0" w:oddVBand="0" w:evenVBand="0" w:oddHBand="0" w:evenHBand="0" w:firstRowFirstColumn="0" w:firstRowLastColumn="0" w:lastRowFirstColumn="0" w:lastRowLastColumn="0"/>
            <w:tcW w:w="3206" w:type="dxa"/>
          </w:tcPr>
          <w:p w14:paraId="31E8A257" w14:textId="0EA6B98E" w:rsidR="006B2CB6" w:rsidRPr="006771AB" w:rsidRDefault="00762ACC" w:rsidP="006B2CB6">
            <w:pPr>
              <w:rPr>
                <w:b w:val="0"/>
                <w:color w:val="auto"/>
                <w:sz w:val="20"/>
                <w:szCs w:val="20"/>
              </w:rPr>
            </w:pPr>
            <w:r w:rsidRPr="006771AB">
              <w:rPr>
                <w:bCs w:val="0"/>
                <w:color w:val="auto"/>
              </w:rPr>
              <w:t>Working Holistically with all young people</w:t>
            </w:r>
            <w:r w:rsidR="006B2CB6" w:rsidRPr="006771AB">
              <w:rPr>
                <w:bCs w:val="0"/>
                <w:color w:val="auto"/>
              </w:rPr>
              <w:t xml:space="preserve"> </w:t>
            </w:r>
          </w:p>
        </w:tc>
        <w:tc>
          <w:tcPr>
            <w:tcW w:w="7250" w:type="dxa"/>
          </w:tcPr>
          <w:p w14:paraId="59211BC8" w14:textId="77777777" w:rsidR="00D2446D" w:rsidRDefault="00711A4A" w:rsidP="006B2CB6">
            <w:pPr>
              <w:cnfStyle w:val="000000000000" w:firstRow="0" w:lastRow="0" w:firstColumn="0" w:lastColumn="0" w:oddVBand="0" w:evenVBand="0" w:oddHBand="0" w:evenHBand="0" w:firstRowFirstColumn="0" w:firstRowLastColumn="0" w:lastRowFirstColumn="0" w:lastRowLastColumn="0"/>
              <w:rPr>
                <w:color w:val="auto"/>
              </w:rPr>
            </w:pPr>
            <w:r w:rsidRPr="006771AB">
              <w:rPr>
                <w:color w:val="auto"/>
              </w:rPr>
              <w:t xml:space="preserve">Work holistically as part of the team and to assist with the delivery of high-quality care to young people consistent with the policies and procedures of </w:t>
            </w:r>
          </w:p>
          <w:p w14:paraId="1633EA36" w14:textId="1DC5EBDF" w:rsidR="006B2CB6" w:rsidRDefault="00711A4A" w:rsidP="006B2CB6">
            <w:pPr>
              <w:cnfStyle w:val="000000000000" w:firstRow="0" w:lastRow="0" w:firstColumn="0" w:lastColumn="0" w:oddVBand="0" w:evenVBand="0" w:oddHBand="0" w:evenHBand="0" w:firstRowFirstColumn="0" w:firstRowLastColumn="0" w:lastRowFirstColumn="0" w:lastRowLastColumn="0"/>
              <w:rPr>
                <w:color w:val="auto"/>
              </w:rPr>
            </w:pPr>
            <w:r w:rsidRPr="006771AB">
              <w:rPr>
                <w:color w:val="auto"/>
              </w:rPr>
              <w:t>Aberdeen City Council and Aberdeen City Music School Hall of Residence</w:t>
            </w:r>
            <w:r w:rsidR="00D2446D">
              <w:rPr>
                <w:color w:val="auto"/>
              </w:rPr>
              <w:t>.</w:t>
            </w:r>
          </w:p>
          <w:p w14:paraId="2C187DF5" w14:textId="77777777" w:rsidR="00D2446D" w:rsidRDefault="00D2446D" w:rsidP="006B2CB6">
            <w:pPr>
              <w:cnfStyle w:val="000000000000" w:firstRow="0" w:lastRow="0" w:firstColumn="0" w:lastColumn="0" w:oddVBand="0" w:evenVBand="0" w:oddHBand="0" w:evenHBand="0" w:firstRowFirstColumn="0" w:firstRowLastColumn="0" w:lastRowFirstColumn="0" w:lastRowLastColumn="0"/>
              <w:rPr>
                <w:color w:val="auto"/>
              </w:rPr>
            </w:pPr>
          </w:p>
          <w:p w14:paraId="60ACE777" w14:textId="77777777" w:rsidR="006B2CB6" w:rsidRPr="006771AB"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6438B5DE" w14:textId="77777777" w:rsidR="006B2CB6" w:rsidRPr="006771AB"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15B840A4" w14:textId="77777777" w:rsidTr="006B2CB6">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6D7E4471" w14:textId="4327B851" w:rsidR="006B2CB6" w:rsidRPr="006771AB" w:rsidRDefault="00461E7A" w:rsidP="006B2CB6">
            <w:pPr>
              <w:rPr>
                <w:bCs w:val="0"/>
                <w:color w:val="auto"/>
              </w:rPr>
            </w:pPr>
            <w:r w:rsidRPr="006771AB">
              <w:rPr>
                <w:bCs w:val="0"/>
                <w:color w:val="auto"/>
              </w:rPr>
              <w:t>Positive culture</w:t>
            </w:r>
          </w:p>
        </w:tc>
        <w:tc>
          <w:tcPr>
            <w:tcW w:w="7250" w:type="dxa"/>
            <w:shd w:val="clear" w:color="auto" w:fill="auto"/>
          </w:tcPr>
          <w:p w14:paraId="4EDF735D" w14:textId="135D3D79" w:rsidR="006B2CB6" w:rsidRPr="006771AB" w:rsidRDefault="0072032D"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r w:rsidRPr="006771AB">
              <w:rPr>
                <w:color w:val="auto"/>
              </w:rPr>
              <w:t>Support the Management Team with the day-to-day running of the service, setting the culture of a positive environment to live in and work in</w:t>
            </w:r>
          </w:p>
          <w:p w14:paraId="6D59A5D4"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233B9733"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402449A2"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4B2997FA"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0E612E" w:rsidRPr="00BC6607" w14:paraId="200D94BD" w14:textId="77777777" w:rsidTr="006B2CB6">
        <w:trPr>
          <w:trHeight w:val="1975"/>
        </w:trPr>
        <w:tc>
          <w:tcPr>
            <w:cnfStyle w:val="001000000000" w:firstRow="0" w:lastRow="0" w:firstColumn="1" w:lastColumn="0" w:oddVBand="0" w:evenVBand="0" w:oddHBand="0" w:evenHBand="0" w:firstRowFirstColumn="0" w:firstRowLastColumn="0" w:lastRowFirstColumn="0" w:lastRowLastColumn="0"/>
            <w:tcW w:w="3206" w:type="dxa"/>
          </w:tcPr>
          <w:p w14:paraId="4609E58C" w14:textId="1F3D3CCD" w:rsidR="000E612E" w:rsidRPr="006771AB" w:rsidRDefault="000E612E" w:rsidP="006B2CB6">
            <w:r w:rsidRPr="000E612E">
              <w:rPr>
                <w:color w:val="000000" w:themeColor="text1"/>
              </w:rPr>
              <w:t>Keyworking</w:t>
            </w:r>
          </w:p>
        </w:tc>
        <w:tc>
          <w:tcPr>
            <w:tcW w:w="7250" w:type="dxa"/>
          </w:tcPr>
          <w:p w14:paraId="4EF5D692" w14:textId="77777777" w:rsidR="000E612E" w:rsidRPr="00AA0BA7" w:rsidRDefault="000E612E" w:rsidP="00AA0BA7">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cstheme="minorHAnsi"/>
                <w:bCs/>
                <w:color w:val="000000" w:themeColor="text1"/>
              </w:rPr>
            </w:pPr>
            <w:r w:rsidRPr="00AA0BA7">
              <w:rPr>
                <w:bCs/>
                <w:color w:val="000000" w:themeColor="text1"/>
              </w:rPr>
              <w:t>Named keyworker for young people</w:t>
            </w:r>
          </w:p>
          <w:p w14:paraId="49E89B49" w14:textId="4F3FD1A1" w:rsidR="000E612E" w:rsidRPr="00AA0BA7" w:rsidRDefault="00E71189" w:rsidP="00AA0BA7">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Ensure r</w:t>
            </w:r>
            <w:r w:rsidR="00AA0BA7" w:rsidRPr="00AA0BA7">
              <w:rPr>
                <w:bCs/>
                <w:color w:val="000000" w:themeColor="text1"/>
              </w:rPr>
              <w:t>egular one to ones with young people</w:t>
            </w:r>
          </w:p>
          <w:p w14:paraId="7A565EE0" w14:textId="77777777" w:rsidR="00AA0BA7" w:rsidRPr="00AA0BA7" w:rsidRDefault="00AA0BA7" w:rsidP="00AA0BA7">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bCs/>
                <w:color w:val="000000" w:themeColor="text1"/>
              </w:rPr>
            </w:pPr>
            <w:r w:rsidRPr="00AA0BA7">
              <w:rPr>
                <w:bCs/>
                <w:color w:val="000000" w:themeColor="text1"/>
              </w:rPr>
              <w:t>Keyworking administration tasks</w:t>
            </w:r>
          </w:p>
          <w:p w14:paraId="3B7962C4" w14:textId="77777777" w:rsidR="00AA0BA7" w:rsidRDefault="00AA0BA7" w:rsidP="00AA0BA7">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bCs/>
                <w:color w:val="000000" w:themeColor="text1"/>
              </w:rPr>
            </w:pPr>
            <w:r w:rsidRPr="00AA0BA7">
              <w:rPr>
                <w:bCs/>
                <w:color w:val="000000" w:themeColor="text1"/>
              </w:rPr>
              <w:t>Undertake reviews, well being webs and action plans as well as termly overviews with young people</w:t>
            </w:r>
          </w:p>
          <w:p w14:paraId="04B7F3B8" w14:textId="309E44B4" w:rsidR="00E71189" w:rsidRPr="00AA0BA7" w:rsidRDefault="00E71189" w:rsidP="00AA0BA7">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Liaise with parents / carers as required</w:t>
            </w:r>
          </w:p>
        </w:tc>
      </w:tr>
      <w:tr w:rsidR="006B2CB6" w:rsidRPr="00BC6607" w14:paraId="762A0BCF" w14:textId="77777777" w:rsidTr="006B2CB6">
        <w:trPr>
          <w:cnfStyle w:val="000000100000" w:firstRow="0" w:lastRow="0" w:firstColumn="0" w:lastColumn="0" w:oddVBand="0" w:evenVBand="0" w:oddHBand="1"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58949FDB" w14:textId="03CCA218" w:rsidR="006B2CB6" w:rsidRPr="006771AB" w:rsidRDefault="00461E7A" w:rsidP="006B2CB6">
            <w:pPr>
              <w:rPr>
                <w:bCs w:val="0"/>
                <w:color w:val="auto"/>
              </w:rPr>
            </w:pPr>
            <w:r w:rsidRPr="006771AB">
              <w:rPr>
                <w:bCs w:val="0"/>
                <w:color w:val="auto"/>
              </w:rPr>
              <w:t>Activity planning</w:t>
            </w:r>
          </w:p>
        </w:tc>
        <w:tc>
          <w:tcPr>
            <w:tcW w:w="7250" w:type="dxa"/>
            <w:shd w:val="clear" w:color="auto" w:fill="auto"/>
          </w:tcPr>
          <w:p w14:paraId="58C56AF3" w14:textId="5A4B5EF1" w:rsidR="006B2CB6" w:rsidRPr="006771AB" w:rsidRDefault="00807CB8" w:rsidP="00807CB8">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r w:rsidRPr="006771AB">
              <w:rPr>
                <w:color w:val="auto"/>
              </w:rPr>
              <w:t>Be involved in the planning and implementation of a range of recreational activities for young people</w:t>
            </w:r>
          </w:p>
          <w:p w14:paraId="28A4D6AD"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56CC81FD"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7EA3AA43"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67C7C6FF"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6B2CB6" w:rsidRPr="00BC6607" w14:paraId="78CFEFB9" w14:textId="77777777" w:rsidTr="006B2CB6">
        <w:trPr>
          <w:trHeight w:val="996"/>
        </w:trPr>
        <w:tc>
          <w:tcPr>
            <w:cnfStyle w:val="001000000000" w:firstRow="0" w:lastRow="0" w:firstColumn="1" w:lastColumn="0" w:oddVBand="0" w:evenVBand="0" w:oddHBand="0" w:evenHBand="0" w:firstRowFirstColumn="0" w:firstRowLastColumn="0" w:lastRowFirstColumn="0" w:lastRowLastColumn="0"/>
            <w:tcW w:w="3206" w:type="dxa"/>
          </w:tcPr>
          <w:p w14:paraId="461408F9" w14:textId="2CA2A67B" w:rsidR="006B2CB6" w:rsidRPr="006771AB" w:rsidRDefault="00084E50" w:rsidP="006B2CB6">
            <w:pPr>
              <w:rPr>
                <w:bCs w:val="0"/>
                <w:color w:val="auto"/>
                <w:lang w:eastAsia="en-GB"/>
              </w:rPr>
            </w:pPr>
            <w:r w:rsidRPr="006771AB">
              <w:rPr>
                <w:bCs w:val="0"/>
                <w:color w:val="auto"/>
                <w:lang w:eastAsia="en-GB"/>
              </w:rPr>
              <w:t>Team member</w:t>
            </w:r>
          </w:p>
        </w:tc>
        <w:tc>
          <w:tcPr>
            <w:tcW w:w="7250" w:type="dxa"/>
          </w:tcPr>
          <w:p w14:paraId="356C4814" w14:textId="17BBDF26" w:rsidR="006B2CB6" w:rsidRPr="006771AB" w:rsidRDefault="00084E50"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6771AB">
              <w:rPr>
                <w:color w:val="auto"/>
              </w:rPr>
              <w:t xml:space="preserve">Attend and participate in staff meetings, supervision and performance review and development </w:t>
            </w:r>
          </w:p>
          <w:p w14:paraId="1615E5FC" w14:textId="77777777" w:rsidR="006B2CB6" w:rsidRPr="006771AB"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p w14:paraId="567F9DA7" w14:textId="77777777" w:rsidR="006B2CB6" w:rsidRPr="006771AB"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r w:rsidR="006B2CB6" w:rsidRPr="00BC6607" w14:paraId="1D88C699" w14:textId="77777777" w:rsidTr="006B2CB6">
        <w:trPr>
          <w:cnfStyle w:val="000000100000" w:firstRow="0" w:lastRow="0" w:firstColumn="0" w:lastColumn="0" w:oddVBand="0" w:evenVBand="0" w:oddHBand="1" w:evenHBand="0" w:firstRowFirstColumn="0" w:firstRowLastColumn="0" w:lastRowFirstColumn="0" w:lastRowLastColumn="0"/>
          <w:trHeight w:val="991"/>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5C2C872A" w14:textId="01789DCA" w:rsidR="006B2CB6" w:rsidRPr="006771AB" w:rsidRDefault="003B5F66" w:rsidP="006B2CB6">
            <w:pPr>
              <w:rPr>
                <w:bCs w:val="0"/>
                <w:color w:val="auto"/>
                <w:lang w:eastAsia="en-GB"/>
              </w:rPr>
            </w:pPr>
            <w:r w:rsidRPr="006771AB">
              <w:rPr>
                <w:bCs w:val="0"/>
                <w:color w:val="auto"/>
              </w:rPr>
              <w:t>Training</w:t>
            </w:r>
          </w:p>
        </w:tc>
        <w:tc>
          <w:tcPr>
            <w:tcW w:w="7250" w:type="dxa"/>
            <w:shd w:val="clear" w:color="auto" w:fill="auto"/>
          </w:tcPr>
          <w:p w14:paraId="40913BD7" w14:textId="78E56B7E" w:rsidR="006B2CB6" w:rsidRPr="006771AB" w:rsidRDefault="003B5F6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r w:rsidRPr="006771AB">
              <w:rPr>
                <w:color w:val="auto"/>
              </w:rPr>
              <w:t>Undertake relevant training</w:t>
            </w:r>
          </w:p>
          <w:p w14:paraId="1EB17D5A"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1A229BCC"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3CBF9A21" w14:textId="77777777" w:rsidR="006B2CB6" w:rsidRPr="006771AB"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3B5F66" w:rsidRPr="00BC6607" w14:paraId="229CC9C5" w14:textId="77777777" w:rsidTr="006B2CB6">
        <w:trPr>
          <w:trHeight w:val="991"/>
        </w:trPr>
        <w:tc>
          <w:tcPr>
            <w:cnfStyle w:val="001000000000" w:firstRow="0" w:lastRow="0" w:firstColumn="1" w:lastColumn="0" w:oddVBand="0" w:evenVBand="0" w:oddHBand="0" w:evenHBand="0" w:firstRowFirstColumn="0" w:firstRowLastColumn="0" w:lastRowFirstColumn="0" w:lastRowLastColumn="0"/>
            <w:tcW w:w="3206" w:type="dxa"/>
          </w:tcPr>
          <w:p w14:paraId="36751CFD" w14:textId="0187E137" w:rsidR="003B5F66" w:rsidRPr="006771AB" w:rsidRDefault="006771AB" w:rsidP="006B2CB6">
            <w:pPr>
              <w:rPr>
                <w:bCs w:val="0"/>
                <w:color w:val="auto"/>
              </w:rPr>
            </w:pPr>
            <w:r w:rsidRPr="006771AB">
              <w:rPr>
                <w:bCs w:val="0"/>
                <w:color w:val="auto"/>
              </w:rPr>
              <w:t>Domestic / cleaning tasks</w:t>
            </w:r>
          </w:p>
        </w:tc>
        <w:tc>
          <w:tcPr>
            <w:tcW w:w="7250" w:type="dxa"/>
          </w:tcPr>
          <w:p w14:paraId="45E5F961" w14:textId="037EBAFA" w:rsidR="003B5F66" w:rsidRPr="006771AB" w:rsidRDefault="006771AB" w:rsidP="006B2CB6">
            <w:pPr>
              <w:cnfStyle w:val="000000000000" w:firstRow="0" w:lastRow="0" w:firstColumn="0" w:lastColumn="0" w:oddVBand="0" w:evenVBand="0" w:oddHBand="0" w:evenHBand="0" w:firstRowFirstColumn="0" w:firstRowLastColumn="0" w:lastRowFirstColumn="0" w:lastRowLastColumn="0"/>
              <w:rPr>
                <w:color w:val="auto"/>
              </w:rPr>
            </w:pPr>
            <w:r w:rsidRPr="006771AB">
              <w:rPr>
                <w:color w:val="auto"/>
              </w:rPr>
              <w:t>Undertake a range of domestic duties</w:t>
            </w:r>
          </w:p>
        </w:tc>
      </w:tr>
      <w:tr w:rsidR="003B5F66" w:rsidRPr="00BC6607" w14:paraId="6117982B" w14:textId="77777777" w:rsidTr="006B2CB6">
        <w:trPr>
          <w:cnfStyle w:val="000000100000" w:firstRow="0" w:lastRow="0" w:firstColumn="0" w:lastColumn="0" w:oddVBand="0" w:evenVBand="0" w:oddHBand="1" w:evenHBand="0" w:firstRowFirstColumn="0" w:firstRowLastColumn="0" w:lastRowFirstColumn="0" w:lastRowLastColumn="0"/>
          <w:trHeight w:val="991"/>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1E993D6A" w14:textId="4316FF84" w:rsidR="003B5F66" w:rsidRPr="001C0F54" w:rsidRDefault="00EC2CB4" w:rsidP="006B2CB6">
            <w:pPr>
              <w:rPr>
                <w:bCs w:val="0"/>
                <w:color w:val="000000" w:themeColor="text1"/>
              </w:rPr>
            </w:pPr>
            <w:r w:rsidRPr="001C0F54">
              <w:rPr>
                <w:bCs w:val="0"/>
                <w:color w:val="000000" w:themeColor="text1"/>
              </w:rPr>
              <w:t>Work to a rota</w:t>
            </w:r>
          </w:p>
        </w:tc>
        <w:tc>
          <w:tcPr>
            <w:tcW w:w="7250" w:type="dxa"/>
            <w:shd w:val="clear" w:color="auto" w:fill="auto"/>
          </w:tcPr>
          <w:p w14:paraId="77D5D349" w14:textId="6E1086E5" w:rsidR="003B5F66" w:rsidRPr="001C0F54" w:rsidRDefault="00EC2CB4" w:rsidP="006B2CB6">
            <w:pPr>
              <w:cnfStyle w:val="000000100000" w:firstRow="0" w:lastRow="0" w:firstColumn="0" w:lastColumn="0" w:oddVBand="0" w:evenVBand="0" w:oddHBand="1" w:evenHBand="0" w:firstRowFirstColumn="0" w:firstRowLastColumn="0" w:lastRowFirstColumn="0" w:lastRowLastColumn="0"/>
              <w:rPr>
                <w:color w:val="000000" w:themeColor="text1"/>
              </w:rPr>
            </w:pPr>
            <w:r w:rsidRPr="001C0F54">
              <w:rPr>
                <w:color w:val="000000" w:themeColor="text1"/>
              </w:rPr>
              <w:t xml:space="preserve">Work the hours and patterns that the service requires, which </w:t>
            </w:r>
            <w:r w:rsidR="00B855C4" w:rsidRPr="001C0F54">
              <w:rPr>
                <w:color w:val="000000" w:themeColor="text1"/>
              </w:rPr>
              <w:t xml:space="preserve">are </w:t>
            </w:r>
            <w:r w:rsidR="006203AC" w:rsidRPr="001C0F54">
              <w:rPr>
                <w:color w:val="000000" w:themeColor="text1"/>
              </w:rPr>
              <w:t xml:space="preserve">predominantly </w:t>
            </w:r>
            <w:r w:rsidR="001C0F54">
              <w:rPr>
                <w:color w:val="000000" w:themeColor="text1"/>
              </w:rPr>
              <w:t xml:space="preserve">2 </w:t>
            </w:r>
            <w:r w:rsidR="007D0178">
              <w:rPr>
                <w:color w:val="000000" w:themeColor="text1"/>
              </w:rPr>
              <w:t xml:space="preserve">waking </w:t>
            </w:r>
            <w:r w:rsidR="006203AC" w:rsidRPr="001C0F54">
              <w:rPr>
                <w:color w:val="000000" w:themeColor="text1"/>
              </w:rPr>
              <w:t>night shift</w:t>
            </w:r>
            <w:r w:rsidR="001C0F54">
              <w:rPr>
                <w:color w:val="000000" w:themeColor="text1"/>
              </w:rPr>
              <w:t>s</w:t>
            </w:r>
            <w:r w:rsidR="006203AC" w:rsidRPr="001C0F54">
              <w:rPr>
                <w:color w:val="000000" w:themeColor="text1"/>
              </w:rPr>
              <w:t xml:space="preserve"> </w:t>
            </w:r>
            <w:r w:rsidR="007D0178">
              <w:rPr>
                <w:color w:val="000000" w:themeColor="text1"/>
              </w:rPr>
              <w:t xml:space="preserve">per week </w:t>
            </w:r>
            <w:r w:rsidR="006203AC" w:rsidRPr="001C0F54">
              <w:rPr>
                <w:color w:val="000000" w:themeColor="text1"/>
              </w:rPr>
              <w:t xml:space="preserve">over </w:t>
            </w:r>
            <w:r w:rsidR="002B41CE">
              <w:rPr>
                <w:color w:val="000000" w:themeColor="text1"/>
              </w:rPr>
              <w:t>a 6 week rolling rota</w:t>
            </w:r>
            <w:r w:rsidR="007D0178">
              <w:rPr>
                <w:color w:val="000000" w:themeColor="text1"/>
              </w:rPr>
              <w:t>,</w:t>
            </w:r>
            <w:r w:rsidR="002B41CE">
              <w:rPr>
                <w:color w:val="000000" w:themeColor="text1"/>
              </w:rPr>
              <w:t xml:space="preserve"> covering </w:t>
            </w:r>
            <w:r w:rsidR="006203AC" w:rsidRPr="001C0F54">
              <w:rPr>
                <w:color w:val="000000" w:themeColor="text1"/>
              </w:rPr>
              <w:t>7 days per week</w:t>
            </w:r>
            <w:r w:rsidR="002B41CE">
              <w:rPr>
                <w:color w:val="000000" w:themeColor="text1"/>
              </w:rPr>
              <w:t xml:space="preserve">. There will be </w:t>
            </w:r>
            <w:r w:rsidR="007D0178">
              <w:rPr>
                <w:color w:val="000000" w:themeColor="text1"/>
              </w:rPr>
              <w:t>additional day/</w:t>
            </w:r>
            <w:r w:rsidRPr="001C0F54">
              <w:rPr>
                <w:color w:val="000000" w:themeColor="text1"/>
              </w:rPr>
              <w:t xml:space="preserve"> evening </w:t>
            </w:r>
            <w:r w:rsidR="006203AC" w:rsidRPr="001C0F54">
              <w:rPr>
                <w:color w:val="000000" w:themeColor="text1"/>
              </w:rPr>
              <w:t>hours for training, team meetings</w:t>
            </w:r>
            <w:r w:rsidR="00DB30FA" w:rsidRPr="001C0F54">
              <w:rPr>
                <w:color w:val="000000" w:themeColor="text1"/>
              </w:rPr>
              <w:t xml:space="preserve"> and other service requirements as needed</w:t>
            </w:r>
            <w:r w:rsidR="007D0178">
              <w:rPr>
                <w:color w:val="000000" w:themeColor="text1"/>
              </w:rPr>
              <w:t>.</w:t>
            </w: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2339E5">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2339E5">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rsidP="002339E5">
            <w:pPr>
              <w:pStyle w:val="NoSpacing"/>
              <w:rPr>
                <w:lang w:val="en-GB" w:eastAsia="en-GB"/>
              </w:rPr>
            </w:pPr>
          </w:p>
          <w:p w14:paraId="2E5E0D2D" w14:textId="77777777" w:rsidR="00C53D2C" w:rsidRPr="00BC6607" w:rsidRDefault="00C53D2C" w:rsidP="002339E5">
            <w:pPr>
              <w:pStyle w:val="NoSpacing"/>
              <w:rPr>
                <w:b w:val="0"/>
                <w:sz w:val="8"/>
                <w:szCs w:val="8"/>
                <w:lang w:val="en-GB" w:eastAsia="en-GB"/>
              </w:rPr>
            </w:pPr>
          </w:p>
        </w:tc>
        <w:tc>
          <w:tcPr>
            <w:tcW w:w="8505" w:type="dxa"/>
          </w:tcPr>
          <w:p w14:paraId="212F22D0" w14:textId="77777777" w:rsidR="00E2229D" w:rsidRPr="007D0178" w:rsidRDefault="00E2229D" w:rsidP="007D0178">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color w:val="000000" w:themeColor="text1"/>
              </w:rPr>
            </w:pPr>
            <w:r w:rsidRPr="007D0178">
              <w:rPr>
                <w:bCs/>
                <w:color w:val="000000" w:themeColor="text1"/>
              </w:rPr>
              <w:t xml:space="preserve">SSSC/GTC Registration or willing to become a member </w:t>
            </w:r>
          </w:p>
          <w:p w14:paraId="60877A66" w14:textId="6D84F81B" w:rsidR="00EB40A2" w:rsidRPr="007D0178" w:rsidRDefault="00E2229D" w:rsidP="00E2229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7D0178">
              <w:rPr>
                <w:color w:val="000000" w:themeColor="text1"/>
              </w:rPr>
              <w:t>• Protection of Vulnerable Groups (PVG) A SVQ Level 3 (Children and Young People) and HNC in Social Care or a social work or equivalent registerable qualification (See SSSC website) is preferable, but not essential</w:t>
            </w:r>
          </w:p>
        </w:tc>
      </w:tr>
      <w:tr w:rsidR="00C53D2C" w:rsidRPr="00BC6607" w14:paraId="0E9AC47E" w14:textId="77777777" w:rsidTr="00B67AA6">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2339E5">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0E4B8A42" w14:textId="77777777" w:rsidR="003646AF" w:rsidRPr="00A05612" w:rsidRDefault="003646AF" w:rsidP="003646AF">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A05612">
              <w:rPr>
                <w:color w:val="000000" w:themeColor="text1"/>
                <w:lang w:val="en-GB"/>
              </w:rPr>
              <w:t xml:space="preserve">Working with young people </w:t>
            </w:r>
          </w:p>
          <w:p w14:paraId="7F1BA040" w14:textId="3CFE35E0" w:rsidR="000633F6" w:rsidRPr="00A05612" w:rsidRDefault="003646AF" w:rsidP="000633F6">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A05612">
              <w:rPr>
                <w:color w:val="000000" w:themeColor="text1"/>
                <w:lang w:val="en-GB"/>
              </w:rPr>
              <w:t xml:space="preserve">Keeping clear and accurate records </w:t>
            </w:r>
          </w:p>
          <w:p w14:paraId="75A9DF27" w14:textId="77777777" w:rsidR="003667D1" w:rsidRPr="00A05612" w:rsidRDefault="003667D1" w:rsidP="000633F6">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A05612">
              <w:rPr>
                <w:color w:val="000000" w:themeColor="text1"/>
              </w:rPr>
              <w:t xml:space="preserve">The ability to make decisions and take responsibility for own practice, seeking advice and support as necessary </w:t>
            </w:r>
          </w:p>
          <w:p w14:paraId="2036A6DD" w14:textId="77777777" w:rsidR="00A05612" w:rsidRPr="00A05612" w:rsidRDefault="003667D1" w:rsidP="000633F6">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A05612">
              <w:rPr>
                <w:color w:val="000000" w:themeColor="text1"/>
              </w:rPr>
              <w:t xml:space="preserve">Good practice; recognising support needs, promoting dignity and respect and exhibiting unconditional positive regard </w:t>
            </w:r>
          </w:p>
          <w:p w14:paraId="2ECBF017" w14:textId="77777777" w:rsidR="00A05612" w:rsidRPr="00A05612" w:rsidRDefault="003667D1" w:rsidP="000633F6">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A05612">
              <w:rPr>
                <w:color w:val="000000" w:themeColor="text1"/>
              </w:rPr>
              <w:t xml:space="preserve">The ability to communicate effectively both orally and in writing with young people, their families and other stakeholders </w:t>
            </w:r>
          </w:p>
          <w:p w14:paraId="663EA847" w14:textId="77777777" w:rsidR="00A05612" w:rsidRPr="00A05612" w:rsidRDefault="003667D1" w:rsidP="000633F6">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A05612">
              <w:rPr>
                <w:color w:val="000000" w:themeColor="text1"/>
              </w:rPr>
              <w:t xml:space="preserve">The ability to advocate on behalf of young people by ensuring that their views are taken into account and that their rights are promoted and protected </w:t>
            </w:r>
          </w:p>
          <w:p w14:paraId="094C4DF6" w14:textId="77777777" w:rsidR="00A05612" w:rsidRPr="00A05612" w:rsidRDefault="003667D1" w:rsidP="000633F6">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A05612">
              <w:rPr>
                <w:color w:val="000000" w:themeColor="text1"/>
              </w:rPr>
              <w:t xml:space="preserve">The ability to produce high quality written records and reports </w:t>
            </w:r>
          </w:p>
          <w:p w14:paraId="7A4D4E7F" w14:textId="5DFE8BF6" w:rsidR="003667D1" w:rsidRPr="00A05612" w:rsidRDefault="003667D1" w:rsidP="000633F6">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A05612">
              <w:rPr>
                <w:color w:val="000000" w:themeColor="text1"/>
              </w:rPr>
              <w:t>Good ICT skills</w:t>
            </w:r>
          </w:p>
          <w:p w14:paraId="298C836D" w14:textId="529A28CA" w:rsidR="00A56CEC" w:rsidRPr="000633F6" w:rsidRDefault="00A56CEC" w:rsidP="00A56CEC">
            <w:pPr>
              <w:pStyle w:val="NoSpacing"/>
              <w:ind w:left="720"/>
              <w:cnfStyle w:val="000000000000" w:firstRow="0" w:lastRow="0" w:firstColumn="0" w:lastColumn="0" w:oddVBand="0" w:evenVBand="0" w:oddHBand="0" w:evenHBand="0" w:firstRowFirstColumn="0" w:firstRowLastColumn="0" w:lastRowFirstColumn="0" w:lastRowLastColumn="0"/>
              <w:rPr>
                <w:color w:val="auto"/>
              </w:rPr>
            </w:pPr>
          </w:p>
        </w:tc>
      </w:tr>
      <w:tr w:rsidR="00C53D2C"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rsidP="002339E5">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rsidP="002339E5">
            <w:pPr>
              <w:pStyle w:val="NoSpacing"/>
              <w:rPr>
                <w:b w:val="0"/>
                <w:lang w:val="en-GB" w:eastAsia="en-GB"/>
              </w:rPr>
            </w:pPr>
          </w:p>
        </w:tc>
        <w:tc>
          <w:tcPr>
            <w:tcW w:w="8505" w:type="dxa"/>
          </w:tcPr>
          <w:p w14:paraId="72989712" w14:textId="6AB96B99" w:rsidR="00A56CEC" w:rsidRPr="003667D1" w:rsidRDefault="00A56CEC" w:rsidP="00A56CEC">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auto"/>
              </w:rPr>
            </w:pPr>
            <w:r w:rsidRPr="000633F6">
              <w:rPr>
                <w:color w:val="auto"/>
                <w:lang w:val="en-GB"/>
              </w:rPr>
              <w:t>The National Care Standards</w:t>
            </w:r>
            <w:r>
              <w:rPr>
                <w:color w:val="auto"/>
                <w:lang w:val="en-GB"/>
              </w:rPr>
              <w:t xml:space="preserve"> / frameworks</w:t>
            </w:r>
            <w:r w:rsidRPr="000633F6">
              <w:rPr>
                <w:color w:val="auto"/>
                <w:lang w:val="en-GB"/>
              </w:rPr>
              <w:t xml:space="preserve"> (School Care Accommodation) and implement these accordingly, as is the case with the SSSC Codes of Practice which must be fully adhered to at all times</w:t>
            </w:r>
          </w:p>
          <w:p w14:paraId="1315C109" w14:textId="77777777" w:rsidR="003667D1" w:rsidRPr="00F0089A" w:rsidRDefault="003667D1" w:rsidP="003667D1">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auto"/>
              </w:rPr>
            </w:pPr>
            <w:r w:rsidRPr="000633F6">
              <w:rPr>
                <w:color w:val="auto"/>
                <w:lang w:val="en-GB"/>
              </w:rPr>
              <w:t xml:space="preserve">Anti-discriminatory practice </w:t>
            </w:r>
          </w:p>
          <w:p w14:paraId="43A8D295" w14:textId="5BBB8CAD" w:rsidR="00A53233" w:rsidRPr="00886B62" w:rsidRDefault="00F0089A" w:rsidP="00886B62">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7D0178">
              <w:rPr>
                <w:color w:val="000000" w:themeColor="text1"/>
              </w:rPr>
              <w:t>Communication: Relates well to others and works with them to help meet their needs</w:t>
            </w:r>
            <w:r w:rsidR="007D0178">
              <w:rPr>
                <w:color w:val="000000" w:themeColor="text1"/>
              </w:rPr>
              <w:t>.</w:t>
            </w:r>
            <w:r w:rsidRPr="007D0178">
              <w:rPr>
                <w:color w:val="000000" w:themeColor="text1"/>
              </w:rPr>
              <w:t xml:space="preserve"> Is open and honest in communication</w:t>
            </w:r>
            <w:r w:rsidR="007D0178">
              <w:rPr>
                <w:color w:val="000000" w:themeColor="text1"/>
              </w:rPr>
              <w:t xml:space="preserve">. </w:t>
            </w:r>
            <w:r w:rsidRPr="007D0178">
              <w:rPr>
                <w:color w:val="000000" w:themeColor="text1"/>
              </w:rPr>
              <w:t>Responds to other people’s communication in a timely manner</w:t>
            </w:r>
            <w:r w:rsidR="00F663A0">
              <w:rPr>
                <w:color w:val="000000" w:themeColor="text1"/>
              </w:rPr>
              <w:t xml:space="preserve">. </w:t>
            </w:r>
            <w:r w:rsidRPr="007D0178">
              <w:rPr>
                <w:color w:val="000000" w:themeColor="text1"/>
              </w:rPr>
              <w:t xml:space="preserve">Keeps people up to date </w:t>
            </w:r>
          </w:p>
          <w:p w14:paraId="0AD0BD44" w14:textId="1FBAF36E" w:rsidR="00AF1E86" w:rsidRPr="007D0178" w:rsidRDefault="00F0089A" w:rsidP="003667D1">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7D0178">
              <w:rPr>
                <w:color w:val="000000" w:themeColor="text1"/>
              </w:rPr>
              <w:t>Is solutions-focused</w:t>
            </w:r>
            <w:r w:rsidR="00886B62">
              <w:rPr>
                <w:color w:val="000000" w:themeColor="text1"/>
              </w:rPr>
              <w:t xml:space="preserve">: </w:t>
            </w:r>
            <w:r w:rsidRPr="007D0178">
              <w:rPr>
                <w:color w:val="000000" w:themeColor="text1"/>
              </w:rPr>
              <w:t>Is flexible and willing to accept change</w:t>
            </w:r>
            <w:r w:rsidR="00886B62">
              <w:rPr>
                <w:color w:val="000000" w:themeColor="text1"/>
              </w:rPr>
              <w:t>.</w:t>
            </w:r>
            <w:r w:rsidRPr="007D0178">
              <w:rPr>
                <w:color w:val="000000" w:themeColor="text1"/>
              </w:rPr>
              <w:t xml:space="preserve"> Keeps skills and knowledge up to date</w:t>
            </w:r>
            <w:r w:rsidR="00886B62">
              <w:rPr>
                <w:color w:val="000000" w:themeColor="text1"/>
              </w:rPr>
              <w:t xml:space="preserve">. </w:t>
            </w:r>
            <w:r w:rsidRPr="007D0178">
              <w:rPr>
                <w:color w:val="000000" w:themeColor="text1"/>
              </w:rPr>
              <w:t xml:space="preserve">Meets deadlines </w:t>
            </w:r>
          </w:p>
          <w:p w14:paraId="01CF6337" w14:textId="270B5271" w:rsidR="00F0089A" w:rsidRPr="007D0178" w:rsidRDefault="00F0089A" w:rsidP="003667D1">
            <w:pPr>
              <w:pStyle w:val="NoSpacing"/>
              <w:numPr>
                <w:ilvl w:val="0"/>
                <w:numId w:val="15"/>
              </w:numPr>
              <w:cnfStyle w:val="000000000000" w:firstRow="0" w:lastRow="0" w:firstColumn="0" w:lastColumn="0" w:oddVBand="0" w:evenVBand="0" w:oddHBand="0" w:evenHBand="0" w:firstRowFirstColumn="0" w:firstRowLastColumn="0" w:lastRowFirstColumn="0" w:lastRowLastColumn="0"/>
              <w:rPr>
                <w:color w:val="000000" w:themeColor="text1"/>
              </w:rPr>
            </w:pPr>
            <w:r w:rsidRPr="007D0178">
              <w:rPr>
                <w:color w:val="000000" w:themeColor="text1"/>
              </w:rPr>
              <w:t>Respect: Makes colleagues feel valued and supported</w:t>
            </w:r>
            <w:r w:rsidR="00886B62">
              <w:rPr>
                <w:color w:val="000000" w:themeColor="text1"/>
              </w:rPr>
              <w:t xml:space="preserve">. </w:t>
            </w:r>
            <w:r w:rsidRPr="007D0178">
              <w:rPr>
                <w:color w:val="000000" w:themeColor="text1"/>
              </w:rPr>
              <w:t>Shows consideration for others’ views, privacy, beliefs and ability</w:t>
            </w:r>
            <w:r w:rsidR="00886B62">
              <w:rPr>
                <w:color w:val="000000" w:themeColor="text1"/>
              </w:rPr>
              <w:t xml:space="preserve">. </w:t>
            </w:r>
            <w:r w:rsidRPr="007D0178">
              <w:rPr>
                <w:color w:val="000000" w:themeColor="text1"/>
              </w:rPr>
              <w:t>Is courteous, polite and considerate to all</w:t>
            </w:r>
            <w:r w:rsidR="00886B62">
              <w:rPr>
                <w:color w:val="000000" w:themeColor="text1"/>
              </w:rPr>
              <w:t>.</w:t>
            </w:r>
            <w:r w:rsidR="00A316E9">
              <w:rPr>
                <w:color w:val="000000" w:themeColor="text1"/>
              </w:rPr>
              <w:t xml:space="preserve"> </w:t>
            </w:r>
          </w:p>
          <w:p w14:paraId="2CC9560F" w14:textId="77777777" w:rsidR="003667D1" w:rsidRPr="00A56CEC" w:rsidRDefault="003667D1" w:rsidP="003667D1">
            <w:pPr>
              <w:pStyle w:val="NoSpacing"/>
              <w:ind w:left="360"/>
              <w:cnfStyle w:val="000000000000" w:firstRow="0" w:lastRow="0" w:firstColumn="0" w:lastColumn="0" w:oddVBand="0" w:evenVBand="0" w:oddHBand="0" w:evenHBand="0" w:firstRowFirstColumn="0" w:firstRowLastColumn="0" w:lastRowFirstColumn="0" w:lastRowLastColumn="0"/>
              <w:rPr>
                <w:color w:val="auto"/>
              </w:rPr>
            </w:pPr>
          </w:p>
          <w:p w14:paraId="02CA7685" w14:textId="53E77C4E" w:rsidR="00C53D2C" w:rsidRPr="00461401" w:rsidRDefault="00C53D2C" w:rsidP="00A56CEC">
            <w:pPr>
              <w:ind w:left="360"/>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r w:rsidR="007D2ADA"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323FFC2C" w14:textId="31F108B9" w:rsidR="007D2ADA" w:rsidRPr="00997AAD" w:rsidRDefault="00163135" w:rsidP="00997AAD">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en-GB"/>
              </w:rPr>
            </w:pPr>
            <w:r w:rsidRPr="00997AAD">
              <w:rPr>
                <w:rFonts w:cstheme="minorHAnsi"/>
                <w:bCs/>
                <w:color w:val="000000" w:themeColor="text1"/>
                <w:lang w:eastAsia="en-GB"/>
              </w:rPr>
              <w:t>The princip</w:t>
            </w:r>
            <w:r w:rsidR="007E13C9" w:rsidRPr="00997AAD">
              <w:rPr>
                <w:rFonts w:cstheme="minorHAnsi"/>
                <w:bCs/>
                <w:color w:val="000000" w:themeColor="text1"/>
                <w:lang w:eastAsia="en-GB"/>
              </w:rPr>
              <w:t>le</w:t>
            </w:r>
            <w:r w:rsidRPr="00997AAD">
              <w:rPr>
                <w:rFonts w:cstheme="minorHAnsi"/>
                <w:bCs/>
                <w:color w:val="000000" w:themeColor="text1"/>
                <w:lang w:eastAsia="en-GB"/>
              </w:rPr>
              <w:t>s and aims of Aberdeen City Counci</w:t>
            </w:r>
            <w:r w:rsidR="00997AAD" w:rsidRPr="00997AAD">
              <w:rPr>
                <w:rFonts w:cstheme="minorHAnsi"/>
                <w:bCs/>
                <w:color w:val="000000" w:themeColor="text1"/>
                <w:lang w:eastAsia="en-GB"/>
              </w:rPr>
              <w:t>l, The Aberdeen City Music School and also ACMS Boarding</w:t>
            </w:r>
            <w:r w:rsidR="00997AAD">
              <w:rPr>
                <w:rFonts w:cstheme="minorHAnsi"/>
                <w:bCs/>
                <w:color w:val="000000" w:themeColor="text1"/>
                <w:lang w:eastAsia="en-GB"/>
              </w:rPr>
              <w:t>.</w:t>
            </w:r>
          </w:p>
        </w:tc>
      </w:tr>
      <w:tr w:rsidR="00A25DCA"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604CB1E9" w14:textId="77777777" w:rsidR="00A25DCA" w:rsidRDefault="008A2152" w:rsidP="007D2ADA">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Pr>
                <w:rFonts w:eastAsiaTheme="minorHAnsi" w:cstheme="minorHAnsi"/>
                <w:color w:val="auto"/>
                <w:lang w:val="en-GB" w:eastAsia="en-GB"/>
              </w:rPr>
              <w:t>The ability to work nights</w:t>
            </w:r>
            <w:r w:rsidR="005B3C53">
              <w:rPr>
                <w:rFonts w:eastAsiaTheme="minorHAnsi" w:cstheme="minorHAnsi"/>
                <w:color w:val="auto"/>
                <w:lang w:val="en-GB" w:eastAsia="en-GB"/>
              </w:rPr>
              <w:t xml:space="preserve"> </w:t>
            </w:r>
          </w:p>
          <w:p w14:paraId="1058FC5D" w14:textId="77777777" w:rsidR="005B3C53" w:rsidRDefault="005B3C53" w:rsidP="007D2ADA">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Pr>
                <w:rFonts w:eastAsiaTheme="minorHAnsi" w:cstheme="minorHAnsi"/>
                <w:color w:val="auto"/>
                <w:lang w:val="en-GB" w:eastAsia="en-GB"/>
              </w:rPr>
              <w:t xml:space="preserve">The ability to work to a 6 week rolling rota </w:t>
            </w:r>
            <w:r w:rsidR="00997AAD">
              <w:rPr>
                <w:rFonts w:eastAsiaTheme="minorHAnsi" w:cstheme="minorHAnsi"/>
                <w:color w:val="auto"/>
                <w:lang w:val="en-GB" w:eastAsia="en-GB"/>
              </w:rPr>
              <w:t>that covers 7 days per week</w:t>
            </w:r>
          </w:p>
          <w:p w14:paraId="06017127" w14:textId="77777777" w:rsidR="003372F9" w:rsidRPr="003372F9" w:rsidRDefault="00A72EA0" w:rsidP="007D2ADA">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3372F9">
              <w:rPr>
                <w:color w:val="000000" w:themeColor="text1"/>
              </w:rPr>
              <w:t xml:space="preserve">Mandatory training as appropriate, such as • Child Protection • First aid • Food hygiene • ICT/Data Protection • Fire Safety </w:t>
            </w:r>
          </w:p>
          <w:p w14:paraId="48DBFA8F" w14:textId="77777777" w:rsidR="00A72EA0" w:rsidRPr="003372F9" w:rsidRDefault="00A72EA0" w:rsidP="007D2ADA">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3372F9">
              <w:rPr>
                <w:color w:val="000000" w:themeColor="text1"/>
              </w:rPr>
              <w:t>If the candidate does not possess, then a SVQ Level 3 (Children and Young People) and HNC in Social Care or a social work or equivalent registerable qualificatio</w:t>
            </w:r>
            <w:r w:rsidR="003372F9" w:rsidRPr="003372F9">
              <w:rPr>
                <w:color w:val="000000" w:themeColor="text1"/>
              </w:rPr>
              <w:t>n</w:t>
            </w:r>
          </w:p>
          <w:p w14:paraId="7BB7B219" w14:textId="77777777" w:rsidR="003372F9" w:rsidRPr="003372F9" w:rsidRDefault="003372F9" w:rsidP="007D2ADA">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Pr>
                <w:color w:val="auto"/>
                <w:lang w:eastAsia="en-GB"/>
              </w:rPr>
              <w:t>PVG</w:t>
            </w:r>
          </w:p>
          <w:p w14:paraId="53F79B8C" w14:textId="23168364" w:rsidR="003372F9" w:rsidRPr="00461401" w:rsidRDefault="003372F9" w:rsidP="007D2ADA">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Pr>
                <w:color w:val="auto"/>
                <w:lang w:eastAsia="en-GB"/>
              </w:rPr>
              <w:t>SSSC registration as a Children and Young person worker as register within 3 months of being in post</w:t>
            </w:r>
          </w:p>
        </w:tc>
      </w:tr>
    </w:tbl>
    <w:p w14:paraId="5EB279D0" w14:textId="77777777" w:rsidR="0060092F" w:rsidRPr="00A25DCA"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2E148A9D" w:rsidR="00CE0E06" w:rsidRPr="000C335C" w:rsidRDefault="00997AAD" w:rsidP="00CE0E06">
            <w:pPr>
              <w:jc w:val="center"/>
              <w:rPr>
                <w:color w:val="000000" w:themeColor="text1"/>
                <w:spacing w:val="-16"/>
              </w:rPr>
            </w:pPr>
            <w:r>
              <w:rPr>
                <w:color w:val="000000" w:themeColor="text1"/>
                <w:spacing w:val="-16"/>
              </w:rPr>
              <w:t>Aug 2025</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77777777" w:rsidR="00CE0E06" w:rsidRPr="000C335C" w:rsidRDefault="00CE0E06" w:rsidP="00CE0E06">
            <w:pPr>
              <w:jc w:val="center"/>
              <w:rPr>
                <w:color w:val="000000" w:themeColor="text1"/>
                <w:spacing w:val="-16"/>
              </w:rPr>
            </w:pP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BB228" w14:textId="77777777" w:rsidR="00BF4E60" w:rsidRDefault="00BF4E60" w:rsidP="00C53D2C">
      <w:pPr>
        <w:spacing w:after="0" w:line="240" w:lineRule="auto"/>
      </w:pPr>
      <w:r>
        <w:separator/>
      </w:r>
    </w:p>
  </w:endnote>
  <w:endnote w:type="continuationSeparator" w:id="0">
    <w:p w14:paraId="33048039" w14:textId="77777777" w:rsidR="00BF4E60" w:rsidRDefault="00BF4E60"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D565BE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B41BA" w14:textId="77777777" w:rsidR="00BF4E60" w:rsidRDefault="00BF4E60" w:rsidP="00C53D2C">
      <w:pPr>
        <w:spacing w:after="0" w:line="240" w:lineRule="auto"/>
      </w:pPr>
      <w:r>
        <w:separator/>
      </w:r>
    </w:p>
  </w:footnote>
  <w:footnote w:type="continuationSeparator" w:id="0">
    <w:p w14:paraId="561F6555" w14:textId="77777777" w:rsidR="00BF4E60" w:rsidRDefault="00BF4E60"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3CC0AFA"/>
    <w:multiLevelType w:val="hybridMultilevel"/>
    <w:tmpl w:val="9FF28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E965E9B"/>
    <w:multiLevelType w:val="hybridMultilevel"/>
    <w:tmpl w:val="E4BA5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4C0E58"/>
    <w:multiLevelType w:val="hybridMultilevel"/>
    <w:tmpl w:val="E0E66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D210C20"/>
    <w:multiLevelType w:val="hybridMultilevel"/>
    <w:tmpl w:val="C2860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4B7D06"/>
    <w:multiLevelType w:val="hybridMultilevel"/>
    <w:tmpl w:val="48601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6"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0"/>
  </w:num>
  <w:num w:numId="2" w16cid:durableId="1155561292">
    <w:abstractNumId w:val="10"/>
  </w:num>
  <w:num w:numId="3" w16cid:durableId="1026369223">
    <w:abstractNumId w:val="11"/>
  </w:num>
  <w:num w:numId="4" w16cid:durableId="264580046">
    <w:abstractNumId w:val="4"/>
  </w:num>
  <w:num w:numId="5" w16cid:durableId="239602281">
    <w:abstractNumId w:val="14"/>
  </w:num>
  <w:num w:numId="6" w16cid:durableId="331612959">
    <w:abstractNumId w:val="2"/>
  </w:num>
  <w:num w:numId="7" w16cid:durableId="1158886995">
    <w:abstractNumId w:val="8"/>
  </w:num>
  <w:num w:numId="8" w16cid:durableId="1072435807">
    <w:abstractNumId w:val="16"/>
  </w:num>
  <w:num w:numId="9" w16cid:durableId="924613670">
    <w:abstractNumId w:val="15"/>
  </w:num>
  <w:num w:numId="10" w16cid:durableId="1578709926">
    <w:abstractNumId w:val="1"/>
  </w:num>
  <w:num w:numId="11" w16cid:durableId="1230770638">
    <w:abstractNumId w:val="6"/>
  </w:num>
  <w:num w:numId="12" w16cid:durableId="736363003">
    <w:abstractNumId w:val="3"/>
  </w:num>
  <w:num w:numId="13" w16cid:durableId="1103651258">
    <w:abstractNumId w:val="12"/>
  </w:num>
  <w:num w:numId="14" w16cid:durableId="1943032985">
    <w:abstractNumId w:val="9"/>
  </w:num>
  <w:num w:numId="15" w16cid:durableId="1736925788">
    <w:abstractNumId w:val="7"/>
  </w:num>
  <w:num w:numId="16" w16cid:durableId="1988899371">
    <w:abstractNumId w:val="13"/>
  </w:num>
  <w:num w:numId="17" w16cid:durableId="12006270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24BB6"/>
    <w:rsid w:val="00055B7C"/>
    <w:rsid w:val="000633F6"/>
    <w:rsid w:val="00084E50"/>
    <w:rsid w:val="000B189A"/>
    <w:rsid w:val="000E5AC6"/>
    <w:rsid w:val="000E612E"/>
    <w:rsid w:val="0010770E"/>
    <w:rsid w:val="00124B73"/>
    <w:rsid w:val="00163135"/>
    <w:rsid w:val="00173ADB"/>
    <w:rsid w:val="001B43DF"/>
    <w:rsid w:val="001B7064"/>
    <w:rsid w:val="001B7845"/>
    <w:rsid w:val="001C0F54"/>
    <w:rsid w:val="001F2376"/>
    <w:rsid w:val="002042B5"/>
    <w:rsid w:val="00205B6F"/>
    <w:rsid w:val="00224690"/>
    <w:rsid w:val="002323BE"/>
    <w:rsid w:val="0023351A"/>
    <w:rsid w:val="00246635"/>
    <w:rsid w:val="002713E8"/>
    <w:rsid w:val="00284CC4"/>
    <w:rsid w:val="002977D7"/>
    <w:rsid w:val="002B41CE"/>
    <w:rsid w:val="002C27B5"/>
    <w:rsid w:val="002D6746"/>
    <w:rsid w:val="002E0BC9"/>
    <w:rsid w:val="002E1AFC"/>
    <w:rsid w:val="002E7009"/>
    <w:rsid w:val="003119F3"/>
    <w:rsid w:val="003317A5"/>
    <w:rsid w:val="003372F9"/>
    <w:rsid w:val="00357D48"/>
    <w:rsid w:val="003646AF"/>
    <w:rsid w:val="003667D1"/>
    <w:rsid w:val="00386EDF"/>
    <w:rsid w:val="003A30D2"/>
    <w:rsid w:val="003A7766"/>
    <w:rsid w:val="003B5F66"/>
    <w:rsid w:val="003C29F6"/>
    <w:rsid w:val="003D7DB0"/>
    <w:rsid w:val="003E47DD"/>
    <w:rsid w:val="003F0539"/>
    <w:rsid w:val="0042786E"/>
    <w:rsid w:val="00450439"/>
    <w:rsid w:val="00460B2A"/>
    <w:rsid w:val="00461401"/>
    <w:rsid w:val="00461E7A"/>
    <w:rsid w:val="004C70C8"/>
    <w:rsid w:val="004F3F3C"/>
    <w:rsid w:val="00500239"/>
    <w:rsid w:val="005029C7"/>
    <w:rsid w:val="0052409A"/>
    <w:rsid w:val="005505D0"/>
    <w:rsid w:val="00563EC8"/>
    <w:rsid w:val="0056509D"/>
    <w:rsid w:val="00585530"/>
    <w:rsid w:val="00596596"/>
    <w:rsid w:val="005B3C53"/>
    <w:rsid w:val="005B534B"/>
    <w:rsid w:val="005E4FA0"/>
    <w:rsid w:val="0060092F"/>
    <w:rsid w:val="00616C7B"/>
    <w:rsid w:val="006203AC"/>
    <w:rsid w:val="00623DCB"/>
    <w:rsid w:val="00652ACF"/>
    <w:rsid w:val="006573D7"/>
    <w:rsid w:val="006771AB"/>
    <w:rsid w:val="006B2CB6"/>
    <w:rsid w:val="006D15A3"/>
    <w:rsid w:val="00711A4A"/>
    <w:rsid w:val="0072032D"/>
    <w:rsid w:val="007544E5"/>
    <w:rsid w:val="00762ACC"/>
    <w:rsid w:val="00763CDB"/>
    <w:rsid w:val="00783ACC"/>
    <w:rsid w:val="007A3054"/>
    <w:rsid w:val="007D0178"/>
    <w:rsid w:val="007D2ADA"/>
    <w:rsid w:val="007D312F"/>
    <w:rsid w:val="007E13C9"/>
    <w:rsid w:val="007E3D02"/>
    <w:rsid w:val="007F1A16"/>
    <w:rsid w:val="00807CB8"/>
    <w:rsid w:val="00811F4E"/>
    <w:rsid w:val="00830963"/>
    <w:rsid w:val="00840C9F"/>
    <w:rsid w:val="008460BB"/>
    <w:rsid w:val="00873B65"/>
    <w:rsid w:val="00880DF1"/>
    <w:rsid w:val="00882A17"/>
    <w:rsid w:val="00886B62"/>
    <w:rsid w:val="008A2152"/>
    <w:rsid w:val="008B74E2"/>
    <w:rsid w:val="008D2F47"/>
    <w:rsid w:val="00904788"/>
    <w:rsid w:val="00926324"/>
    <w:rsid w:val="00934DB9"/>
    <w:rsid w:val="00960997"/>
    <w:rsid w:val="00964EAE"/>
    <w:rsid w:val="00974F61"/>
    <w:rsid w:val="00997AAD"/>
    <w:rsid w:val="009B21A4"/>
    <w:rsid w:val="009E0A18"/>
    <w:rsid w:val="009E3667"/>
    <w:rsid w:val="00A03504"/>
    <w:rsid w:val="00A05612"/>
    <w:rsid w:val="00A24F6A"/>
    <w:rsid w:val="00A25DCA"/>
    <w:rsid w:val="00A316E9"/>
    <w:rsid w:val="00A32B18"/>
    <w:rsid w:val="00A34723"/>
    <w:rsid w:val="00A531C8"/>
    <w:rsid w:val="00A53233"/>
    <w:rsid w:val="00A533CE"/>
    <w:rsid w:val="00A56CEC"/>
    <w:rsid w:val="00A72EA0"/>
    <w:rsid w:val="00A82FE5"/>
    <w:rsid w:val="00AA0BA7"/>
    <w:rsid w:val="00AA388E"/>
    <w:rsid w:val="00AA47F2"/>
    <w:rsid w:val="00AF1E86"/>
    <w:rsid w:val="00AF59D5"/>
    <w:rsid w:val="00B170E9"/>
    <w:rsid w:val="00B20DF1"/>
    <w:rsid w:val="00B3059B"/>
    <w:rsid w:val="00B67AA6"/>
    <w:rsid w:val="00B80EE1"/>
    <w:rsid w:val="00B855C4"/>
    <w:rsid w:val="00BA7377"/>
    <w:rsid w:val="00BB4681"/>
    <w:rsid w:val="00BC6607"/>
    <w:rsid w:val="00BD0159"/>
    <w:rsid w:val="00BE76C9"/>
    <w:rsid w:val="00BF4936"/>
    <w:rsid w:val="00BF4E60"/>
    <w:rsid w:val="00BF5C87"/>
    <w:rsid w:val="00C22354"/>
    <w:rsid w:val="00C46B2B"/>
    <w:rsid w:val="00C53D2C"/>
    <w:rsid w:val="00CD6467"/>
    <w:rsid w:val="00CE0E06"/>
    <w:rsid w:val="00CF4E35"/>
    <w:rsid w:val="00D21011"/>
    <w:rsid w:val="00D2446D"/>
    <w:rsid w:val="00D7127D"/>
    <w:rsid w:val="00D94904"/>
    <w:rsid w:val="00D977CB"/>
    <w:rsid w:val="00DA141E"/>
    <w:rsid w:val="00DB30FA"/>
    <w:rsid w:val="00DE13BA"/>
    <w:rsid w:val="00E2229D"/>
    <w:rsid w:val="00E434DF"/>
    <w:rsid w:val="00E54F00"/>
    <w:rsid w:val="00E66441"/>
    <w:rsid w:val="00E71189"/>
    <w:rsid w:val="00E833E8"/>
    <w:rsid w:val="00E84CAE"/>
    <w:rsid w:val="00EB40A2"/>
    <w:rsid w:val="00EC2822"/>
    <w:rsid w:val="00EC2CB4"/>
    <w:rsid w:val="00ED513D"/>
    <w:rsid w:val="00EF2A87"/>
    <w:rsid w:val="00EF2FAB"/>
    <w:rsid w:val="00F0089A"/>
    <w:rsid w:val="00F03A72"/>
    <w:rsid w:val="00F11F4D"/>
    <w:rsid w:val="00F17B95"/>
    <w:rsid w:val="00F17BC1"/>
    <w:rsid w:val="00F43BBE"/>
    <w:rsid w:val="00F56120"/>
    <w:rsid w:val="00F663A0"/>
    <w:rsid w:val="00F762E8"/>
    <w:rsid w:val="00F80E9F"/>
    <w:rsid w:val="00FA31F5"/>
    <w:rsid w:val="00FA47DD"/>
    <w:rsid w:val="00FC2849"/>
    <w:rsid w:val="00FC4129"/>
    <w:rsid w:val="00FC7F46"/>
    <w:rsid w:val="00FE35AC"/>
    <w:rsid w:val="21CEBE46"/>
    <w:rsid w:val="7C3045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 w:type="paragraph" w:styleId="NormalWeb">
    <w:name w:val="Normal (Web)"/>
    <w:basedOn w:val="Normal"/>
    <w:uiPriority w:val="99"/>
    <w:semiHidden/>
    <w:unhideWhenUsed/>
    <w:rsid w:val="0083096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70902">
      <w:bodyDiv w:val="1"/>
      <w:marLeft w:val="0"/>
      <w:marRight w:val="0"/>
      <w:marTop w:val="0"/>
      <w:marBottom w:val="0"/>
      <w:divBdr>
        <w:top w:val="none" w:sz="0" w:space="0" w:color="auto"/>
        <w:left w:val="none" w:sz="0" w:space="0" w:color="auto"/>
        <w:bottom w:val="none" w:sz="0" w:space="0" w:color="auto"/>
        <w:right w:val="none" w:sz="0" w:space="0" w:color="auto"/>
      </w:divBdr>
    </w:div>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 w:id="144260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Residence Manager / Deputy Manager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Night Care Officer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2477" custLinFactNeighborY="-7101">
        <dgm:presLayoutVars>
          <dgm:chPref val="3"/>
        </dgm:presLayoutVars>
      </dgm:prSet>
      <dgm:spPr/>
    </dgm:pt>
    <dgm:pt modelId="{44B8DFCA-5A0D-492C-A85B-011EE530D879}" type="pres">
      <dgm:prSet presAssocID="{C0D1A283-D8EF-4D45-8CC1-8724947463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689987" y="377537"/>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Residence Manager / Deputy Manager</a:t>
          </a:r>
        </a:p>
      </dsp:txBody>
      <dsp:txXfrm>
        <a:off x="1705835" y="393385"/>
        <a:ext cx="1019358" cy="509410"/>
      </dsp:txXfrm>
    </dsp:sp>
    <dsp:sp modelId="{ED0B2E2F-0469-4C86-9266-D04C61080E0E}">
      <dsp:nvSpPr>
        <dsp:cNvPr id="0" name=""/>
        <dsp:cNvSpPr/>
      </dsp:nvSpPr>
      <dsp:spPr>
        <a:xfrm rot="4913">
          <a:off x="2741041" y="558484"/>
          <a:ext cx="550303" cy="180000"/>
        </a:xfrm>
        <a:custGeom>
          <a:avLst/>
          <a:gdLst/>
          <a:ahLst/>
          <a:cxnLst/>
          <a:rect l="0" t="0" r="0" b="0"/>
          <a:pathLst>
            <a:path>
              <a:moveTo>
                <a:pt x="0" y="90000"/>
              </a:moveTo>
              <a:lnTo>
                <a:pt x="550303"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002435" y="634726"/>
        <a:ext cx="27515" cy="27515"/>
      </dsp:txXfrm>
    </dsp:sp>
    <dsp:sp modelId="{58F11647-5709-48DC-97FE-9C030EB54B1E}">
      <dsp:nvSpPr>
        <dsp:cNvPr id="0" name=""/>
        <dsp:cNvSpPr/>
      </dsp:nvSpPr>
      <dsp:spPr>
        <a:xfrm>
          <a:off x="3291345" y="273283"/>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Night Care Officer</a:t>
          </a:r>
        </a:p>
      </dsp:txBody>
      <dsp:txXfrm>
        <a:off x="3313347" y="295285"/>
        <a:ext cx="1375573" cy="7071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447B9"/>
    <w:rsid w:val="00174485"/>
    <w:rsid w:val="003F0539"/>
    <w:rsid w:val="00531DAE"/>
    <w:rsid w:val="00625EAF"/>
    <w:rsid w:val="007A25B1"/>
    <w:rsid w:val="007A3054"/>
    <w:rsid w:val="008660ED"/>
    <w:rsid w:val="00873B65"/>
    <w:rsid w:val="008D2F47"/>
    <w:rsid w:val="00B8414C"/>
    <w:rsid w:val="00B85786"/>
    <w:rsid w:val="00BB4AEE"/>
    <w:rsid w:val="00FE35A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52ccbe-e372-4882-9d02-8b62d77967d8">
      <Terms xmlns="http://schemas.microsoft.com/office/infopath/2007/PartnerControls"/>
    </lcf76f155ced4ddcb4097134ff3c332f>
    <TaxCatchAll xmlns="92af20dd-35af-4b0d-8d8c-ceeebfa1296e" xsi:nil="true"/>
    <SharedWithUsers xmlns="92af20dd-35af-4b0d-8d8c-ceeebfa1296e">
      <UserInfo>
        <DisplayName>Lesley Strachan</DisplayName>
        <AccountId>33</AccountId>
        <AccountType/>
      </UserInfo>
      <UserInfo>
        <DisplayName>Linsey Blackhurst</DisplayName>
        <AccountId>17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1A83DE471B274999390802E2BBC0D2" ma:contentTypeVersion="17" ma:contentTypeDescription="Create a new document." ma:contentTypeScope="" ma:versionID="b35d9e5fe52eb1bc0553881d2c7bb91e">
  <xsd:schema xmlns:xsd="http://www.w3.org/2001/XMLSchema" xmlns:xs="http://www.w3.org/2001/XMLSchema" xmlns:p="http://schemas.microsoft.com/office/2006/metadata/properties" xmlns:ns2="c552ccbe-e372-4882-9d02-8b62d77967d8" xmlns:ns3="92af20dd-35af-4b0d-8d8c-ceeebfa1296e" targetNamespace="http://schemas.microsoft.com/office/2006/metadata/properties" ma:root="true" ma:fieldsID="b6a3b68ce57508478a6e3abcb7115a8e" ns2:_="" ns3:_="">
    <xsd:import namespace="c552ccbe-e372-4882-9d02-8b62d77967d8"/>
    <xsd:import namespace="92af20dd-35af-4b0d-8d8c-ceeebfa129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2ccbe-e372-4882-9d02-8b62d7796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af20dd-35af-4b0d-8d8c-ceeebfa129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5441117-894d-4b9d-84f7-7e33110a5b5f}" ma:internalName="TaxCatchAll" ma:showField="CatchAllData" ma:web="92af20dd-35af-4b0d-8d8c-ceeebfa129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c552ccbe-e372-4882-9d02-8b62d77967d8"/>
    <ds:schemaRef ds:uri="92af20dd-35af-4b0d-8d8c-ceeebfa1296e"/>
  </ds:schemaRefs>
</ds:datastoreItem>
</file>

<file path=customXml/itemProps2.xml><?xml version="1.0" encoding="utf-8"?>
<ds:datastoreItem xmlns:ds="http://schemas.openxmlformats.org/officeDocument/2006/customXml" ds:itemID="{47137334-9C7B-404A-B2BD-07575297A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2ccbe-e372-4882-9d02-8b62d77967d8"/>
    <ds:schemaRef ds:uri="92af20dd-35af-4b0d-8d8c-ceeebfa129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4.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TEMPLATE_JP_ACC-Jun2022</Template>
  <TotalTime>0</TotalTime>
  <Pages>6</Pages>
  <Words>1437</Words>
  <Characters>8197</Characters>
  <Application>Microsoft Office Word</Application>
  <DocSecurity>0</DocSecurity>
  <Lines>68</Lines>
  <Paragraphs>19</Paragraphs>
  <ScaleCrop>false</ScaleCrop>
  <Company/>
  <LinksUpToDate>false</LinksUpToDate>
  <CharactersWithSpaces>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Jaqueline Edwards (DA Support Staff)</cp:lastModifiedBy>
  <cp:revision>2</cp:revision>
  <cp:lastPrinted>2019-07-29T16:39:00Z</cp:lastPrinted>
  <dcterms:created xsi:type="dcterms:W3CDTF">2026-08-10T14:37:00Z</dcterms:created>
  <dcterms:modified xsi:type="dcterms:W3CDTF">2026-08-10T14:37:00Z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0x010100C01A83DE471B274999390802E2BBC0D2</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2025-08-15T08:09:02Z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42cc3ff5-7d8a-45cc-b27c-5d5fc2462eb9</vt:lpwstr>
  </property>
  <property fmtid="{D5CDD505-2E9C-101B-9397-08002B2CF9AE}" pid="9" name="MSIP_Label_defa4170-0d19-0005-0004-bc88714345d2_ActionId">
    <vt:lpwstr>93f81fa0-f0e0-4ce6-bb6e-967a39c1601d</vt:lpwstr>
  </property>
  <property fmtid="{D5CDD505-2E9C-101B-9397-08002B2CF9AE}" pid="10" name="MSIP_Label_defa4170-0d19-0005-0004-bc88714345d2_ContentBits">
    <vt:lpwstr>0</vt:lpwstr>
  </property>
</Properties>
</file>