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0BB7" w14:textId="77777777" w:rsidR="002A78C0" w:rsidRDefault="002A78C0" w:rsidP="001A10B3"/>
    <w:p w14:paraId="65BA2D31" w14:textId="77777777" w:rsidR="00EA3600" w:rsidRDefault="00EA3600" w:rsidP="001A10B3"/>
    <w:p w14:paraId="3264961B" w14:textId="77777777" w:rsidR="002A78C0" w:rsidRDefault="002A78C0" w:rsidP="001A10B3"/>
    <w:p w14:paraId="57DF5376" w14:textId="3EFD726B" w:rsidR="00F570C1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t</w:t>
      </w:r>
      <w:r w:rsidRPr="00D56112">
        <w:rPr>
          <w:rFonts w:ascii="Calibri" w:hAnsi="Calibri" w:cs="Calibri"/>
          <w:b/>
          <w:bCs/>
        </w:rPr>
        <w:t>itle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F570C1" w:rsidRPr="00D56112">
        <w:rPr>
          <w:rFonts w:ascii="Calibri" w:hAnsi="Calibri" w:cs="Calibri"/>
        </w:rPr>
        <w:t xml:space="preserve">           </w:t>
      </w:r>
      <w:r w:rsidRPr="00D56112">
        <w:rPr>
          <w:rFonts w:ascii="Calibri" w:hAnsi="Calibri" w:cs="Calibri"/>
        </w:rPr>
        <w:tab/>
      </w:r>
      <w:r w:rsidR="00C72F70">
        <w:rPr>
          <w:rFonts w:ascii="Calibri" w:hAnsi="Calibri" w:cs="Calibri"/>
        </w:rPr>
        <w:t>Sport and Physical Activity Coach (Disability)</w:t>
      </w:r>
      <w:r w:rsidR="00F570C1" w:rsidRPr="00D56112">
        <w:rPr>
          <w:rFonts w:ascii="Calibri" w:hAnsi="Calibri" w:cs="Calibri"/>
        </w:rPr>
        <w:t xml:space="preserve">                        </w:t>
      </w:r>
      <w:r w:rsidR="00F570C1" w:rsidRPr="00D56112">
        <w:rPr>
          <w:rFonts w:ascii="Calibri" w:hAnsi="Calibri" w:cs="Calibri"/>
        </w:rPr>
        <w:tab/>
        <w:t xml:space="preserve">                                                   </w:t>
      </w:r>
      <w:r w:rsidR="004729C6" w:rsidRPr="00D56112">
        <w:rPr>
          <w:rFonts w:ascii="Calibri" w:hAnsi="Calibri" w:cs="Calibri"/>
        </w:rPr>
        <w:t xml:space="preserve"> </w:t>
      </w:r>
      <w:r w:rsidR="00F570C1" w:rsidRPr="00D56112">
        <w:rPr>
          <w:rFonts w:ascii="Calibri" w:hAnsi="Calibri" w:cs="Calibri"/>
        </w:rPr>
        <w:t xml:space="preserve">      </w:t>
      </w:r>
    </w:p>
    <w:p w14:paraId="2D91C4EA" w14:textId="306FAC14" w:rsidR="006C0A09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Service </w:t>
      </w:r>
      <w:r w:rsidR="00EA3600">
        <w:rPr>
          <w:rFonts w:ascii="Calibri" w:hAnsi="Calibri" w:cs="Calibri"/>
          <w:b/>
          <w:bCs/>
        </w:rPr>
        <w:t>a</w:t>
      </w:r>
      <w:r w:rsidRPr="00D56112">
        <w:rPr>
          <w:rFonts w:ascii="Calibri" w:hAnsi="Calibri" w:cs="Calibri"/>
          <w:b/>
          <w:bCs/>
        </w:rPr>
        <w:t>rea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C72F70">
        <w:rPr>
          <w:rFonts w:ascii="Calibri" w:hAnsi="Calibri" w:cs="Calibri"/>
        </w:rPr>
        <w:t xml:space="preserve">Sport </w:t>
      </w:r>
      <w:r w:rsidRPr="00D56112">
        <w:rPr>
          <w:rFonts w:ascii="Calibri" w:hAnsi="Calibri" w:cs="Calibri"/>
        </w:rPr>
        <w:t xml:space="preserve">                                                </w:t>
      </w:r>
    </w:p>
    <w:p w14:paraId="4C3BFFD3" w14:textId="40DCE436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f</w:t>
      </w:r>
      <w:r w:rsidRPr="00D56112">
        <w:rPr>
          <w:rFonts w:ascii="Calibri" w:hAnsi="Calibri" w:cs="Calibri"/>
          <w:b/>
          <w:bCs/>
        </w:rPr>
        <w:t>amily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C72F70">
        <w:rPr>
          <w:rFonts w:ascii="Calibri" w:hAnsi="Calibri" w:cs="Calibri"/>
        </w:rPr>
        <w:t>SR2</w:t>
      </w:r>
      <w:r w:rsidRPr="00D56112">
        <w:rPr>
          <w:rFonts w:ascii="Calibri" w:hAnsi="Calibri" w:cs="Calibri"/>
        </w:rPr>
        <w:t xml:space="preserve">                     </w:t>
      </w:r>
    </w:p>
    <w:p w14:paraId="34D2320C" w14:textId="570C5D47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Level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 xml:space="preserve">                     </w:t>
      </w:r>
    </w:p>
    <w:p w14:paraId="7ED6BB84" w14:textId="55250FD2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Grade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C72F70">
        <w:rPr>
          <w:rFonts w:ascii="Calibri" w:hAnsi="Calibri" w:cs="Calibri"/>
        </w:rPr>
        <w:t>Grade 3</w:t>
      </w:r>
      <w:r w:rsidRPr="00D56112">
        <w:rPr>
          <w:rFonts w:ascii="Calibri" w:hAnsi="Calibri" w:cs="Calibri"/>
        </w:rPr>
        <w:t xml:space="preserve">                      </w:t>
      </w:r>
    </w:p>
    <w:p w14:paraId="0EE4A9E5" w14:textId="6F389C61" w:rsidR="00D56112" w:rsidRPr="00D56112" w:rsidRDefault="00E33FD8" w:rsidP="001A10B3">
      <w:pPr>
        <w:rPr>
          <w:rFonts w:ascii="Calibri" w:hAnsi="Calibri" w:cs="Calibri"/>
        </w:rPr>
      </w:pPr>
      <w:r w:rsidRPr="006016E0">
        <w:rPr>
          <w:rFonts w:ascii="Calibri" w:hAnsi="Calibri" w:cs="Calibri"/>
          <w:b/>
          <w:bCs/>
        </w:rPr>
        <w:t>Reporting to</w:t>
      </w:r>
      <w:r w:rsidRPr="006016E0">
        <w:rPr>
          <w:rFonts w:ascii="Calibri" w:hAnsi="Calibri" w:cs="Calibri"/>
          <w:b/>
          <w:bCs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BB0B5F">
        <w:rPr>
          <w:rFonts w:ascii="Calibri" w:hAnsi="Calibri" w:cs="Calibri"/>
        </w:rPr>
        <w:t>Sport and Physical Activity Officer</w:t>
      </w:r>
      <w:r w:rsidRPr="00D56112">
        <w:rPr>
          <w:rFonts w:ascii="Calibri" w:hAnsi="Calibri" w:cs="Calibri"/>
        </w:rPr>
        <w:t xml:space="preserve"> </w:t>
      </w:r>
    </w:p>
    <w:p w14:paraId="7556823E" w14:textId="77777777" w:rsidR="002A78C0" w:rsidRPr="002A78C0" w:rsidRDefault="00E33FD8" w:rsidP="001A10B3">
      <w:r w:rsidRPr="002A78C0">
        <w:t xml:space="preserve">            </w:t>
      </w:r>
    </w:p>
    <w:p w14:paraId="12CF6C61" w14:textId="77777777" w:rsidR="007F0775" w:rsidRPr="006016E0" w:rsidRDefault="006F3EB4" w:rsidP="001A10B3">
      <w:pPr>
        <w:pStyle w:val="Heading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How we </w:t>
      </w:r>
      <w:r w:rsidR="00E56ECB">
        <w:rPr>
          <w:rFonts w:ascii="Calibri" w:hAnsi="Calibri" w:cs="Calibri"/>
          <w:sz w:val="28"/>
          <w:szCs w:val="28"/>
        </w:rPr>
        <w:t>recruit</w:t>
      </w:r>
    </w:p>
    <w:p w14:paraId="3A7D6F6C" w14:textId="77777777" w:rsidR="005254E5" w:rsidRPr="002A78C0" w:rsidRDefault="005254E5" w:rsidP="001A10B3">
      <w:pPr>
        <w:rPr>
          <w:rFonts w:ascii="Calibri" w:hAnsi="Calibri" w:cs="Calibri"/>
        </w:rPr>
      </w:pPr>
    </w:p>
    <w:p w14:paraId="79286630" w14:textId="77777777" w:rsidR="007F077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Glasgow Life uses a </w:t>
      </w:r>
      <w:r w:rsidR="002A78C0">
        <w:rPr>
          <w:rFonts w:ascii="Calibri" w:hAnsi="Calibri" w:cs="Calibri"/>
        </w:rPr>
        <w:t>c</w:t>
      </w:r>
      <w:r w:rsidRPr="002A78C0">
        <w:rPr>
          <w:rFonts w:ascii="Calibri" w:hAnsi="Calibri" w:cs="Calibri"/>
        </w:rPr>
        <w:t>ompetency-</w:t>
      </w:r>
      <w:r w:rsidR="002A78C0">
        <w:rPr>
          <w:rFonts w:ascii="Calibri" w:hAnsi="Calibri" w:cs="Calibri"/>
        </w:rPr>
        <w:t>b</w:t>
      </w:r>
      <w:r w:rsidRPr="002A78C0">
        <w:rPr>
          <w:rFonts w:ascii="Calibri" w:hAnsi="Calibri" w:cs="Calibri"/>
        </w:rPr>
        <w:t xml:space="preserve">ased </w:t>
      </w:r>
      <w:r w:rsidR="00E56ECB">
        <w:rPr>
          <w:rFonts w:ascii="Calibri" w:hAnsi="Calibri" w:cs="Calibri"/>
        </w:rPr>
        <w:t>re</w:t>
      </w:r>
      <w:r w:rsidRPr="002A78C0">
        <w:rPr>
          <w:rFonts w:ascii="Calibri" w:hAnsi="Calibri" w:cs="Calibri"/>
        </w:rPr>
        <w:t xml:space="preserve">cruitment approach. This means </w:t>
      </w:r>
      <w:r w:rsidR="00E56ECB">
        <w:rPr>
          <w:rFonts w:ascii="Calibri" w:hAnsi="Calibri" w:cs="Calibri"/>
        </w:rPr>
        <w:t xml:space="preserve">we assess candidates based on the </w:t>
      </w:r>
      <w:r w:rsidR="00B71941">
        <w:rPr>
          <w:rFonts w:ascii="Calibri" w:hAnsi="Calibri" w:cs="Calibri"/>
        </w:rPr>
        <w:t xml:space="preserve">skills, </w:t>
      </w:r>
      <w:r w:rsidRPr="002A78C0">
        <w:rPr>
          <w:rFonts w:ascii="Calibri" w:hAnsi="Calibri" w:cs="Calibri"/>
        </w:rPr>
        <w:t xml:space="preserve">knowledge, and </w:t>
      </w:r>
      <w:r w:rsidR="00B71941">
        <w:rPr>
          <w:rFonts w:ascii="Calibri" w:hAnsi="Calibri" w:cs="Calibri"/>
        </w:rPr>
        <w:t xml:space="preserve">behaviours needed for the </w:t>
      </w:r>
      <w:r w:rsidR="00362D5F">
        <w:rPr>
          <w:rFonts w:ascii="Calibri" w:hAnsi="Calibri" w:cs="Calibri"/>
        </w:rPr>
        <w:t>role</w:t>
      </w:r>
      <w:r w:rsidRPr="002A78C0">
        <w:rPr>
          <w:rFonts w:ascii="Calibri" w:hAnsi="Calibri" w:cs="Calibri"/>
        </w:rPr>
        <w:t xml:space="preserve">, as outlined in the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 xml:space="preserve">erson </w:t>
      </w:r>
      <w:r w:rsidR="00EA3600">
        <w:rPr>
          <w:rFonts w:ascii="Calibri" w:hAnsi="Calibri" w:cs="Calibri"/>
        </w:rPr>
        <w:t>s</w:t>
      </w:r>
      <w:r w:rsidRPr="002A78C0">
        <w:rPr>
          <w:rFonts w:ascii="Calibri" w:hAnsi="Calibri" w:cs="Calibri"/>
        </w:rPr>
        <w:t xml:space="preserve">pecification and </w:t>
      </w:r>
      <w:r w:rsidR="00EA3600">
        <w:rPr>
          <w:rFonts w:ascii="Calibri" w:hAnsi="Calibri" w:cs="Calibri"/>
        </w:rPr>
        <w:t>r</w:t>
      </w:r>
      <w:r w:rsidRPr="002A78C0">
        <w:rPr>
          <w:rFonts w:ascii="Calibri" w:hAnsi="Calibri" w:cs="Calibri"/>
        </w:rPr>
        <w:t xml:space="preserve">ole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>rofile.</w:t>
      </w:r>
    </w:p>
    <w:p w14:paraId="1DE5251E" w14:textId="77777777" w:rsidR="005254E5" w:rsidRPr="002A78C0" w:rsidRDefault="005254E5" w:rsidP="001A10B3">
      <w:pPr>
        <w:rPr>
          <w:rFonts w:ascii="Calibri" w:hAnsi="Calibri" w:cs="Calibri"/>
        </w:rPr>
      </w:pPr>
    </w:p>
    <w:p w14:paraId="7ACDB61A" w14:textId="77777777" w:rsidR="007F077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The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 xml:space="preserve">erson </w:t>
      </w:r>
      <w:r w:rsidR="00EA3600">
        <w:rPr>
          <w:rFonts w:ascii="Calibri" w:hAnsi="Calibri" w:cs="Calibri"/>
        </w:rPr>
        <w:t>s</w:t>
      </w:r>
      <w:r w:rsidRPr="002A78C0">
        <w:rPr>
          <w:rFonts w:ascii="Calibri" w:hAnsi="Calibri" w:cs="Calibri"/>
        </w:rPr>
        <w:t>pecification outlines the essential and desirable criteria for the role. It is used to shortlist candidates for interview.</w:t>
      </w:r>
    </w:p>
    <w:p w14:paraId="40D00B37" w14:textId="77777777" w:rsidR="002A78C0" w:rsidRDefault="002A78C0" w:rsidP="001A10B3">
      <w:pPr>
        <w:rPr>
          <w:rFonts w:ascii="Calibri" w:hAnsi="Calibri" w:cs="Calibri"/>
        </w:rPr>
      </w:pPr>
    </w:p>
    <w:p w14:paraId="084B1BEB" w14:textId="77777777" w:rsidR="005254E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The </w:t>
      </w:r>
      <w:r w:rsidR="00EA3600">
        <w:rPr>
          <w:rFonts w:ascii="Calibri" w:hAnsi="Calibri" w:cs="Calibri"/>
        </w:rPr>
        <w:t>r</w:t>
      </w:r>
      <w:r w:rsidRPr="002A78C0">
        <w:rPr>
          <w:rFonts w:ascii="Calibri" w:hAnsi="Calibri" w:cs="Calibri"/>
        </w:rPr>
        <w:t xml:space="preserve">ole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>rofile sets out the key competencies for success in the role and is used to develop the interview questions and other assessment methods.</w:t>
      </w:r>
    </w:p>
    <w:p w14:paraId="447ABF2B" w14:textId="77777777" w:rsidR="005254E5" w:rsidRPr="002A78C0" w:rsidRDefault="005254E5" w:rsidP="001A10B3">
      <w:pPr>
        <w:rPr>
          <w:rFonts w:ascii="Calibri" w:hAnsi="Calibri" w:cs="Calibri"/>
        </w:rPr>
      </w:pPr>
    </w:p>
    <w:p w14:paraId="3404A253" w14:textId="77777777" w:rsidR="007F0775" w:rsidRPr="002A78C0" w:rsidRDefault="0065035D" w:rsidP="001A10B3">
      <w:pPr>
        <w:rPr>
          <w:rFonts w:ascii="Calibri" w:hAnsi="Calibri" w:cs="Calibri"/>
        </w:rPr>
      </w:pPr>
      <w:r>
        <w:rPr>
          <w:rFonts w:ascii="Calibri" w:hAnsi="Calibri" w:cs="Calibri"/>
        </w:rPr>
        <w:t>Assessment methods may include</w:t>
      </w:r>
      <w:r w:rsidR="007F0775" w:rsidRPr="002A78C0">
        <w:rPr>
          <w:rFonts w:ascii="Calibri" w:hAnsi="Calibri" w:cs="Calibri"/>
        </w:rPr>
        <w:t>:</w:t>
      </w:r>
    </w:p>
    <w:p w14:paraId="30D40B7E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Application </w:t>
      </w:r>
      <w:r w:rsidR="004C3377">
        <w:rPr>
          <w:rFonts w:ascii="Calibri" w:hAnsi="Calibri" w:cs="Calibri"/>
        </w:rPr>
        <w:t>f</w:t>
      </w:r>
      <w:r w:rsidRPr="006016E0">
        <w:rPr>
          <w:rFonts w:ascii="Calibri" w:hAnsi="Calibri" w:cs="Calibri"/>
        </w:rPr>
        <w:t>orm</w:t>
      </w:r>
    </w:p>
    <w:p w14:paraId="51C9A33C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>Interview</w:t>
      </w:r>
    </w:p>
    <w:p w14:paraId="3F88130F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>Certificates</w:t>
      </w:r>
      <w:r w:rsidR="004C3377">
        <w:rPr>
          <w:rFonts w:ascii="Calibri" w:hAnsi="Calibri" w:cs="Calibri"/>
        </w:rPr>
        <w:t xml:space="preserve"> or e</w:t>
      </w:r>
      <w:r w:rsidRPr="006016E0">
        <w:rPr>
          <w:rFonts w:ascii="Calibri" w:hAnsi="Calibri" w:cs="Calibri"/>
        </w:rPr>
        <w:t xml:space="preserve">vidence of </w:t>
      </w:r>
      <w:r w:rsidR="004C3377">
        <w:rPr>
          <w:rFonts w:ascii="Calibri" w:hAnsi="Calibri" w:cs="Calibri"/>
        </w:rPr>
        <w:t>q</w:t>
      </w:r>
      <w:r w:rsidRPr="006016E0">
        <w:rPr>
          <w:rFonts w:ascii="Calibri" w:hAnsi="Calibri" w:cs="Calibri"/>
        </w:rPr>
        <w:t>ualifications</w:t>
      </w:r>
    </w:p>
    <w:p w14:paraId="624FED41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Practical </w:t>
      </w:r>
      <w:r w:rsidR="004C3377">
        <w:rPr>
          <w:rFonts w:ascii="Calibri" w:hAnsi="Calibri" w:cs="Calibri"/>
        </w:rPr>
        <w:t>a</w:t>
      </w:r>
      <w:r w:rsidRPr="006016E0">
        <w:rPr>
          <w:rFonts w:ascii="Calibri" w:hAnsi="Calibri" w:cs="Calibri"/>
        </w:rPr>
        <w:t>ssessment (where applicable)</w:t>
      </w:r>
    </w:p>
    <w:p w14:paraId="2F4DC968" w14:textId="77777777" w:rsidR="005254E5" w:rsidRPr="002A78C0" w:rsidRDefault="005254E5" w:rsidP="001A10B3">
      <w:pPr>
        <w:rPr>
          <w:rFonts w:ascii="Calibri" w:hAnsi="Calibri" w:cs="Calibri"/>
        </w:rPr>
      </w:pPr>
    </w:p>
    <w:p w14:paraId="313D798B" w14:textId="21F3D395" w:rsidR="001A10B3" w:rsidRDefault="004C3377" w:rsidP="007A4062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</w:rPr>
        <w:t xml:space="preserve">More information is available on our candidate guidance page: </w:t>
      </w:r>
      <w:hyperlink r:id="rId11" w:history="1">
        <w:r w:rsidR="007F0775" w:rsidRPr="002A78C0">
          <w:rPr>
            <w:rStyle w:val="Hyperlink"/>
            <w:rFonts w:ascii="Calibri" w:hAnsi="Calibri" w:cs="Calibri"/>
          </w:rPr>
          <w:t>Join our team-candidate guide</w:t>
        </w:r>
      </w:hyperlink>
    </w:p>
    <w:p w14:paraId="1E6CA164" w14:textId="77777777" w:rsidR="006C0A09" w:rsidRPr="006016E0" w:rsidRDefault="002A78C0" w:rsidP="001A10B3">
      <w:pPr>
        <w:pStyle w:val="Heading1"/>
        <w:rPr>
          <w:rFonts w:ascii="Calibri" w:hAnsi="Calibri" w:cs="Calibri"/>
          <w:sz w:val="28"/>
          <w:szCs w:val="28"/>
        </w:rPr>
      </w:pPr>
      <w:r w:rsidRPr="006016E0">
        <w:rPr>
          <w:rFonts w:ascii="Calibri" w:hAnsi="Calibri" w:cs="Calibri"/>
          <w:sz w:val="28"/>
          <w:szCs w:val="28"/>
        </w:rPr>
        <w:t xml:space="preserve">Summary of </w:t>
      </w:r>
      <w:r w:rsidR="005C373A">
        <w:rPr>
          <w:rFonts w:ascii="Calibri" w:hAnsi="Calibri" w:cs="Calibri"/>
          <w:sz w:val="28"/>
          <w:szCs w:val="28"/>
        </w:rPr>
        <w:t>r</w:t>
      </w:r>
      <w:r w:rsidRPr="006016E0">
        <w:rPr>
          <w:rFonts w:ascii="Calibri" w:hAnsi="Calibri" w:cs="Calibri"/>
          <w:sz w:val="28"/>
          <w:szCs w:val="28"/>
        </w:rPr>
        <w:t xml:space="preserve">ole </w:t>
      </w:r>
    </w:p>
    <w:p w14:paraId="48782F47" w14:textId="77777777" w:rsidR="00EC1057" w:rsidRDefault="00EC1057" w:rsidP="001A10B3"/>
    <w:p w14:paraId="26276251" w14:textId="059B30DF" w:rsidR="00EC1057" w:rsidRDefault="00EC1057" w:rsidP="000F3D30">
      <w:pPr>
        <w:pStyle w:val="Heading2"/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Role </w:t>
      </w:r>
      <w:r w:rsidR="00BB0C6D">
        <w:rPr>
          <w:rFonts w:ascii="Calibri" w:hAnsi="Calibri" w:cs="Calibri"/>
        </w:rPr>
        <w:t>p</w:t>
      </w:r>
      <w:r w:rsidRPr="006016E0">
        <w:rPr>
          <w:rFonts w:ascii="Calibri" w:hAnsi="Calibri" w:cs="Calibri"/>
        </w:rPr>
        <w:t xml:space="preserve">urpose </w:t>
      </w:r>
    </w:p>
    <w:p w14:paraId="3EAF35FA" w14:textId="003F92EA" w:rsidR="00C72F70" w:rsidRDefault="00C72F70" w:rsidP="00C72F70">
      <w:pPr>
        <w:pStyle w:val="GCC10ptromanbody"/>
        <w:spacing w:after="0"/>
      </w:pPr>
      <w:r w:rsidRPr="007A4062">
        <w:rPr>
          <w:rFonts w:ascii="Calibri" w:hAnsi="Calibri" w:cs="Calibri"/>
          <w:bCs w:val="0"/>
          <w:sz w:val="24"/>
        </w:rPr>
        <w:t xml:space="preserve">The Sport and Physical Activity Coach (disability) will provide participation/development opportunities for all ensuring we meet our Equality, Diversity and Inclusion objectives. You will be an integral part of the team which delivers a range of </w:t>
      </w:r>
      <w:r w:rsidR="007A4062" w:rsidRPr="007A4062">
        <w:rPr>
          <w:rFonts w:ascii="Calibri" w:hAnsi="Calibri" w:cs="Calibri"/>
          <w:bCs w:val="0"/>
          <w:sz w:val="24"/>
        </w:rPr>
        <w:t>sports</w:t>
      </w:r>
      <w:r w:rsidRPr="007A4062">
        <w:rPr>
          <w:rFonts w:ascii="Calibri" w:hAnsi="Calibri" w:cs="Calibri"/>
          <w:bCs w:val="0"/>
          <w:sz w:val="24"/>
        </w:rPr>
        <w:t xml:space="preserve"> and physical activity sessions for children and young people with a disability</w:t>
      </w:r>
      <w:r>
        <w:rPr>
          <w:szCs w:val="20"/>
          <w:lang w:val="en"/>
        </w:rPr>
        <w:t xml:space="preserve">. </w:t>
      </w:r>
    </w:p>
    <w:p w14:paraId="03EEFE67" w14:textId="77777777" w:rsidR="00C72F70" w:rsidRPr="006016E0" w:rsidRDefault="00C72F70" w:rsidP="001A10B3">
      <w:pPr>
        <w:rPr>
          <w:rFonts w:ascii="Calibri" w:hAnsi="Calibri" w:cs="Calibri"/>
        </w:rPr>
      </w:pPr>
    </w:p>
    <w:p w14:paraId="4FF3880E" w14:textId="77777777" w:rsidR="00EC1057" w:rsidRPr="006016E0" w:rsidRDefault="001155D1" w:rsidP="001A10B3">
      <w:pPr>
        <w:pStyle w:val="Heading2"/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Main </w:t>
      </w:r>
      <w:r w:rsidR="00AB23E8">
        <w:rPr>
          <w:rFonts w:ascii="Calibri" w:hAnsi="Calibri" w:cs="Calibri"/>
        </w:rPr>
        <w:t>responsibilities</w:t>
      </w:r>
      <w:r>
        <w:rPr>
          <w:rFonts w:ascii="Calibri" w:hAnsi="Calibri" w:cs="Calibri"/>
        </w:rPr>
        <w:t>:</w:t>
      </w:r>
      <w:r w:rsidR="00EC1057" w:rsidRPr="006016E0">
        <w:rPr>
          <w:rFonts w:ascii="Calibri" w:hAnsi="Calibri" w:cs="Calibri"/>
        </w:rPr>
        <w:t xml:space="preserve"> </w:t>
      </w:r>
    </w:p>
    <w:p w14:paraId="1EE2BBE5" w14:textId="6B941BBD" w:rsidR="00C72F70" w:rsidRPr="00C72F70" w:rsidRDefault="00C72F70" w:rsidP="00C72F70">
      <w:pPr>
        <w:pStyle w:val="ListParagraph"/>
        <w:numPr>
          <w:ilvl w:val="0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>Engage with participants and parents</w:t>
      </w:r>
    </w:p>
    <w:p w14:paraId="291B29C2" w14:textId="121DAF73" w:rsidR="00C72F70" w:rsidRPr="007A4062" w:rsidRDefault="00C72F70" w:rsidP="00C72F70">
      <w:pPr>
        <w:numPr>
          <w:ilvl w:val="0"/>
          <w:numId w:val="44"/>
        </w:numPr>
        <w:rPr>
          <w:rFonts w:ascii="Calibri" w:hAnsi="Calibri" w:cs="Calibri"/>
        </w:rPr>
      </w:pPr>
      <w:r w:rsidRPr="007A4062">
        <w:rPr>
          <w:rFonts w:ascii="Calibri" w:hAnsi="Calibri" w:cs="Calibri"/>
        </w:rPr>
        <w:t xml:space="preserve">Support the lead coach </w:t>
      </w:r>
    </w:p>
    <w:p w14:paraId="69403DAD" w14:textId="2ABF45E6" w:rsidR="00C72F70" w:rsidRPr="007A4062" w:rsidRDefault="00C72F70" w:rsidP="00C72F70">
      <w:pPr>
        <w:numPr>
          <w:ilvl w:val="0"/>
          <w:numId w:val="44"/>
        </w:numPr>
        <w:rPr>
          <w:rFonts w:ascii="Calibri" w:hAnsi="Calibri" w:cs="Calibri"/>
        </w:rPr>
      </w:pPr>
      <w:r w:rsidRPr="007A4062">
        <w:rPr>
          <w:rFonts w:ascii="Calibri" w:hAnsi="Calibri" w:cs="Calibri"/>
        </w:rPr>
        <w:t xml:space="preserve">Assist the team of coaches to plan and deliver a programme of multi-sport and/or football activities </w:t>
      </w:r>
    </w:p>
    <w:p w14:paraId="152B72BF" w14:textId="23068C1F" w:rsidR="00AA54AA" w:rsidRPr="007A4062" w:rsidRDefault="00C72F70" w:rsidP="001A10B3">
      <w:pPr>
        <w:numPr>
          <w:ilvl w:val="0"/>
          <w:numId w:val="44"/>
        </w:numPr>
        <w:rPr>
          <w:rFonts w:ascii="Calibri" w:hAnsi="Calibri" w:cs="Calibri"/>
        </w:rPr>
      </w:pPr>
      <w:r w:rsidRPr="007A4062">
        <w:rPr>
          <w:rFonts w:ascii="Calibri" w:hAnsi="Calibri" w:cs="Calibri"/>
        </w:rPr>
        <w:lastRenderedPageBreak/>
        <w:t>Deliver excellent customer service to all customers within the programme</w:t>
      </w:r>
    </w:p>
    <w:p w14:paraId="3EDDCCF9" w14:textId="77777777" w:rsidR="001A10B3" w:rsidRDefault="001A10B3" w:rsidP="001A10B3">
      <w:pPr>
        <w:pStyle w:val="Heading1"/>
        <w:rPr>
          <w:rFonts w:ascii="Calibri" w:hAnsi="Calibri" w:cs="Calibri"/>
          <w:sz w:val="28"/>
          <w:szCs w:val="28"/>
        </w:rPr>
      </w:pPr>
    </w:p>
    <w:p w14:paraId="5E0D4027" w14:textId="77777777" w:rsidR="00990CE9" w:rsidRDefault="00990CE9" w:rsidP="001A10B3">
      <w:pPr>
        <w:pStyle w:val="Heading1"/>
        <w:rPr>
          <w:rFonts w:ascii="Calibri" w:hAnsi="Calibri" w:cs="Calibri"/>
          <w:sz w:val="28"/>
          <w:szCs w:val="28"/>
        </w:rPr>
      </w:pPr>
      <w:r w:rsidRPr="0009122A">
        <w:rPr>
          <w:rFonts w:ascii="Calibri" w:hAnsi="Calibri" w:cs="Calibri"/>
          <w:sz w:val="28"/>
          <w:szCs w:val="28"/>
        </w:rPr>
        <w:t xml:space="preserve">Criteria </w:t>
      </w:r>
    </w:p>
    <w:p w14:paraId="3D62EDE3" w14:textId="77777777" w:rsidR="00990CE9" w:rsidRPr="0009122A" w:rsidRDefault="00990CE9" w:rsidP="001A10B3">
      <w:pPr>
        <w:rPr>
          <w:rFonts w:ascii="Calibri" w:hAnsi="Calibri" w:cs="Calibri"/>
        </w:rPr>
      </w:pPr>
    </w:p>
    <w:p w14:paraId="174CEF84" w14:textId="77777777" w:rsidR="006D3B15" w:rsidRPr="0009122A" w:rsidRDefault="003C12C5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Education, q</w:t>
      </w:r>
      <w:r w:rsidR="00990CE9" w:rsidRPr="0009122A">
        <w:rPr>
          <w:rFonts w:ascii="Calibri" w:hAnsi="Calibri" w:cs="Calibri"/>
        </w:rPr>
        <w:t>ualification</w:t>
      </w:r>
      <w:r w:rsidR="00AA54AA">
        <w:rPr>
          <w:rFonts w:ascii="Calibri" w:hAnsi="Calibri" w:cs="Calibri"/>
        </w:rPr>
        <w:t>s</w:t>
      </w:r>
      <w:r w:rsidR="00990CE9" w:rsidRPr="0009122A">
        <w:rPr>
          <w:rFonts w:ascii="Calibri" w:hAnsi="Calibri" w:cs="Calibri"/>
        </w:rPr>
        <w:t xml:space="preserve"> and training </w:t>
      </w:r>
    </w:p>
    <w:p w14:paraId="28C0280A" w14:textId="7825663F" w:rsidR="007A4062" w:rsidRPr="00485911" w:rsidRDefault="0043576E" w:rsidP="00485911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  <w:r w:rsidR="007A4062">
        <w:br/>
      </w:r>
      <w:r w:rsidR="007A4062">
        <w:rPr>
          <w:rFonts w:ascii="Calibri" w:hAnsi="Calibri" w:cs="Calibri"/>
        </w:rPr>
        <w:t>A minimum Level 1 coaching qualification from a recognised National Governing Body (NGB) in any sport.</w:t>
      </w:r>
    </w:p>
    <w:p w14:paraId="148D84D6" w14:textId="77777777" w:rsidR="00C72F70" w:rsidRPr="00C72F70" w:rsidRDefault="00C72F70" w:rsidP="00C72F70">
      <w:pPr>
        <w:pStyle w:val="ListParagraph"/>
        <w:ind w:left="0"/>
        <w:rPr>
          <w:rFonts w:ascii="Calibri" w:hAnsi="Calibri" w:cs="Calibri"/>
          <w:b/>
          <w:bCs/>
        </w:rPr>
      </w:pPr>
    </w:p>
    <w:p w14:paraId="30767757" w14:textId="31EAF28F" w:rsidR="007A4062" w:rsidRPr="00485911" w:rsidRDefault="0043576E" w:rsidP="00485911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  <w:r w:rsidR="007A4062">
        <w:br/>
      </w:r>
      <w:r w:rsidR="007A4062">
        <w:rPr>
          <w:rFonts w:ascii="Calibri" w:hAnsi="Calibri" w:cs="Calibri"/>
        </w:rPr>
        <w:t>Any additional coaching, National Governing Body (NGB), or sport-related qualifications.</w:t>
      </w:r>
    </w:p>
    <w:p w14:paraId="7077481C" w14:textId="77777777" w:rsidR="00990CE9" w:rsidRPr="0009122A" w:rsidRDefault="00990CE9" w:rsidP="001A10B3">
      <w:pPr>
        <w:rPr>
          <w:rFonts w:ascii="Calibri" w:hAnsi="Calibri" w:cs="Calibri"/>
        </w:rPr>
      </w:pPr>
    </w:p>
    <w:p w14:paraId="459680F6" w14:textId="29D04D3F" w:rsidR="00BB564C" w:rsidRPr="008F79FD" w:rsidRDefault="00441242" w:rsidP="008F79FD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Skills</w:t>
      </w:r>
    </w:p>
    <w:p w14:paraId="39DE4418" w14:textId="77777777" w:rsidR="00BB564C" w:rsidRPr="00BB564C" w:rsidRDefault="00BB564C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30BAE3F3" w14:textId="4C34C280" w:rsidR="007A4062" w:rsidRDefault="007A4062">
      <w:pPr>
        <w:pStyle w:val="GCC10ptromanbody"/>
        <w:spacing w:after="0"/>
        <w:rPr>
          <w:kern w:val="2"/>
          <w:szCs w:val="20"/>
          <w14:ligatures w14:val="standardContextual"/>
        </w:rPr>
      </w:pPr>
      <w:r w:rsidRPr="007A4062">
        <w:rPr>
          <w:rFonts w:ascii="Calibri" w:hAnsi="Calibri" w:cs="Calibri"/>
          <w:bCs w:val="0"/>
          <w:sz w:val="24"/>
        </w:rPr>
        <w:t>You have relevant coaching experience and can show that you are motivated, enthusiastic, and able to bring new ideas to sessions.</w:t>
      </w:r>
    </w:p>
    <w:p w14:paraId="750FBA93" w14:textId="77777777" w:rsidR="008F79FD" w:rsidRDefault="008F79FD" w:rsidP="008F79FD">
      <w:pPr>
        <w:pStyle w:val="GCC10ptromanbody"/>
        <w:spacing w:after="0"/>
      </w:pPr>
      <w:r>
        <w:t xml:space="preserve"> </w:t>
      </w:r>
    </w:p>
    <w:p w14:paraId="0BFDDB92" w14:textId="1F169419" w:rsidR="007A4062" w:rsidRPr="007A4062" w:rsidRDefault="007A4062">
      <w:pPr>
        <w:pStyle w:val="GCC10ptromanbody"/>
        <w:spacing w:after="0"/>
        <w:rPr>
          <w:rFonts w:ascii="Calibri" w:hAnsi="Calibri" w:cs="Calibri"/>
          <w:bCs w:val="0"/>
          <w:sz w:val="24"/>
        </w:rPr>
      </w:pPr>
      <w:r>
        <w:br/>
      </w:r>
      <w:r w:rsidRPr="007A4062">
        <w:rPr>
          <w:rFonts w:ascii="Calibri" w:hAnsi="Calibri" w:cs="Calibri"/>
          <w:bCs w:val="0"/>
          <w:sz w:val="24"/>
        </w:rPr>
        <w:t>You can communicate clearly with participants, parents, carers, and colleagues, and can adapt activities to meet a range of support needs.</w:t>
      </w:r>
    </w:p>
    <w:p w14:paraId="5F759143" w14:textId="77777777" w:rsidR="00485911" w:rsidRDefault="00485911">
      <w:pPr>
        <w:pStyle w:val="GCC10ptromanbody"/>
        <w:spacing w:after="0"/>
        <w:rPr>
          <w:strike/>
        </w:rPr>
      </w:pPr>
    </w:p>
    <w:p w14:paraId="77BC2502" w14:textId="16F210A7" w:rsidR="007A4062" w:rsidRPr="007A4062" w:rsidRDefault="007A4062">
      <w:pPr>
        <w:pStyle w:val="GCC10ptromanbody"/>
        <w:spacing w:after="0"/>
        <w:rPr>
          <w:rFonts w:ascii="Calibri" w:hAnsi="Calibri" w:cs="Calibri"/>
          <w:bCs w:val="0"/>
          <w:sz w:val="24"/>
        </w:rPr>
      </w:pPr>
      <w:r w:rsidRPr="007A4062">
        <w:rPr>
          <w:rFonts w:ascii="Calibri" w:hAnsi="Calibri" w:cs="Calibri"/>
          <w:bCs w:val="0"/>
          <w:sz w:val="24"/>
        </w:rPr>
        <w:t>You can work well as part of a team and support other coaches to deliver safe, inclusive, and enjoyable sessions.</w:t>
      </w:r>
    </w:p>
    <w:p w14:paraId="24EA2BAF" w14:textId="77777777" w:rsidR="001A10B3" w:rsidRPr="007A4062" w:rsidRDefault="001A10B3" w:rsidP="001A10B3">
      <w:pPr>
        <w:rPr>
          <w:rFonts w:ascii="Calibri" w:hAnsi="Calibri" w:cs="Calibri"/>
        </w:rPr>
      </w:pPr>
    </w:p>
    <w:p w14:paraId="323C3E87" w14:textId="77777777" w:rsidR="009A31F3" w:rsidRPr="0009122A" w:rsidRDefault="009A31F3" w:rsidP="001A10B3">
      <w:pPr>
        <w:rPr>
          <w:rFonts w:ascii="Calibri" w:hAnsi="Calibri" w:cs="Calibri"/>
        </w:rPr>
      </w:pPr>
    </w:p>
    <w:p w14:paraId="08270BA3" w14:textId="193C191A" w:rsidR="00492F88" w:rsidRPr="008F79FD" w:rsidRDefault="00B46E1E" w:rsidP="008F79FD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K</w:t>
      </w:r>
      <w:r w:rsidR="00441242" w:rsidRPr="0009122A">
        <w:rPr>
          <w:rFonts w:ascii="Calibri" w:hAnsi="Calibri" w:cs="Calibri"/>
        </w:rPr>
        <w:t xml:space="preserve">nowledge </w:t>
      </w:r>
    </w:p>
    <w:p w14:paraId="5CF60F94" w14:textId="77777777" w:rsidR="00492F88" w:rsidRDefault="00492F88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083E36B1" w14:textId="403C56A1" w:rsidR="007A4062" w:rsidRDefault="007A4062">
      <w:pPr>
        <w:rPr>
          <w:kern w:val="2"/>
          <w14:ligatures w14:val="standardContextual"/>
        </w:rPr>
      </w:pPr>
      <w:r>
        <w:rPr>
          <w:rFonts w:ascii="Calibri" w:hAnsi="Calibri" w:cs="Calibri"/>
        </w:rPr>
        <w:t>You understand how to plan and deliver coaching sessions that are safe, inclusive, and engaging for participants.</w:t>
      </w:r>
    </w:p>
    <w:p w14:paraId="05652D5C" w14:textId="77777777" w:rsidR="001A10B3" w:rsidRDefault="001A10B3" w:rsidP="001A10B3">
      <w:pPr>
        <w:rPr>
          <w:rFonts w:ascii="Calibri" w:hAnsi="Calibri" w:cs="Calibri"/>
          <w:b/>
          <w:bCs/>
        </w:rPr>
      </w:pPr>
    </w:p>
    <w:p w14:paraId="549DB41B" w14:textId="16CCFF5C" w:rsidR="007A4062" w:rsidRPr="00485911" w:rsidRDefault="00492F88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  <w:r w:rsidR="007A4062">
        <w:br/>
      </w:r>
      <w:r w:rsidR="007A4062">
        <w:rPr>
          <w:rFonts w:ascii="Calibri" w:hAnsi="Calibri" w:cs="Calibri"/>
        </w:rPr>
        <w:t>Experience supporting or coaching people with additional support needs, disabilities, or other access requirements.</w:t>
      </w:r>
    </w:p>
    <w:p w14:paraId="153E2B76" w14:textId="77777777" w:rsidR="009A31F3" w:rsidRPr="0009122A" w:rsidRDefault="009A31F3" w:rsidP="001A10B3">
      <w:pPr>
        <w:rPr>
          <w:rFonts w:ascii="Calibri" w:hAnsi="Calibri" w:cs="Calibri"/>
        </w:rPr>
      </w:pPr>
    </w:p>
    <w:p w14:paraId="0BEA9BDE" w14:textId="77777777" w:rsidR="00BB0B5F" w:rsidRDefault="00BB0B5F" w:rsidP="008F79FD">
      <w:pPr>
        <w:pStyle w:val="Heading2"/>
        <w:ind w:left="0" w:firstLine="0"/>
        <w:rPr>
          <w:rFonts w:ascii="Calibri" w:hAnsi="Calibri" w:cs="Calibri"/>
        </w:rPr>
      </w:pPr>
    </w:p>
    <w:p w14:paraId="64400868" w14:textId="208791A1" w:rsidR="008F79FD" w:rsidRDefault="00CB6F47" w:rsidP="008F79FD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 xml:space="preserve">Other </w:t>
      </w:r>
    </w:p>
    <w:p w14:paraId="048B0268" w14:textId="77777777" w:rsidR="008F79FD" w:rsidRDefault="008F79FD" w:rsidP="001A10B3">
      <w:pPr>
        <w:rPr>
          <w:rFonts w:ascii="Calibri" w:hAnsi="Calibri" w:cs="Calibri"/>
        </w:rPr>
      </w:pPr>
    </w:p>
    <w:p w14:paraId="0AC67B23" w14:textId="426A46F9" w:rsidR="007A4062" w:rsidRDefault="007A4062">
      <w:pPr>
        <w:rPr>
          <w:kern w:val="2"/>
          <w14:ligatures w14:val="standardContextual"/>
        </w:rPr>
      </w:pPr>
      <w:r>
        <w:rPr>
          <w:rFonts w:ascii="Calibri" w:hAnsi="Calibri" w:cs="Calibri"/>
        </w:rPr>
        <w:t>You must be willing to complete a Protecting Vulnerable Groups (PVG) scheme check before starting in the role.</w:t>
      </w:r>
    </w:p>
    <w:p w14:paraId="57066B5E" w14:textId="77777777" w:rsidR="008F79FD" w:rsidRDefault="008F79FD" w:rsidP="001A10B3">
      <w:pPr>
        <w:rPr>
          <w:rFonts w:ascii="Calibri" w:hAnsi="Calibri" w:cs="Calibri"/>
        </w:rPr>
      </w:pPr>
    </w:p>
    <w:p w14:paraId="0F6D1FBC" w14:textId="2A6FDD3F" w:rsidR="007A4062" w:rsidRPr="007A4062" w:rsidRDefault="007A4062">
      <w:pPr>
        <w:pStyle w:val="GCC10ptromanbody"/>
        <w:rPr>
          <w:rFonts w:ascii="Calibri" w:hAnsi="Calibri" w:cs="Calibri"/>
          <w:bCs w:val="0"/>
          <w:sz w:val="24"/>
        </w:rPr>
      </w:pPr>
      <w:r w:rsidRPr="007A4062">
        <w:rPr>
          <w:rFonts w:ascii="Calibri" w:hAnsi="Calibri" w:cs="Calibri"/>
          <w:bCs w:val="0"/>
          <w:sz w:val="24"/>
        </w:rPr>
        <w:t>You have enthusiasm, knowledge, and a positive approach to disability sport and inclusive physical activity.</w:t>
      </w:r>
    </w:p>
    <w:p w14:paraId="2AFA1EA8" w14:textId="0AD26A85" w:rsidR="007A4062" w:rsidRDefault="007A4062">
      <w:pPr>
        <w:pStyle w:val="GCC10ptromanbody"/>
        <w:rPr>
          <w:kern w:val="2"/>
          <w:szCs w:val="20"/>
          <w14:ligatures w14:val="standardContextual"/>
        </w:rPr>
      </w:pPr>
      <w:r>
        <w:br/>
      </w:r>
      <w:r w:rsidRPr="007A4062">
        <w:rPr>
          <w:rFonts w:ascii="Calibri" w:hAnsi="Calibri" w:cs="Calibri"/>
          <w:bCs w:val="0"/>
          <w:sz w:val="24"/>
        </w:rPr>
        <w:t>You are available to work evenings when required to support programme delivery</w:t>
      </w:r>
      <w:r>
        <w:rPr>
          <w:rFonts w:ascii="Calibri" w:hAnsi="Calibri" w:cs="Calibri"/>
        </w:rPr>
        <w:t>.</w:t>
      </w:r>
    </w:p>
    <w:p w14:paraId="6773B8E8" w14:textId="454D33D4" w:rsidR="001A10B3" w:rsidRDefault="007A4062" w:rsidP="007A4062">
      <w:pPr>
        <w:pStyle w:val="GCC10ptromanbody"/>
        <w:rPr>
          <w:rFonts w:ascii="Calibri" w:hAnsi="Calibri" w:cs="Calibri"/>
        </w:rPr>
      </w:pPr>
      <w:r>
        <w:br/>
      </w:r>
      <w:r w:rsidRPr="007A4062">
        <w:rPr>
          <w:rFonts w:ascii="Calibri" w:hAnsi="Calibri" w:cs="Calibri"/>
          <w:bCs w:val="0"/>
          <w:sz w:val="24"/>
        </w:rPr>
        <w:t>You are able to travel to different locations across the city as required for the role.</w:t>
      </w:r>
    </w:p>
    <w:p w14:paraId="5D89803D" w14:textId="77777777" w:rsidR="001A10B3" w:rsidRDefault="001A10B3" w:rsidP="001A10B3">
      <w:pPr>
        <w:rPr>
          <w:rFonts w:ascii="Calibri" w:hAnsi="Calibri" w:cs="Calibri"/>
        </w:rPr>
      </w:pPr>
    </w:p>
    <w:p w14:paraId="7F097A79" w14:textId="77777777" w:rsidR="001A10B3" w:rsidRDefault="001A10B3" w:rsidP="001A10B3">
      <w:pPr>
        <w:rPr>
          <w:rFonts w:ascii="Calibri" w:hAnsi="Calibri" w:cs="Calibri"/>
        </w:rPr>
      </w:pPr>
    </w:p>
    <w:p w14:paraId="08D752A2" w14:textId="77777777" w:rsidR="00BB0B5F" w:rsidRDefault="00BB0B5F" w:rsidP="001A10B3">
      <w:pPr>
        <w:rPr>
          <w:rFonts w:ascii="Calibri" w:hAnsi="Calibri" w:cs="Calibri"/>
          <w:b/>
          <w:bCs/>
          <w:sz w:val="28"/>
          <w:szCs w:val="28"/>
        </w:rPr>
      </w:pPr>
    </w:p>
    <w:p w14:paraId="0A604626" w14:textId="77777777" w:rsidR="00BB0B5F" w:rsidRDefault="00BB0B5F" w:rsidP="001A10B3">
      <w:pPr>
        <w:rPr>
          <w:rFonts w:ascii="Calibri" w:hAnsi="Calibri" w:cs="Calibri"/>
          <w:b/>
          <w:bCs/>
          <w:sz w:val="28"/>
          <w:szCs w:val="28"/>
        </w:rPr>
      </w:pPr>
    </w:p>
    <w:p w14:paraId="29AC7DC0" w14:textId="4789BE8F" w:rsidR="00B01154" w:rsidRPr="001A10B3" w:rsidRDefault="001A10B3" w:rsidP="001A10B3">
      <w:pPr>
        <w:rPr>
          <w:rFonts w:ascii="Calibri" w:hAnsi="Calibri" w:cs="Calibri"/>
          <w:b/>
          <w:bCs/>
          <w:sz w:val="28"/>
          <w:szCs w:val="28"/>
        </w:rPr>
      </w:pPr>
      <w:r w:rsidRPr="001A10B3">
        <w:rPr>
          <w:rFonts w:ascii="Calibri" w:hAnsi="Calibri" w:cs="Calibri"/>
          <w:b/>
          <w:bCs/>
          <w:sz w:val="28"/>
          <w:szCs w:val="28"/>
        </w:rPr>
        <w:t>Competencies</w:t>
      </w:r>
      <w:r w:rsidR="003255F7"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14:paraId="1F850C3F" w14:textId="77777777" w:rsidR="00985E4C" w:rsidRDefault="00985E4C" w:rsidP="001A10B3">
      <w:pPr>
        <w:rPr>
          <w:rFonts w:ascii="Calibri" w:hAnsi="Calibri" w:cs="Calibri"/>
        </w:rPr>
      </w:pPr>
    </w:p>
    <w:p w14:paraId="6C775A5E" w14:textId="600ADC59" w:rsidR="008F79FD" w:rsidRDefault="007A4062" w:rsidP="008F79FD">
      <w:pPr>
        <w:pStyle w:val="ListParagraph"/>
        <w:numPr>
          <w:ilvl w:val="0"/>
          <w:numId w:val="41"/>
        </w:numPr>
        <w:ind w:left="0" w:firstLine="0"/>
        <w:rPr>
          <w:rFonts w:ascii="Calibri" w:hAnsi="Calibri" w:cs="Calibri"/>
        </w:rPr>
      </w:pPr>
      <w:r w:rsidRPr="008F79FD">
        <w:rPr>
          <w:rFonts w:ascii="Calibri" w:hAnsi="Calibri" w:cs="Calibri"/>
        </w:rPr>
        <w:t>Self-development</w:t>
      </w:r>
      <w:r w:rsidR="008F79FD" w:rsidRPr="008F79FD">
        <w:rPr>
          <w:rFonts w:ascii="Calibri" w:hAnsi="Calibri" w:cs="Calibri"/>
        </w:rPr>
        <w:t xml:space="preserve"> 2</w:t>
      </w:r>
    </w:p>
    <w:p w14:paraId="0BFEF38A" w14:textId="401E7B92" w:rsidR="008F79FD" w:rsidRPr="008F79FD" w:rsidRDefault="008F79FD" w:rsidP="008F79FD">
      <w:pPr>
        <w:pStyle w:val="ListParagraph"/>
        <w:numPr>
          <w:ilvl w:val="0"/>
          <w:numId w:val="41"/>
        </w:numPr>
        <w:ind w:left="0" w:firstLine="0"/>
        <w:rPr>
          <w:rFonts w:ascii="Calibri" w:hAnsi="Calibri" w:cs="Calibri"/>
        </w:rPr>
      </w:pPr>
      <w:r w:rsidRPr="008F79FD">
        <w:rPr>
          <w:rFonts w:ascii="Calibri" w:hAnsi="Calibri" w:cs="Calibri"/>
        </w:rPr>
        <w:t>Forward Thinking 1</w:t>
      </w:r>
    </w:p>
    <w:p w14:paraId="4ED1BDD0" w14:textId="6523A49D" w:rsidR="008F79FD" w:rsidRPr="008F79FD" w:rsidRDefault="008F79FD" w:rsidP="008F79FD">
      <w:pPr>
        <w:pStyle w:val="ListParagraph"/>
        <w:numPr>
          <w:ilvl w:val="0"/>
          <w:numId w:val="41"/>
        </w:numPr>
        <w:ind w:left="0" w:firstLine="0"/>
        <w:rPr>
          <w:rFonts w:ascii="Calibri" w:hAnsi="Calibri" w:cs="Calibri"/>
        </w:rPr>
      </w:pPr>
      <w:r w:rsidRPr="008F79FD">
        <w:rPr>
          <w:rFonts w:ascii="Calibri" w:hAnsi="Calibri" w:cs="Calibri"/>
        </w:rPr>
        <w:t>Communicating 1</w:t>
      </w:r>
    </w:p>
    <w:p w14:paraId="5F6BB5BE" w14:textId="730E2309" w:rsidR="008F79FD" w:rsidRPr="008F79FD" w:rsidRDefault="008F79FD" w:rsidP="008F79FD">
      <w:pPr>
        <w:pStyle w:val="ListParagraph"/>
        <w:numPr>
          <w:ilvl w:val="0"/>
          <w:numId w:val="41"/>
        </w:numPr>
        <w:ind w:left="0" w:firstLine="0"/>
        <w:rPr>
          <w:rFonts w:ascii="Calibri" w:hAnsi="Calibri" w:cs="Calibri"/>
        </w:rPr>
      </w:pPr>
      <w:r w:rsidRPr="008F79FD">
        <w:rPr>
          <w:rFonts w:ascii="Calibri" w:hAnsi="Calibri" w:cs="Calibri"/>
        </w:rPr>
        <w:t>Customer Orientation 1</w:t>
      </w:r>
    </w:p>
    <w:p w14:paraId="4E33A2AE" w14:textId="559FC195" w:rsidR="00985E4C" w:rsidRPr="008F79FD" w:rsidRDefault="008F79FD" w:rsidP="008F79FD">
      <w:pPr>
        <w:pStyle w:val="ListParagraph"/>
        <w:numPr>
          <w:ilvl w:val="0"/>
          <w:numId w:val="41"/>
        </w:numPr>
        <w:ind w:left="0" w:firstLine="0"/>
        <w:rPr>
          <w:rFonts w:ascii="Calibri" w:hAnsi="Calibri" w:cs="Calibri"/>
        </w:rPr>
      </w:pPr>
      <w:r w:rsidRPr="008F79FD">
        <w:rPr>
          <w:rFonts w:ascii="Calibri" w:hAnsi="Calibri" w:cs="Calibri"/>
        </w:rPr>
        <w:t>Motivation 1</w:t>
      </w:r>
    </w:p>
    <w:p w14:paraId="2DF4C63A" w14:textId="77777777" w:rsidR="009A3B10" w:rsidRDefault="009A3B10" w:rsidP="001A10B3">
      <w:pPr>
        <w:rPr>
          <w:rFonts w:ascii="Calibri" w:hAnsi="Calibri" w:cs="Calibri"/>
        </w:rPr>
      </w:pPr>
    </w:p>
    <w:p w14:paraId="226570D2" w14:textId="5A122826" w:rsidR="002D0AE5" w:rsidRPr="002D0AE5" w:rsidRDefault="002D0AE5" w:rsidP="001A10B3">
      <w:pPr>
        <w:rPr>
          <w:rFonts w:ascii="Calibri" w:hAnsi="Calibri" w:cs="Calibri"/>
        </w:rPr>
      </w:pPr>
      <w:r w:rsidRPr="002D0AE5">
        <w:rPr>
          <w:rFonts w:ascii="Calibri" w:hAnsi="Calibri" w:cs="Calibri"/>
        </w:rPr>
        <w:t xml:space="preserve">Evidence: </w:t>
      </w:r>
      <w:r w:rsidR="000F3D30">
        <w:rPr>
          <w:rFonts w:ascii="Calibri" w:hAnsi="Calibri" w:cs="Calibri"/>
        </w:rPr>
        <w:t xml:space="preserve">Practical </w:t>
      </w:r>
      <w:r w:rsidRPr="002D0AE5">
        <w:rPr>
          <w:rFonts w:ascii="Calibri" w:hAnsi="Calibri" w:cs="Calibri"/>
        </w:rPr>
        <w:t>Interview.</w:t>
      </w:r>
    </w:p>
    <w:p w14:paraId="28A5E249" w14:textId="77777777" w:rsidR="006D3B15" w:rsidRDefault="006D3B15" w:rsidP="001A10B3">
      <w:pPr>
        <w:rPr>
          <w:rFonts w:ascii="Calibri" w:hAnsi="Calibri" w:cs="Calibri"/>
        </w:rPr>
      </w:pPr>
    </w:p>
    <w:p w14:paraId="664A763E" w14:textId="7EB89F2A" w:rsidR="003255F7" w:rsidRPr="009B4E83" w:rsidRDefault="003255F7" w:rsidP="001A10B3">
      <w:pPr>
        <w:rPr>
          <w:rFonts w:ascii="Calibri" w:hAnsi="Calibri" w:cs="Calibri"/>
        </w:rPr>
      </w:pPr>
      <w:r w:rsidRPr="003255F7">
        <w:rPr>
          <w:rFonts w:ascii="Calibri" w:hAnsi="Calibri" w:cs="Calibri"/>
          <w:b/>
          <w:bCs/>
        </w:rPr>
        <w:t>Note:</w:t>
      </w:r>
      <w:r>
        <w:rPr>
          <w:rFonts w:ascii="Calibri" w:hAnsi="Calibri" w:cs="Calibri"/>
        </w:rPr>
        <w:t xml:space="preserve"> </w:t>
      </w:r>
      <w:r w:rsidRPr="003255F7">
        <w:rPr>
          <w:rFonts w:ascii="Calibri" w:hAnsi="Calibri" w:cs="Calibri"/>
        </w:rPr>
        <w:t xml:space="preserve">Candidates should refer to the accompanying Role Profile for </w:t>
      </w:r>
      <w:r>
        <w:rPr>
          <w:rFonts w:ascii="Calibri" w:hAnsi="Calibri" w:cs="Calibri"/>
        </w:rPr>
        <w:t xml:space="preserve">full details. </w:t>
      </w:r>
    </w:p>
    <w:sectPr w:rsidR="003255F7" w:rsidRPr="009B4E83" w:rsidSect="00970F4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1" w:h="16817"/>
      <w:pgMar w:top="737" w:right="851" w:bottom="816" w:left="851" w:header="1247" w:footer="17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D8415" w14:textId="77777777" w:rsidR="00B6021E" w:rsidRDefault="00B6021E" w:rsidP="001F40AE">
      <w:r>
        <w:separator/>
      </w:r>
    </w:p>
  </w:endnote>
  <w:endnote w:type="continuationSeparator" w:id="0">
    <w:p w14:paraId="64532F2A" w14:textId="77777777" w:rsidR="00B6021E" w:rsidRDefault="00B6021E" w:rsidP="001F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AB45A" w14:textId="68C5252B" w:rsidR="009F10B7" w:rsidRDefault="009F10B7" w:rsidP="009F10B7">
    <w:pPr>
      <w:pStyle w:val="Footer"/>
      <w:jc w:val="center"/>
    </w:pPr>
    <w:fldSimple w:instr=" DOCPROPERTY bjFooterEvenPageDocProperty \* MERGEFORMAT " w:fldLock="1">
      <w:r w:rsidRPr="009F10B7">
        <w:rPr>
          <w:rFonts w:ascii="Arial" w:hAnsi="Arial" w:cs="Arial"/>
          <w:b/>
          <w:color w:val="000000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0D94" w14:textId="4F0D17DC" w:rsidR="009F10B7" w:rsidRDefault="009F10B7" w:rsidP="009F10B7">
    <w:pPr>
      <w:pStyle w:val="Footer"/>
      <w:jc w:val="center"/>
    </w:pPr>
    <w:fldSimple w:instr=" DOCPROPERTY bjFooterBothDocProperty \* MERGEFORMAT " w:fldLock="1">
      <w:r w:rsidRPr="009F10B7">
        <w:rPr>
          <w:rFonts w:ascii="Arial" w:hAnsi="Arial" w:cs="Arial"/>
          <w:b/>
          <w:color w:val="000000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2F291" w14:textId="77777777" w:rsidR="009F10B7" w:rsidRDefault="009F1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5235D" w14:textId="77777777" w:rsidR="00B6021E" w:rsidRDefault="00B6021E" w:rsidP="001F40AE">
      <w:r>
        <w:separator/>
      </w:r>
    </w:p>
  </w:footnote>
  <w:footnote w:type="continuationSeparator" w:id="0">
    <w:p w14:paraId="1F03DD1D" w14:textId="77777777" w:rsidR="00B6021E" w:rsidRDefault="00B6021E" w:rsidP="001F4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48F0" w14:textId="6B7CF457" w:rsidR="009F10B7" w:rsidRDefault="009F10B7" w:rsidP="009F10B7">
    <w:pPr>
      <w:pStyle w:val="Header"/>
      <w:jc w:val="center"/>
    </w:pPr>
    <w:fldSimple w:instr=" DOCPROPERTY bjHeaderEvenPageDocProperty \* MERGEFORMAT " w:fldLock="1">
      <w:r w:rsidRPr="009F10B7">
        <w:rPr>
          <w:rFonts w:ascii="Arial" w:hAnsi="Arial" w:cs="Arial"/>
          <w:b/>
          <w:color w:val="000000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E553" w14:textId="5326B410" w:rsidR="009F10B7" w:rsidRDefault="009F10B7" w:rsidP="009F10B7">
    <w:pPr>
      <w:pStyle w:val="Header"/>
      <w:jc w:val="center"/>
    </w:pPr>
    <w:fldSimple w:instr=" DOCPROPERTY bjHeaderBothDocProperty \* MERGEFORMAT " w:fldLock="1">
      <w:r w:rsidRPr="009F10B7">
        <w:rPr>
          <w:rFonts w:ascii="Arial" w:hAnsi="Arial" w:cs="Arial"/>
          <w:b/>
          <w:color w:val="000000"/>
        </w:rPr>
        <w:t>OFFICIAL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7FF8" w14:textId="2F84EB8F" w:rsidR="001A10B3" w:rsidRDefault="00AD55F8" w:rsidP="009B4E83">
    <w:pPr>
      <w:pStyle w:val="Header"/>
      <w:jc w:val="center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F965656" wp14:editId="7056082F">
          <wp:simplePos x="0" y="0"/>
          <wp:positionH relativeFrom="column">
            <wp:posOffset>-536575</wp:posOffset>
          </wp:positionH>
          <wp:positionV relativeFrom="paragraph">
            <wp:posOffset>-795020</wp:posOffset>
          </wp:positionV>
          <wp:extent cx="7560310" cy="10695305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14F8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2D2141"/>
    <w:multiLevelType w:val="hybridMultilevel"/>
    <w:tmpl w:val="47B42B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0DD75C5"/>
    <w:multiLevelType w:val="hybridMultilevel"/>
    <w:tmpl w:val="0C7BA5A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904B22"/>
    <w:multiLevelType w:val="hybridMultilevel"/>
    <w:tmpl w:val="32960B7E"/>
    <w:lvl w:ilvl="0" w:tplc="B5B8097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43C25"/>
    <w:multiLevelType w:val="hybridMultilevel"/>
    <w:tmpl w:val="4B242C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D5E91"/>
    <w:multiLevelType w:val="hybridMultilevel"/>
    <w:tmpl w:val="D49A9C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28363D"/>
    <w:multiLevelType w:val="hybridMultilevel"/>
    <w:tmpl w:val="F8321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490482"/>
    <w:multiLevelType w:val="hybridMultilevel"/>
    <w:tmpl w:val="320C6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3907E6"/>
    <w:multiLevelType w:val="hybridMultilevel"/>
    <w:tmpl w:val="61E632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ADC5F0"/>
    <w:multiLevelType w:val="hybridMultilevel"/>
    <w:tmpl w:val="F1E4DD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CEC642F"/>
    <w:multiLevelType w:val="hybridMultilevel"/>
    <w:tmpl w:val="37F40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C43B1E"/>
    <w:multiLevelType w:val="hybridMultilevel"/>
    <w:tmpl w:val="391C3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4D3738"/>
    <w:multiLevelType w:val="hybridMultilevel"/>
    <w:tmpl w:val="482057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D656F"/>
    <w:multiLevelType w:val="hybridMultilevel"/>
    <w:tmpl w:val="33941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D3E22"/>
    <w:multiLevelType w:val="hybridMultilevel"/>
    <w:tmpl w:val="BF801A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E2DD2"/>
    <w:multiLevelType w:val="hybridMultilevel"/>
    <w:tmpl w:val="400452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617B7"/>
    <w:multiLevelType w:val="hybridMultilevel"/>
    <w:tmpl w:val="6AE43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3F3E2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05771C8"/>
    <w:multiLevelType w:val="hybridMultilevel"/>
    <w:tmpl w:val="A520574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2DB753D"/>
    <w:multiLevelType w:val="hybridMultilevel"/>
    <w:tmpl w:val="FA621A8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D97E3A"/>
    <w:multiLevelType w:val="hybridMultilevel"/>
    <w:tmpl w:val="B94E5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F40573"/>
    <w:multiLevelType w:val="hybridMultilevel"/>
    <w:tmpl w:val="8556CA26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9B462E"/>
    <w:multiLevelType w:val="hybridMultilevel"/>
    <w:tmpl w:val="C172A6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AA357D1"/>
    <w:multiLevelType w:val="hybridMultilevel"/>
    <w:tmpl w:val="5E4842E0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E356CD"/>
    <w:multiLevelType w:val="hybridMultilevel"/>
    <w:tmpl w:val="252C8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D52CA4"/>
    <w:multiLevelType w:val="hybridMultilevel"/>
    <w:tmpl w:val="AC361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D90FFB"/>
    <w:multiLevelType w:val="hybridMultilevel"/>
    <w:tmpl w:val="7AA0B9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FD5A27"/>
    <w:multiLevelType w:val="hybridMultilevel"/>
    <w:tmpl w:val="C1F44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B87A47"/>
    <w:multiLevelType w:val="hybridMultilevel"/>
    <w:tmpl w:val="A3BAAF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845A82"/>
    <w:multiLevelType w:val="hybridMultilevel"/>
    <w:tmpl w:val="E20A26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88F0DCF"/>
    <w:multiLevelType w:val="hybridMultilevel"/>
    <w:tmpl w:val="DDB88E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291D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47A3746F"/>
    <w:multiLevelType w:val="hybridMultilevel"/>
    <w:tmpl w:val="514E8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866811"/>
    <w:multiLevelType w:val="hybridMultilevel"/>
    <w:tmpl w:val="55D0A6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B67B64"/>
    <w:multiLevelType w:val="hybridMultilevel"/>
    <w:tmpl w:val="BC8E38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4849D"/>
    <w:multiLevelType w:val="hybridMultilevel"/>
    <w:tmpl w:val="8032E1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550E44B1"/>
    <w:multiLevelType w:val="hybridMultilevel"/>
    <w:tmpl w:val="3788C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0424D"/>
    <w:multiLevelType w:val="hybridMultilevel"/>
    <w:tmpl w:val="7CE4DB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88D24B"/>
    <w:multiLevelType w:val="hybridMultilevel"/>
    <w:tmpl w:val="C890C5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A0D5419"/>
    <w:multiLevelType w:val="hybridMultilevel"/>
    <w:tmpl w:val="060EA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D51591"/>
    <w:multiLevelType w:val="hybridMultilevel"/>
    <w:tmpl w:val="263A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FA2CE8"/>
    <w:multiLevelType w:val="hybridMultilevel"/>
    <w:tmpl w:val="A5A63BA2"/>
    <w:lvl w:ilvl="0" w:tplc="FFFFFFFF">
      <w:start w:val="1"/>
      <w:numFmt w:val="bullet"/>
      <w:lvlText w:val="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504CB4"/>
    <w:multiLevelType w:val="hybridMultilevel"/>
    <w:tmpl w:val="B9629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45526"/>
    <w:multiLevelType w:val="hybridMultilevel"/>
    <w:tmpl w:val="AE521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61425B"/>
    <w:multiLevelType w:val="hybridMultilevel"/>
    <w:tmpl w:val="1F36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255591">
    <w:abstractNumId w:val="34"/>
  </w:num>
  <w:num w:numId="2" w16cid:durableId="567112964">
    <w:abstractNumId w:val="22"/>
  </w:num>
  <w:num w:numId="3" w16cid:durableId="1651519808">
    <w:abstractNumId w:val="8"/>
  </w:num>
  <w:num w:numId="4" w16cid:durableId="500974534">
    <w:abstractNumId w:val="19"/>
  </w:num>
  <w:num w:numId="5" w16cid:durableId="1459105430">
    <w:abstractNumId w:val="17"/>
  </w:num>
  <w:num w:numId="6" w16cid:durableId="1902979174">
    <w:abstractNumId w:val="5"/>
  </w:num>
  <w:num w:numId="7" w16cid:durableId="59990109">
    <w:abstractNumId w:val="41"/>
  </w:num>
  <w:num w:numId="8" w16cid:durableId="502355626">
    <w:abstractNumId w:val="12"/>
  </w:num>
  <w:num w:numId="9" w16cid:durableId="186867203">
    <w:abstractNumId w:val="27"/>
  </w:num>
  <w:num w:numId="10" w16cid:durableId="1694771628">
    <w:abstractNumId w:val="25"/>
  </w:num>
  <w:num w:numId="11" w16cid:durableId="1435973729">
    <w:abstractNumId w:val="16"/>
  </w:num>
  <w:num w:numId="12" w16cid:durableId="350182293">
    <w:abstractNumId w:val="4"/>
  </w:num>
  <w:num w:numId="13" w16cid:durableId="700520895">
    <w:abstractNumId w:val="18"/>
  </w:num>
  <w:num w:numId="14" w16cid:durableId="1869633944">
    <w:abstractNumId w:val="3"/>
  </w:num>
  <w:num w:numId="15" w16cid:durableId="1693652924">
    <w:abstractNumId w:val="14"/>
  </w:num>
  <w:num w:numId="16" w16cid:durableId="1229996759">
    <w:abstractNumId w:val="40"/>
  </w:num>
  <w:num w:numId="17" w16cid:durableId="1849254459">
    <w:abstractNumId w:val="11"/>
  </w:num>
  <w:num w:numId="18" w16cid:durableId="1105148975">
    <w:abstractNumId w:val="39"/>
  </w:num>
  <w:num w:numId="19" w16cid:durableId="606741737">
    <w:abstractNumId w:val="26"/>
  </w:num>
  <w:num w:numId="20" w16cid:durableId="718239212">
    <w:abstractNumId w:val="32"/>
  </w:num>
  <w:num w:numId="21" w16cid:durableId="952591282">
    <w:abstractNumId w:val="35"/>
  </w:num>
  <w:num w:numId="22" w16cid:durableId="1758136268">
    <w:abstractNumId w:val="38"/>
  </w:num>
  <w:num w:numId="23" w16cid:durableId="1586844895">
    <w:abstractNumId w:val="9"/>
  </w:num>
  <w:num w:numId="24" w16cid:durableId="800998987">
    <w:abstractNumId w:val="2"/>
  </w:num>
  <w:num w:numId="25" w16cid:durableId="1908107181">
    <w:abstractNumId w:val="1"/>
  </w:num>
  <w:num w:numId="26" w16cid:durableId="616987976">
    <w:abstractNumId w:val="7"/>
  </w:num>
  <w:num w:numId="27" w16cid:durableId="330330422">
    <w:abstractNumId w:val="37"/>
  </w:num>
  <w:num w:numId="28" w16cid:durableId="2129658110">
    <w:abstractNumId w:val="10"/>
  </w:num>
  <w:num w:numId="29" w16cid:durableId="1343816460">
    <w:abstractNumId w:val="43"/>
  </w:num>
  <w:num w:numId="30" w16cid:durableId="277104861">
    <w:abstractNumId w:val="29"/>
  </w:num>
  <w:num w:numId="31" w16cid:durableId="2125928641">
    <w:abstractNumId w:val="42"/>
  </w:num>
  <w:num w:numId="32" w16cid:durableId="1392850374">
    <w:abstractNumId w:val="28"/>
  </w:num>
  <w:num w:numId="33" w16cid:durableId="805313238">
    <w:abstractNumId w:val="33"/>
  </w:num>
  <w:num w:numId="34" w16cid:durableId="1051149999">
    <w:abstractNumId w:val="15"/>
  </w:num>
  <w:num w:numId="35" w16cid:durableId="2084252619">
    <w:abstractNumId w:val="13"/>
  </w:num>
  <w:num w:numId="36" w16cid:durableId="1001853105">
    <w:abstractNumId w:val="24"/>
  </w:num>
  <w:num w:numId="37" w16cid:durableId="318076993">
    <w:abstractNumId w:val="36"/>
  </w:num>
  <w:num w:numId="38" w16cid:durableId="615600050">
    <w:abstractNumId w:val="6"/>
  </w:num>
  <w:num w:numId="39" w16cid:durableId="809831414">
    <w:abstractNumId w:val="44"/>
  </w:num>
  <w:num w:numId="40" w16cid:durableId="473451473">
    <w:abstractNumId w:val="21"/>
  </w:num>
  <w:num w:numId="41" w16cid:durableId="1334525791">
    <w:abstractNumId w:val="23"/>
  </w:num>
  <w:num w:numId="42" w16cid:durableId="1789203354">
    <w:abstractNumId w:val="0"/>
  </w:num>
  <w:num w:numId="43" w16cid:durableId="680863356">
    <w:abstractNumId w:val="31"/>
  </w:num>
  <w:num w:numId="44" w16cid:durableId="1331522360">
    <w:abstractNumId w:val="30"/>
  </w:num>
  <w:num w:numId="45" w16cid:durableId="93725248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8"/>
    <w:rsid w:val="00007150"/>
    <w:rsid w:val="00017497"/>
    <w:rsid w:val="000772AF"/>
    <w:rsid w:val="000811F6"/>
    <w:rsid w:val="0009122A"/>
    <w:rsid w:val="000A44F7"/>
    <w:rsid w:val="000D46B9"/>
    <w:rsid w:val="000E0AC8"/>
    <w:rsid w:val="000F3D30"/>
    <w:rsid w:val="000F4F5F"/>
    <w:rsid w:val="00101572"/>
    <w:rsid w:val="001067DD"/>
    <w:rsid w:val="001155D1"/>
    <w:rsid w:val="0011671C"/>
    <w:rsid w:val="00124AD6"/>
    <w:rsid w:val="001373CF"/>
    <w:rsid w:val="00145DDD"/>
    <w:rsid w:val="0015001B"/>
    <w:rsid w:val="001578C9"/>
    <w:rsid w:val="00163C59"/>
    <w:rsid w:val="001A10B3"/>
    <w:rsid w:val="001A2B9B"/>
    <w:rsid w:val="001A3345"/>
    <w:rsid w:val="001C60A9"/>
    <w:rsid w:val="001D17F3"/>
    <w:rsid w:val="001D62C1"/>
    <w:rsid w:val="001F40AE"/>
    <w:rsid w:val="002034FE"/>
    <w:rsid w:val="002215E8"/>
    <w:rsid w:val="002310F3"/>
    <w:rsid w:val="00266F0E"/>
    <w:rsid w:val="00273EE3"/>
    <w:rsid w:val="00290F47"/>
    <w:rsid w:val="0029584E"/>
    <w:rsid w:val="002A4719"/>
    <w:rsid w:val="002A78C0"/>
    <w:rsid w:val="002B56D0"/>
    <w:rsid w:val="002C3E60"/>
    <w:rsid w:val="002D0AE5"/>
    <w:rsid w:val="002F5AC3"/>
    <w:rsid w:val="00300224"/>
    <w:rsid w:val="0030660F"/>
    <w:rsid w:val="00323127"/>
    <w:rsid w:val="003255F7"/>
    <w:rsid w:val="00361895"/>
    <w:rsid w:val="00362D5F"/>
    <w:rsid w:val="00366791"/>
    <w:rsid w:val="003A75DF"/>
    <w:rsid w:val="003B2C2E"/>
    <w:rsid w:val="003C12C5"/>
    <w:rsid w:val="003C66B2"/>
    <w:rsid w:val="003D0CED"/>
    <w:rsid w:val="003D110F"/>
    <w:rsid w:val="003E7427"/>
    <w:rsid w:val="004317AF"/>
    <w:rsid w:val="00435645"/>
    <w:rsid w:val="0043576E"/>
    <w:rsid w:val="00440FA2"/>
    <w:rsid w:val="00441242"/>
    <w:rsid w:val="00446707"/>
    <w:rsid w:val="00461CDB"/>
    <w:rsid w:val="00464F31"/>
    <w:rsid w:val="004729C6"/>
    <w:rsid w:val="00485911"/>
    <w:rsid w:val="00492F88"/>
    <w:rsid w:val="00497942"/>
    <w:rsid w:val="004A3739"/>
    <w:rsid w:val="004B1708"/>
    <w:rsid w:val="004B1B15"/>
    <w:rsid w:val="004C3377"/>
    <w:rsid w:val="004C5F0C"/>
    <w:rsid w:val="004D26C9"/>
    <w:rsid w:val="004F44B2"/>
    <w:rsid w:val="00510CFD"/>
    <w:rsid w:val="005254E5"/>
    <w:rsid w:val="005309C4"/>
    <w:rsid w:val="00534571"/>
    <w:rsid w:val="00555ADE"/>
    <w:rsid w:val="00591582"/>
    <w:rsid w:val="00596697"/>
    <w:rsid w:val="005A6437"/>
    <w:rsid w:val="005C373A"/>
    <w:rsid w:val="005C37E7"/>
    <w:rsid w:val="005D57BD"/>
    <w:rsid w:val="005F1D5D"/>
    <w:rsid w:val="006016E0"/>
    <w:rsid w:val="00625FF1"/>
    <w:rsid w:val="006412AA"/>
    <w:rsid w:val="0064363A"/>
    <w:rsid w:val="0065035D"/>
    <w:rsid w:val="00653F66"/>
    <w:rsid w:val="0065750C"/>
    <w:rsid w:val="00681A89"/>
    <w:rsid w:val="006A6069"/>
    <w:rsid w:val="006B3552"/>
    <w:rsid w:val="006B664C"/>
    <w:rsid w:val="006C0A09"/>
    <w:rsid w:val="006C3CA2"/>
    <w:rsid w:val="006D3B15"/>
    <w:rsid w:val="006F3EB4"/>
    <w:rsid w:val="0070343C"/>
    <w:rsid w:val="007059A1"/>
    <w:rsid w:val="0071763F"/>
    <w:rsid w:val="00717F3A"/>
    <w:rsid w:val="007336A2"/>
    <w:rsid w:val="007415A7"/>
    <w:rsid w:val="0075631B"/>
    <w:rsid w:val="00782402"/>
    <w:rsid w:val="0078428A"/>
    <w:rsid w:val="00792922"/>
    <w:rsid w:val="00792C89"/>
    <w:rsid w:val="007A3872"/>
    <w:rsid w:val="007A4062"/>
    <w:rsid w:val="007A777F"/>
    <w:rsid w:val="007C33D6"/>
    <w:rsid w:val="007D7D38"/>
    <w:rsid w:val="007F0775"/>
    <w:rsid w:val="007F6609"/>
    <w:rsid w:val="00810A35"/>
    <w:rsid w:val="0083227F"/>
    <w:rsid w:val="00833845"/>
    <w:rsid w:val="008362D7"/>
    <w:rsid w:val="008378AD"/>
    <w:rsid w:val="008711F3"/>
    <w:rsid w:val="00890B3D"/>
    <w:rsid w:val="008D33FB"/>
    <w:rsid w:val="008E0136"/>
    <w:rsid w:val="008E52D4"/>
    <w:rsid w:val="008E545E"/>
    <w:rsid w:val="008E5FB1"/>
    <w:rsid w:val="008F79FD"/>
    <w:rsid w:val="009055B9"/>
    <w:rsid w:val="009204F7"/>
    <w:rsid w:val="009263A0"/>
    <w:rsid w:val="00931EC2"/>
    <w:rsid w:val="00941D4F"/>
    <w:rsid w:val="00946244"/>
    <w:rsid w:val="00970F4C"/>
    <w:rsid w:val="0097156B"/>
    <w:rsid w:val="00973EA7"/>
    <w:rsid w:val="00985E4C"/>
    <w:rsid w:val="00990CE9"/>
    <w:rsid w:val="00995F63"/>
    <w:rsid w:val="0099704E"/>
    <w:rsid w:val="009A31F3"/>
    <w:rsid w:val="009A3B10"/>
    <w:rsid w:val="009B0251"/>
    <w:rsid w:val="009B4E83"/>
    <w:rsid w:val="009B623F"/>
    <w:rsid w:val="009B71B4"/>
    <w:rsid w:val="009D3729"/>
    <w:rsid w:val="009E6277"/>
    <w:rsid w:val="009F10B7"/>
    <w:rsid w:val="009F38F4"/>
    <w:rsid w:val="00A35975"/>
    <w:rsid w:val="00A638C3"/>
    <w:rsid w:val="00A75121"/>
    <w:rsid w:val="00A85C8C"/>
    <w:rsid w:val="00A96780"/>
    <w:rsid w:val="00AA13AF"/>
    <w:rsid w:val="00AA54AA"/>
    <w:rsid w:val="00AB23E8"/>
    <w:rsid w:val="00AB32A4"/>
    <w:rsid w:val="00AB4E54"/>
    <w:rsid w:val="00AD55F8"/>
    <w:rsid w:val="00AF63E9"/>
    <w:rsid w:val="00AF7471"/>
    <w:rsid w:val="00B01154"/>
    <w:rsid w:val="00B33BD7"/>
    <w:rsid w:val="00B46E1E"/>
    <w:rsid w:val="00B6021E"/>
    <w:rsid w:val="00B61335"/>
    <w:rsid w:val="00B6623C"/>
    <w:rsid w:val="00B71941"/>
    <w:rsid w:val="00B81118"/>
    <w:rsid w:val="00B8358F"/>
    <w:rsid w:val="00B92AB3"/>
    <w:rsid w:val="00B92DF0"/>
    <w:rsid w:val="00BB0B5F"/>
    <w:rsid w:val="00BB0C6D"/>
    <w:rsid w:val="00BB3392"/>
    <w:rsid w:val="00BB564C"/>
    <w:rsid w:val="00BC3EE6"/>
    <w:rsid w:val="00BE73A3"/>
    <w:rsid w:val="00C034B9"/>
    <w:rsid w:val="00C07C9E"/>
    <w:rsid w:val="00C23FAC"/>
    <w:rsid w:val="00C43FE4"/>
    <w:rsid w:val="00C5234A"/>
    <w:rsid w:val="00C72F70"/>
    <w:rsid w:val="00C84A61"/>
    <w:rsid w:val="00C903EF"/>
    <w:rsid w:val="00C936E7"/>
    <w:rsid w:val="00CA2ADE"/>
    <w:rsid w:val="00CB6F47"/>
    <w:rsid w:val="00CD4924"/>
    <w:rsid w:val="00CF23EF"/>
    <w:rsid w:val="00CF380C"/>
    <w:rsid w:val="00D0365B"/>
    <w:rsid w:val="00D161C7"/>
    <w:rsid w:val="00D24CFB"/>
    <w:rsid w:val="00D26798"/>
    <w:rsid w:val="00D37B56"/>
    <w:rsid w:val="00D56112"/>
    <w:rsid w:val="00D610D8"/>
    <w:rsid w:val="00D64A75"/>
    <w:rsid w:val="00D91328"/>
    <w:rsid w:val="00D936FD"/>
    <w:rsid w:val="00D95C55"/>
    <w:rsid w:val="00D96EEB"/>
    <w:rsid w:val="00DA6F49"/>
    <w:rsid w:val="00DC5E06"/>
    <w:rsid w:val="00DC6BF5"/>
    <w:rsid w:val="00DD6D4A"/>
    <w:rsid w:val="00DE3288"/>
    <w:rsid w:val="00DE5AD7"/>
    <w:rsid w:val="00E002B0"/>
    <w:rsid w:val="00E0316C"/>
    <w:rsid w:val="00E148C0"/>
    <w:rsid w:val="00E17A94"/>
    <w:rsid w:val="00E221DC"/>
    <w:rsid w:val="00E3114C"/>
    <w:rsid w:val="00E33FD8"/>
    <w:rsid w:val="00E44C0E"/>
    <w:rsid w:val="00E509E5"/>
    <w:rsid w:val="00E56ECB"/>
    <w:rsid w:val="00E61180"/>
    <w:rsid w:val="00E61D09"/>
    <w:rsid w:val="00E717F6"/>
    <w:rsid w:val="00E72BE2"/>
    <w:rsid w:val="00EA3600"/>
    <w:rsid w:val="00EA591B"/>
    <w:rsid w:val="00EC1057"/>
    <w:rsid w:val="00ED0F56"/>
    <w:rsid w:val="00ED632A"/>
    <w:rsid w:val="00EE00A3"/>
    <w:rsid w:val="00F01DB3"/>
    <w:rsid w:val="00F027A7"/>
    <w:rsid w:val="00F06B1E"/>
    <w:rsid w:val="00F07342"/>
    <w:rsid w:val="00F27EE0"/>
    <w:rsid w:val="00F570C1"/>
    <w:rsid w:val="00F60F94"/>
    <w:rsid w:val="00F63729"/>
    <w:rsid w:val="00F643B7"/>
    <w:rsid w:val="00F72BBD"/>
    <w:rsid w:val="00FA1DF5"/>
    <w:rsid w:val="00FC2135"/>
    <w:rsid w:val="00FD3752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3AAEE9"/>
  <w15:chartTrackingRefBased/>
  <w15:docId w15:val="{34BF31A9-50E9-47C2-9601-491EC4D0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D3B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570C1"/>
    <w:pPr>
      <w:keepNext/>
      <w:ind w:left="-1309" w:right="-613" w:firstLine="119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Cbold10pt">
    <w:name w:val="GCC bold 10pt"/>
    <w:basedOn w:val="Normal"/>
    <w:rsid w:val="00F570C1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F570C1"/>
    <w:rPr>
      <w:b w:val="0"/>
    </w:rPr>
  </w:style>
  <w:style w:type="paragraph" w:styleId="BodyText2">
    <w:name w:val="Body Text 2"/>
    <w:basedOn w:val="Normal"/>
    <w:rsid w:val="00EE00A3"/>
    <w:pPr>
      <w:framePr w:hSpace="180" w:wrap="around" w:vAnchor="page" w:hAnchor="margin" w:xAlign="center" w:y="2889"/>
    </w:pPr>
    <w:rPr>
      <w:rFonts w:ascii="Arial" w:hAnsi="Arial" w:cs="Arial"/>
      <w:sz w:val="18"/>
      <w:szCs w:val="18"/>
    </w:rPr>
  </w:style>
  <w:style w:type="paragraph" w:styleId="NoSpacing">
    <w:name w:val="No Spacing"/>
    <w:qFormat/>
    <w:rsid w:val="00B33BD7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rsid w:val="008E0136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FA1DF5"/>
    <w:pPr>
      <w:spacing w:after="120"/>
    </w:pPr>
  </w:style>
  <w:style w:type="paragraph" w:styleId="ListParagraph">
    <w:name w:val="List Paragraph"/>
    <w:basedOn w:val="Normal"/>
    <w:uiPriority w:val="34"/>
    <w:qFormat/>
    <w:rsid w:val="006B664C"/>
    <w:pPr>
      <w:ind w:left="720"/>
    </w:pPr>
  </w:style>
  <w:style w:type="paragraph" w:styleId="BalloonText">
    <w:name w:val="Balloon Text"/>
    <w:basedOn w:val="Normal"/>
    <w:semiHidden/>
    <w:rsid w:val="0075631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5631B"/>
    <w:rPr>
      <w:sz w:val="16"/>
      <w:szCs w:val="16"/>
    </w:rPr>
  </w:style>
  <w:style w:type="paragraph" w:styleId="CommentText">
    <w:name w:val="annotation text"/>
    <w:basedOn w:val="Normal"/>
    <w:semiHidden/>
    <w:rsid w:val="007563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631B"/>
    <w:rPr>
      <w:b/>
      <w:bCs/>
    </w:rPr>
  </w:style>
  <w:style w:type="paragraph" w:customStyle="1" w:styleId="Default">
    <w:name w:val="Default"/>
    <w:rsid w:val="00124A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055B9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9055B9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1F40A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F40AE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7F0775"/>
    <w:rPr>
      <w:sz w:val="24"/>
      <w:szCs w:val="24"/>
      <w:lang w:eastAsia="en-US"/>
    </w:rPr>
  </w:style>
  <w:style w:type="character" w:styleId="Hyperlink">
    <w:name w:val="Hyperlink"/>
    <w:rsid w:val="007F0775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7F0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lasgowlife.org.uk/join-our-team/candidate-gui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196684\AppData\Local\Microsoft\Windows\INetCache\Content.Outlook\LVRO2G67\20260609%20Person%20Spec_Template_T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7DC6D270ABF428FAB7D691A63E145" ma:contentTypeVersion="2" ma:contentTypeDescription="Create a new document." ma:contentTypeScope="" ma:versionID="06330c10e7b790e397e0a0adc99ce8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4136b8c51320ad1c0313e927587161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37E0EB44-F8FA-4893-BCCE-106C333307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CCF6FE-419E-E74B-AD63-6811B7BD11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668308-0943-40F9-9F75-421B55F20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EFB324-E027-4B9A-929A-4E787D09921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20260609 Person Spec_Template_TEST</Template>
  <TotalTime>0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</vt:lpstr>
    </vt:vector>
  </TitlesOfParts>
  <Company>Glasgow Life</Company>
  <LinksUpToDate>false</LinksUpToDate>
  <CharactersWithSpaces>3417</CharactersWithSpaces>
  <SharedDoc>false</SharedDoc>
  <HLinks>
    <vt:vector size="6" baseType="variant">
      <vt:variant>
        <vt:i4>6160391</vt:i4>
      </vt:variant>
      <vt:variant>
        <vt:i4>0</vt:i4>
      </vt:variant>
      <vt:variant>
        <vt:i4>0</vt:i4>
      </vt:variant>
      <vt:variant>
        <vt:i4>5</vt:i4>
      </vt:variant>
      <vt:variant>
        <vt:lpwstr>https://www.glasgowlife.org.uk/join-our-team/candidate-guide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Leite, Paulo</dc:creator>
  <cp:keywords>[OFFICIAL]</cp:keywords>
  <cp:lastModifiedBy>Speirs, Samantha</cp:lastModifiedBy>
  <cp:revision>2</cp:revision>
  <cp:lastPrinted>2010-06-18T09:32:00Z</cp:lastPrinted>
  <dcterms:created xsi:type="dcterms:W3CDTF">2026-09-29T09:15:00Z</dcterms:created>
  <dcterms:modified xsi:type="dcterms:W3CDTF">2026-09-29T09:15:00Z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PublishingExpirationDate">
    <vt:lpwstr/>
  </property>
  <property fmtid="{D5CDD505-2E9C-101B-9397-08002B2CF9AE}" pid="4" name="PublishingStartDate">
    <vt:lpwstr/>
  </property>
  <property fmtid="{D5CDD505-2E9C-101B-9397-08002B2CF9AE}" pid="5" name="docIndexRef">
    <vt:lpwstr>f29c3200-657f-4be1-90d1-d313934e60bf</vt:lpwstr>
  </property>
  <property fmtid="{D5CDD505-2E9C-101B-9397-08002B2CF9AE}" pid="6" name="bjSaver">
    <vt:lpwstr>oCIAUCwHhb4kHufvi0uvUTPckmh7jivA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8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9" name="bjDocumentSecurityLabel">
    <vt:lpwstr>OFFICIAL</vt:lpwstr>
  </property>
  <property fmtid="{D5CDD505-2E9C-101B-9397-08002B2CF9AE}" pid="10" name="gcc-meta-protectivemarking">
    <vt:lpwstr>[OFFICIAL]</vt:lpwstr>
  </property>
  <property fmtid="{D5CDD505-2E9C-101B-9397-08002B2CF9AE}" pid="11" name="bjHeaderBothDocProperty">
    <vt:lpwstr>OFFICIAL</vt:lpwstr>
  </property>
  <property fmtid="{D5CDD505-2E9C-101B-9397-08002B2CF9AE}" pid="12" name="bjHeaderEvenPageDocProperty">
    <vt:lpwstr>OFFICIAL</vt:lpwstr>
  </property>
  <property fmtid="{D5CDD505-2E9C-101B-9397-08002B2CF9AE}" pid="13" name="bjFooterBothDocProperty">
    <vt:lpwstr>OFFICIAL</vt:lpwstr>
  </property>
  <property fmtid="{D5CDD505-2E9C-101B-9397-08002B2CF9AE}" pid="14" name="bjFooterEvenPageDocProperty">
    <vt:lpwstr>OFFICIAL</vt:lpwstr>
  </property>
</Properties>
</file>