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8CF65" w14:textId="77777777" w:rsidR="00572E46" w:rsidRDefault="00572E46"/>
    <w:p w14:paraId="6BA92962" w14:textId="77777777" w:rsidR="00564DD8" w:rsidRDefault="001355FA">
      <w:r>
        <w:rPr>
          <w:noProof/>
        </w:rPr>
        <w:drawing>
          <wp:inline distT="0" distB="0" distL="0" distR="0" wp14:anchorId="151E0D9C" wp14:editId="3CFCC9C7">
            <wp:extent cx="19526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2625" cy="1152525"/>
                    </a:xfrm>
                    <a:prstGeom prst="rect">
                      <a:avLst/>
                    </a:prstGeom>
                    <a:noFill/>
                    <a:ln>
                      <a:noFill/>
                    </a:ln>
                  </pic:spPr>
                </pic:pic>
              </a:graphicData>
            </a:graphic>
          </wp:inline>
        </w:drawing>
      </w:r>
    </w:p>
    <w:p w14:paraId="53A590AF" w14:textId="77777777" w:rsidR="00A12F14" w:rsidRDefault="00A12F14"/>
    <w:p w14:paraId="11AC5BA0" w14:textId="77777777" w:rsidR="00564DD8" w:rsidRDefault="00564DD8"/>
    <w:p w14:paraId="1C43B8A2" w14:textId="77777777" w:rsidR="00564DD8" w:rsidRPr="00E07C67" w:rsidRDefault="006E75F8">
      <w:pPr>
        <w:rPr>
          <w:b/>
          <w:color w:val="244061"/>
          <w:sz w:val="36"/>
        </w:rPr>
      </w:pPr>
      <w:r w:rsidRPr="00E07C67">
        <w:rPr>
          <w:b/>
          <w:color w:val="244061"/>
          <w:sz w:val="36"/>
        </w:rPr>
        <w:t>Job Information Pack</w:t>
      </w:r>
    </w:p>
    <w:p w14:paraId="6D0ED878" w14:textId="77777777" w:rsidR="00564DD8" w:rsidRPr="009D4A28" w:rsidRDefault="00564DD8">
      <w:pPr>
        <w:rPr>
          <w:sz w:val="24"/>
        </w:rPr>
      </w:pPr>
    </w:p>
    <w:p w14:paraId="6D936795" w14:textId="77777777" w:rsidR="006E75F8" w:rsidRPr="009D4A28" w:rsidRDefault="006E75F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5913"/>
      </w:tblGrid>
      <w:tr w:rsidR="00564DD8" w:rsidRPr="009D4A28" w14:paraId="1415AD68"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4AF99FDC" w14:textId="77777777" w:rsidR="00564DD8" w:rsidRPr="00E07C67" w:rsidRDefault="00564DD8" w:rsidP="00B33DF2">
            <w:pPr>
              <w:spacing w:before="60" w:after="60"/>
              <w:rPr>
                <w:color w:val="17365D"/>
                <w:sz w:val="24"/>
              </w:rPr>
            </w:pPr>
            <w:r w:rsidRPr="00E07C67">
              <w:rPr>
                <w:color w:val="17365D"/>
                <w:sz w:val="24"/>
              </w:rPr>
              <w:t>Job Title:</w:t>
            </w:r>
          </w:p>
        </w:tc>
        <w:tc>
          <w:tcPr>
            <w:tcW w:w="5918" w:type="dxa"/>
            <w:tcBorders>
              <w:top w:val="single" w:sz="4" w:space="0" w:color="365F91"/>
              <w:left w:val="single" w:sz="4" w:space="0" w:color="365F91"/>
              <w:bottom w:val="single" w:sz="4" w:space="0" w:color="365F91"/>
              <w:right w:val="single" w:sz="4" w:space="0" w:color="365F91"/>
            </w:tcBorders>
          </w:tcPr>
          <w:p w14:paraId="6576A7F1" w14:textId="255EA7F2" w:rsidR="00564DD8" w:rsidRPr="001273C9" w:rsidRDefault="00A76FCD" w:rsidP="00421B64">
            <w:pPr>
              <w:spacing w:before="60" w:after="60"/>
              <w:rPr>
                <w:b/>
              </w:rPr>
            </w:pPr>
            <w:r>
              <w:rPr>
                <w:b/>
              </w:rPr>
              <w:t>Leisure Attendant</w:t>
            </w:r>
          </w:p>
        </w:tc>
      </w:tr>
      <w:tr w:rsidR="00564DD8" w:rsidRPr="009D4A28" w14:paraId="0EB5955D"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1EAA34FE" w14:textId="77777777" w:rsidR="00564DD8" w:rsidRPr="00E07C67" w:rsidRDefault="00564DD8" w:rsidP="00B33DF2">
            <w:pPr>
              <w:spacing w:before="60" w:after="60"/>
              <w:rPr>
                <w:color w:val="17365D"/>
                <w:sz w:val="24"/>
              </w:rPr>
            </w:pPr>
            <w:r w:rsidRPr="00E07C67">
              <w:rPr>
                <w:color w:val="17365D"/>
                <w:sz w:val="24"/>
              </w:rPr>
              <w:t>Reference No:</w:t>
            </w:r>
          </w:p>
        </w:tc>
        <w:tc>
          <w:tcPr>
            <w:tcW w:w="5918" w:type="dxa"/>
            <w:tcBorders>
              <w:top w:val="single" w:sz="4" w:space="0" w:color="365F91"/>
              <w:left w:val="single" w:sz="4" w:space="0" w:color="365F91"/>
              <w:bottom w:val="single" w:sz="4" w:space="0" w:color="365F91"/>
              <w:right w:val="single" w:sz="4" w:space="0" w:color="365F91"/>
            </w:tcBorders>
          </w:tcPr>
          <w:p w14:paraId="02BFAF52" w14:textId="719715EE" w:rsidR="00564DD8" w:rsidRPr="001273C9" w:rsidRDefault="005D0366" w:rsidP="00421B64">
            <w:pPr>
              <w:spacing w:before="60" w:after="60"/>
              <w:rPr>
                <w:b/>
              </w:rPr>
            </w:pPr>
            <w:r>
              <w:rPr>
                <w:b/>
              </w:rPr>
              <w:t>DEE</w:t>
            </w:r>
            <w:r w:rsidR="00061FEF">
              <w:rPr>
                <w:b/>
              </w:rPr>
              <w:t>06729</w:t>
            </w:r>
          </w:p>
        </w:tc>
      </w:tr>
      <w:tr w:rsidR="00564DD8" w:rsidRPr="009D4A28" w14:paraId="7431F303"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672FC995" w14:textId="77777777" w:rsidR="00564DD8" w:rsidRPr="00E07C67" w:rsidRDefault="00A12F14" w:rsidP="00B33DF2">
            <w:pPr>
              <w:spacing w:before="60" w:after="60"/>
              <w:rPr>
                <w:color w:val="17365D"/>
                <w:sz w:val="24"/>
              </w:rPr>
            </w:pPr>
            <w:r>
              <w:rPr>
                <w:color w:val="17365D"/>
                <w:sz w:val="24"/>
              </w:rPr>
              <w:t>Service Area</w:t>
            </w:r>
            <w:r w:rsidR="00564DD8" w:rsidRPr="00E07C67">
              <w:rPr>
                <w:color w:val="17365D"/>
                <w:sz w:val="24"/>
              </w:rPr>
              <w:t>:</w:t>
            </w:r>
          </w:p>
        </w:tc>
        <w:tc>
          <w:tcPr>
            <w:tcW w:w="5918" w:type="dxa"/>
            <w:tcBorders>
              <w:top w:val="single" w:sz="4" w:space="0" w:color="365F91"/>
              <w:left w:val="single" w:sz="4" w:space="0" w:color="365F91"/>
              <w:bottom w:val="single" w:sz="4" w:space="0" w:color="365F91"/>
              <w:right w:val="single" w:sz="4" w:space="0" w:color="365F91"/>
            </w:tcBorders>
          </w:tcPr>
          <w:p w14:paraId="2F553DD5" w14:textId="4D74DFBC" w:rsidR="00564DD8" w:rsidRPr="001273C9" w:rsidRDefault="00A76FCD" w:rsidP="00421B64">
            <w:pPr>
              <w:spacing w:before="60" w:after="60"/>
              <w:rPr>
                <w:b/>
              </w:rPr>
            </w:pPr>
            <w:r>
              <w:rPr>
                <w:b/>
              </w:rPr>
              <w:t>Leisure and Sport</w:t>
            </w:r>
          </w:p>
        </w:tc>
      </w:tr>
      <w:tr w:rsidR="00564DD8" w:rsidRPr="009D4A28" w14:paraId="68846F69"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3B44A3BD" w14:textId="77777777" w:rsidR="00564DD8" w:rsidRPr="00E07C67" w:rsidRDefault="00564DD8" w:rsidP="00B33DF2">
            <w:pPr>
              <w:spacing w:before="60" w:after="60"/>
              <w:rPr>
                <w:color w:val="17365D"/>
                <w:sz w:val="24"/>
              </w:rPr>
            </w:pPr>
            <w:r w:rsidRPr="00E07C67">
              <w:rPr>
                <w:color w:val="17365D"/>
                <w:sz w:val="24"/>
              </w:rPr>
              <w:t>Location:</w:t>
            </w:r>
          </w:p>
        </w:tc>
        <w:tc>
          <w:tcPr>
            <w:tcW w:w="5918" w:type="dxa"/>
            <w:tcBorders>
              <w:top w:val="single" w:sz="4" w:space="0" w:color="365F91"/>
              <w:left w:val="single" w:sz="4" w:space="0" w:color="365F91"/>
              <w:bottom w:val="single" w:sz="4" w:space="0" w:color="365F91"/>
              <w:right w:val="single" w:sz="4" w:space="0" w:color="365F91"/>
            </w:tcBorders>
          </w:tcPr>
          <w:p w14:paraId="534A67FE" w14:textId="7E83EE0F" w:rsidR="00564DD8" w:rsidRPr="001273C9" w:rsidRDefault="00A76FCD" w:rsidP="00421B64">
            <w:pPr>
              <w:spacing w:before="60" w:after="60"/>
              <w:rPr>
                <w:b/>
              </w:rPr>
            </w:pPr>
            <w:r>
              <w:rPr>
                <w:b/>
              </w:rPr>
              <w:t>Olympia Leisure Centre</w:t>
            </w:r>
          </w:p>
        </w:tc>
      </w:tr>
      <w:tr w:rsidR="00564DD8" w:rsidRPr="009D4A28" w14:paraId="4BCA8456"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3BB2FDD0" w14:textId="77777777" w:rsidR="00564DD8" w:rsidRPr="00E07C67" w:rsidRDefault="008E123E" w:rsidP="00B33DF2">
            <w:pPr>
              <w:spacing w:before="60" w:after="60"/>
              <w:rPr>
                <w:color w:val="17365D"/>
                <w:sz w:val="24"/>
              </w:rPr>
            </w:pPr>
            <w:r>
              <w:rPr>
                <w:color w:val="17365D"/>
                <w:sz w:val="24"/>
              </w:rPr>
              <w:t>Working Hours:</w:t>
            </w:r>
          </w:p>
        </w:tc>
        <w:tc>
          <w:tcPr>
            <w:tcW w:w="5918" w:type="dxa"/>
            <w:tcBorders>
              <w:top w:val="single" w:sz="4" w:space="0" w:color="365F91"/>
              <w:left w:val="single" w:sz="4" w:space="0" w:color="365F91"/>
              <w:bottom w:val="single" w:sz="4" w:space="0" w:color="365F91"/>
              <w:right w:val="single" w:sz="4" w:space="0" w:color="365F91"/>
            </w:tcBorders>
          </w:tcPr>
          <w:p w14:paraId="5CBFF944" w14:textId="30D35385" w:rsidR="00564DD8" w:rsidRPr="001273C9" w:rsidRDefault="00BD02FF" w:rsidP="00421B64">
            <w:pPr>
              <w:spacing w:before="60" w:after="60"/>
              <w:rPr>
                <w:b/>
              </w:rPr>
            </w:pPr>
            <w:r>
              <w:rPr>
                <w:b/>
              </w:rPr>
              <w:t xml:space="preserve">37 hours </w:t>
            </w:r>
          </w:p>
        </w:tc>
      </w:tr>
      <w:tr w:rsidR="00564DD8" w:rsidRPr="009D4A28" w14:paraId="7B6B5E4A"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3343C0E4" w14:textId="77777777" w:rsidR="00564DD8" w:rsidRPr="00E07C67" w:rsidRDefault="00564DD8" w:rsidP="00B33DF2">
            <w:pPr>
              <w:spacing w:before="60" w:after="60"/>
              <w:rPr>
                <w:color w:val="17365D"/>
                <w:sz w:val="24"/>
              </w:rPr>
            </w:pPr>
            <w:r w:rsidRPr="00E07C67">
              <w:rPr>
                <w:color w:val="17365D"/>
                <w:sz w:val="24"/>
              </w:rPr>
              <w:t>Grade:</w:t>
            </w:r>
          </w:p>
        </w:tc>
        <w:tc>
          <w:tcPr>
            <w:tcW w:w="5918" w:type="dxa"/>
            <w:tcBorders>
              <w:top w:val="single" w:sz="4" w:space="0" w:color="365F91"/>
              <w:left w:val="single" w:sz="4" w:space="0" w:color="365F91"/>
              <w:bottom w:val="single" w:sz="4" w:space="0" w:color="365F91"/>
              <w:right w:val="single" w:sz="4" w:space="0" w:color="365F91"/>
            </w:tcBorders>
          </w:tcPr>
          <w:p w14:paraId="494BC903" w14:textId="6AF5F774" w:rsidR="00564DD8" w:rsidRPr="001273C9" w:rsidRDefault="00546CF6" w:rsidP="007E351A">
            <w:pPr>
              <w:spacing w:before="60" w:after="60"/>
              <w:rPr>
                <w:b/>
              </w:rPr>
            </w:pPr>
            <w:r>
              <w:rPr>
                <w:b/>
              </w:rPr>
              <w:t>2</w:t>
            </w:r>
          </w:p>
        </w:tc>
      </w:tr>
      <w:tr w:rsidR="00564DD8" w:rsidRPr="009D4A28" w14:paraId="66A45693"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610D33CB" w14:textId="77777777" w:rsidR="00564DD8" w:rsidRPr="00E07C67" w:rsidRDefault="00564DD8" w:rsidP="00B33DF2">
            <w:pPr>
              <w:spacing w:before="60" w:after="60"/>
              <w:rPr>
                <w:color w:val="17365D"/>
                <w:sz w:val="24"/>
              </w:rPr>
            </w:pPr>
            <w:r w:rsidRPr="00E07C67">
              <w:rPr>
                <w:color w:val="17365D"/>
                <w:sz w:val="24"/>
              </w:rPr>
              <w:t>Salary:</w:t>
            </w:r>
          </w:p>
        </w:tc>
        <w:tc>
          <w:tcPr>
            <w:tcW w:w="5918" w:type="dxa"/>
            <w:tcBorders>
              <w:top w:val="single" w:sz="4" w:space="0" w:color="365F91"/>
              <w:left w:val="single" w:sz="4" w:space="0" w:color="365F91"/>
              <w:bottom w:val="single" w:sz="4" w:space="0" w:color="365F91"/>
              <w:right w:val="single" w:sz="4" w:space="0" w:color="365F91"/>
            </w:tcBorders>
          </w:tcPr>
          <w:p w14:paraId="5288D6C6" w14:textId="233B30FE" w:rsidR="00564DD8" w:rsidRPr="001273C9" w:rsidRDefault="00BD02FF" w:rsidP="00B50031">
            <w:pPr>
              <w:spacing w:before="60" w:after="60"/>
              <w:rPr>
                <w:b/>
              </w:rPr>
            </w:pPr>
            <w:r>
              <w:rPr>
                <w:b/>
              </w:rPr>
              <w:t>£27,</w:t>
            </w:r>
            <w:r w:rsidR="003413AC">
              <w:rPr>
                <w:b/>
              </w:rPr>
              <w:t>241</w:t>
            </w:r>
            <w:r>
              <w:rPr>
                <w:b/>
              </w:rPr>
              <w:t xml:space="preserve"> - £2</w:t>
            </w:r>
            <w:r w:rsidR="003413AC">
              <w:rPr>
                <w:b/>
              </w:rPr>
              <w:t>7762</w:t>
            </w:r>
            <w:r>
              <w:rPr>
                <w:b/>
              </w:rPr>
              <w:t xml:space="preserve"> </w:t>
            </w:r>
            <w:r w:rsidR="003413AC">
              <w:rPr>
                <w:b/>
              </w:rPr>
              <w:t>per year</w:t>
            </w:r>
          </w:p>
        </w:tc>
      </w:tr>
      <w:tr w:rsidR="00564DD8" w:rsidRPr="009D4A28" w14:paraId="7F861957"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499A2DC7" w14:textId="77777777" w:rsidR="00564DD8" w:rsidRPr="00E07C67" w:rsidRDefault="00564DD8" w:rsidP="00B33DF2">
            <w:pPr>
              <w:spacing w:before="60" w:after="60"/>
              <w:rPr>
                <w:color w:val="17365D"/>
                <w:sz w:val="24"/>
              </w:rPr>
            </w:pPr>
            <w:r w:rsidRPr="00E07C67">
              <w:rPr>
                <w:color w:val="17365D"/>
                <w:sz w:val="24"/>
              </w:rPr>
              <w:t>Post Status:</w:t>
            </w:r>
          </w:p>
        </w:tc>
        <w:tc>
          <w:tcPr>
            <w:tcW w:w="5918" w:type="dxa"/>
            <w:tcBorders>
              <w:top w:val="single" w:sz="4" w:space="0" w:color="365F91"/>
              <w:left w:val="single" w:sz="4" w:space="0" w:color="365F91"/>
              <w:bottom w:val="single" w:sz="4" w:space="0" w:color="365F91"/>
              <w:right w:val="single" w:sz="4" w:space="0" w:color="365F91"/>
            </w:tcBorders>
          </w:tcPr>
          <w:p w14:paraId="3ADB061B" w14:textId="5F9DE7A1" w:rsidR="00564DD8" w:rsidRPr="001273C9" w:rsidRDefault="00A76FCD" w:rsidP="00154E65">
            <w:pPr>
              <w:spacing w:before="60" w:after="60"/>
              <w:rPr>
                <w:b/>
              </w:rPr>
            </w:pPr>
            <w:r>
              <w:rPr>
                <w:b/>
              </w:rPr>
              <w:t>Permanent</w:t>
            </w:r>
          </w:p>
        </w:tc>
      </w:tr>
      <w:tr w:rsidR="00564DD8" w:rsidRPr="009D4A28" w14:paraId="07A4DCFF" w14:textId="77777777" w:rsidTr="00E07C67">
        <w:tc>
          <w:tcPr>
            <w:tcW w:w="3369" w:type="dxa"/>
            <w:tcBorders>
              <w:top w:val="single" w:sz="4" w:space="0" w:color="365F91"/>
              <w:left w:val="single" w:sz="4" w:space="0" w:color="365F91"/>
              <w:bottom w:val="single" w:sz="4" w:space="0" w:color="365F91"/>
              <w:right w:val="single" w:sz="4" w:space="0" w:color="365F91"/>
            </w:tcBorders>
          </w:tcPr>
          <w:p w14:paraId="56870F26" w14:textId="77777777" w:rsidR="00564DD8" w:rsidRPr="00E07C67" w:rsidRDefault="00564DD8" w:rsidP="00B33DF2">
            <w:pPr>
              <w:spacing w:before="60" w:after="60"/>
              <w:rPr>
                <w:color w:val="17365D"/>
                <w:sz w:val="24"/>
              </w:rPr>
            </w:pPr>
            <w:r w:rsidRPr="00E07C67">
              <w:rPr>
                <w:color w:val="17365D"/>
                <w:sz w:val="24"/>
              </w:rPr>
              <w:t>Interview date(s):</w:t>
            </w:r>
          </w:p>
        </w:tc>
        <w:tc>
          <w:tcPr>
            <w:tcW w:w="5918" w:type="dxa"/>
            <w:tcBorders>
              <w:top w:val="single" w:sz="4" w:space="0" w:color="365F91"/>
              <w:left w:val="single" w:sz="4" w:space="0" w:color="365F91"/>
              <w:bottom w:val="single" w:sz="4" w:space="0" w:color="365F91"/>
              <w:right w:val="single" w:sz="4" w:space="0" w:color="365F91"/>
            </w:tcBorders>
          </w:tcPr>
          <w:p w14:paraId="165CF80E" w14:textId="5A8B4518" w:rsidR="00564DD8" w:rsidRPr="001273C9" w:rsidRDefault="00A76FCD" w:rsidP="00421B64">
            <w:pPr>
              <w:spacing w:before="60" w:after="60"/>
              <w:rPr>
                <w:b/>
              </w:rPr>
            </w:pPr>
            <w:r>
              <w:rPr>
                <w:b/>
              </w:rPr>
              <w:t>TBC – October</w:t>
            </w:r>
            <w:r w:rsidR="00BD02FF">
              <w:rPr>
                <w:b/>
              </w:rPr>
              <w:t xml:space="preserve"> 2026</w:t>
            </w:r>
          </w:p>
        </w:tc>
      </w:tr>
      <w:tr w:rsidR="00717426" w:rsidRPr="009D4A28" w14:paraId="248A8DEF" w14:textId="77777777" w:rsidTr="00A27556">
        <w:tc>
          <w:tcPr>
            <w:tcW w:w="3369" w:type="dxa"/>
            <w:tcBorders>
              <w:top w:val="single" w:sz="4" w:space="0" w:color="365F91"/>
              <w:left w:val="single" w:sz="4" w:space="0" w:color="365F91"/>
              <w:bottom w:val="single" w:sz="4" w:space="0" w:color="365F91"/>
              <w:right w:val="single" w:sz="4" w:space="0" w:color="365F91"/>
            </w:tcBorders>
          </w:tcPr>
          <w:p w14:paraId="5ABEE70C" w14:textId="77777777" w:rsidR="00717426" w:rsidRPr="00E07C67" w:rsidRDefault="00717426" w:rsidP="00A27556">
            <w:pPr>
              <w:spacing w:before="60" w:after="60"/>
              <w:rPr>
                <w:color w:val="17365D"/>
                <w:sz w:val="24"/>
              </w:rPr>
            </w:pPr>
            <w:r>
              <w:rPr>
                <w:color w:val="17365D"/>
                <w:sz w:val="24"/>
              </w:rPr>
              <w:t>Interview to include:</w:t>
            </w:r>
          </w:p>
        </w:tc>
        <w:tc>
          <w:tcPr>
            <w:tcW w:w="5918" w:type="dxa"/>
            <w:tcBorders>
              <w:top w:val="single" w:sz="4" w:space="0" w:color="365F91"/>
              <w:left w:val="single" w:sz="4" w:space="0" w:color="365F91"/>
              <w:bottom w:val="single" w:sz="4" w:space="0" w:color="365F91"/>
              <w:right w:val="single" w:sz="4" w:space="0" w:color="365F91"/>
            </w:tcBorders>
          </w:tcPr>
          <w:p w14:paraId="68B28AFA" w14:textId="112D2F0F" w:rsidR="00717426" w:rsidRPr="001273C9" w:rsidRDefault="00717426" w:rsidP="00717426">
            <w:pPr>
              <w:spacing w:before="60" w:after="60"/>
              <w:rPr>
                <w:b/>
              </w:rPr>
            </w:pPr>
          </w:p>
        </w:tc>
      </w:tr>
      <w:tr w:rsidR="009E0DB8" w:rsidRPr="009D4A28" w14:paraId="54428AC8" w14:textId="77777777" w:rsidTr="009E0DB8">
        <w:tc>
          <w:tcPr>
            <w:tcW w:w="3369" w:type="dxa"/>
            <w:tcBorders>
              <w:top w:val="single" w:sz="4" w:space="0" w:color="365F91"/>
              <w:left w:val="single" w:sz="4" w:space="0" w:color="365F91"/>
              <w:bottom w:val="single" w:sz="4" w:space="0" w:color="365F91"/>
              <w:right w:val="single" w:sz="4" w:space="0" w:color="365F91"/>
            </w:tcBorders>
          </w:tcPr>
          <w:p w14:paraId="7273DFFD" w14:textId="77777777" w:rsidR="009E0DB8" w:rsidRDefault="009E0DB8" w:rsidP="000F2EF3">
            <w:pPr>
              <w:spacing w:before="60" w:after="60"/>
              <w:rPr>
                <w:color w:val="17365D"/>
                <w:sz w:val="24"/>
              </w:rPr>
            </w:pPr>
            <w:r>
              <w:rPr>
                <w:color w:val="17365D"/>
                <w:sz w:val="24"/>
              </w:rPr>
              <w:t>If you have any queries regarding this vacancy, please contact:</w:t>
            </w:r>
          </w:p>
        </w:tc>
        <w:tc>
          <w:tcPr>
            <w:tcW w:w="5918" w:type="dxa"/>
            <w:tcBorders>
              <w:top w:val="single" w:sz="4" w:space="0" w:color="365F91"/>
              <w:left w:val="single" w:sz="4" w:space="0" w:color="365F91"/>
              <w:bottom w:val="single" w:sz="4" w:space="0" w:color="365F91"/>
              <w:right w:val="single" w:sz="4" w:space="0" w:color="365F91"/>
            </w:tcBorders>
          </w:tcPr>
          <w:p w14:paraId="01B205F7" w14:textId="77777777" w:rsidR="00A76FCD" w:rsidRDefault="00A76FCD" w:rsidP="000F2EF3">
            <w:pPr>
              <w:spacing w:before="60" w:after="60"/>
              <w:rPr>
                <w:b/>
              </w:rPr>
            </w:pPr>
            <w:r>
              <w:rPr>
                <w:b/>
              </w:rPr>
              <w:t xml:space="preserve">Scott Milne, Ben Cushnie, Sam Hendry, </w:t>
            </w:r>
          </w:p>
          <w:p w14:paraId="6264E8C4" w14:textId="18537A34" w:rsidR="009E0DB8" w:rsidRDefault="00A76FCD" w:rsidP="000F2EF3">
            <w:pPr>
              <w:spacing w:before="60" w:after="60"/>
              <w:rPr>
                <w:b/>
              </w:rPr>
            </w:pPr>
            <w:r>
              <w:rPr>
                <w:b/>
              </w:rPr>
              <w:t>Telephone 01382 432301, Olympia.dutymanager@leisureandculturedundee.com</w:t>
            </w:r>
          </w:p>
        </w:tc>
      </w:tr>
    </w:tbl>
    <w:p w14:paraId="17D303DC" w14:textId="77777777" w:rsidR="00564DD8" w:rsidRPr="00AD3B19" w:rsidRDefault="00564DD8">
      <w:pPr>
        <w:rPr>
          <w:sz w:val="28"/>
        </w:rPr>
      </w:pPr>
    </w:p>
    <w:p w14:paraId="1547C34D" w14:textId="77777777" w:rsidR="005A56DB" w:rsidRPr="00AD3B19" w:rsidRDefault="005A56DB">
      <w:pPr>
        <w:rPr>
          <w:sz w:val="28"/>
        </w:rPr>
      </w:pPr>
    </w:p>
    <w:p w14:paraId="7D1C132C" w14:textId="77777777" w:rsidR="001355FA" w:rsidRDefault="001355FA" w:rsidP="001355FA">
      <w:pPr>
        <w:rPr>
          <w:sz w:val="24"/>
          <w:szCs w:val="24"/>
        </w:rPr>
      </w:pPr>
      <w:r w:rsidRPr="003A2178">
        <w:rPr>
          <w:sz w:val="24"/>
          <w:szCs w:val="24"/>
        </w:rPr>
        <w:t>Thank you for your interest in this position.</w:t>
      </w:r>
    </w:p>
    <w:p w14:paraId="391873A6" w14:textId="77777777" w:rsidR="001355FA" w:rsidRPr="003A2178" w:rsidRDefault="001355FA" w:rsidP="001355FA">
      <w:pPr>
        <w:rPr>
          <w:sz w:val="24"/>
          <w:szCs w:val="24"/>
        </w:rPr>
      </w:pPr>
    </w:p>
    <w:p w14:paraId="7A197A19" w14:textId="77777777" w:rsidR="001355FA" w:rsidRDefault="001355FA" w:rsidP="001355FA">
      <w:pPr>
        <w:rPr>
          <w:sz w:val="24"/>
          <w:szCs w:val="24"/>
        </w:rPr>
      </w:pPr>
      <w:r>
        <w:rPr>
          <w:sz w:val="24"/>
          <w:szCs w:val="24"/>
        </w:rPr>
        <w:t xml:space="preserve">If you have any queries regarding your application form or questions regarding the </w:t>
      </w:r>
      <w:proofErr w:type="gramStart"/>
      <w:r>
        <w:rPr>
          <w:sz w:val="24"/>
          <w:szCs w:val="24"/>
        </w:rPr>
        <w:t>vacancy</w:t>
      </w:r>
      <w:proofErr w:type="gramEnd"/>
      <w:r>
        <w:rPr>
          <w:sz w:val="24"/>
          <w:szCs w:val="24"/>
        </w:rPr>
        <w:t xml:space="preserve"> please contact the person listed above.</w:t>
      </w:r>
    </w:p>
    <w:p w14:paraId="3E6E0645" w14:textId="77777777" w:rsidR="001355FA" w:rsidRPr="003A2178" w:rsidRDefault="001355FA" w:rsidP="001355FA">
      <w:pPr>
        <w:rPr>
          <w:sz w:val="24"/>
          <w:szCs w:val="24"/>
        </w:rPr>
      </w:pPr>
    </w:p>
    <w:p w14:paraId="1DF36234" w14:textId="77777777" w:rsidR="00CD3452" w:rsidRDefault="001355FA" w:rsidP="001355FA">
      <w:pPr>
        <w:rPr>
          <w:sz w:val="24"/>
          <w:szCs w:val="24"/>
        </w:rPr>
      </w:pPr>
      <w:r w:rsidRPr="003A2178">
        <w:rPr>
          <w:sz w:val="24"/>
          <w:szCs w:val="24"/>
        </w:rPr>
        <w:t xml:space="preserve">If you have any queries about the Job Information Pack or application process, please contact the Employee Support Team.  You can do this by telephoning </w:t>
      </w:r>
    </w:p>
    <w:p w14:paraId="1D0B3644" w14:textId="77777777" w:rsidR="001355FA" w:rsidRDefault="001355FA" w:rsidP="001355FA">
      <w:pPr>
        <w:rPr>
          <w:sz w:val="24"/>
          <w:szCs w:val="24"/>
        </w:rPr>
      </w:pPr>
      <w:r w:rsidRPr="003A2178">
        <w:rPr>
          <w:sz w:val="24"/>
          <w:szCs w:val="24"/>
        </w:rPr>
        <w:t xml:space="preserve">01382 431570, by emailing the Employee Support Team at </w:t>
      </w:r>
    </w:p>
    <w:p w14:paraId="522D8C38" w14:textId="77777777" w:rsidR="001355FA" w:rsidRPr="003A2178" w:rsidRDefault="001355FA" w:rsidP="001355FA">
      <w:pPr>
        <w:rPr>
          <w:sz w:val="24"/>
          <w:szCs w:val="24"/>
        </w:rPr>
      </w:pPr>
      <w:hyperlink r:id="rId9" w:history="1">
        <w:r w:rsidRPr="006130DD">
          <w:rPr>
            <w:rStyle w:val="Hyperlink"/>
            <w:sz w:val="24"/>
            <w:szCs w:val="24"/>
          </w:rPr>
          <w:t>employee.support@leisureandculturedundee.com</w:t>
        </w:r>
      </w:hyperlink>
      <w:r w:rsidRPr="003A2178">
        <w:rPr>
          <w:sz w:val="24"/>
          <w:szCs w:val="24"/>
        </w:rPr>
        <w:t xml:space="preserve">, or by post to Employee Support Team, Leisure &amp; Culture Dundee, </w:t>
      </w:r>
      <w:r w:rsidR="000416D6">
        <w:rPr>
          <w:sz w:val="24"/>
          <w:szCs w:val="24"/>
        </w:rPr>
        <w:t xml:space="preserve">Floor 3, Central Library, The </w:t>
      </w:r>
      <w:proofErr w:type="spellStart"/>
      <w:r w:rsidR="000416D6">
        <w:rPr>
          <w:sz w:val="24"/>
          <w:szCs w:val="24"/>
        </w:rPr>
        <w:t>Wellgate</w:t>
      </w:r>
      <w:proofErr w:type="spellEnd"/>
      <w:r w:rsidR="000416D6">
        <w:rPr>
          <w:sz w:val="24"/>
          <w:szCs w:val="24"/>
        </w:rPr>
        <w:t>, Dundee, DD1 1DB</w:t>
      </w:r>
      <w:r>
        <w:rPr>
          <w:sz w:val="24"/>
          <w:szCs w:val="24"/>
        </w:rPr>
        <w:t>.</w:t>
      </w:r>
    </w:p>
    <w:p w14:paraId="38691F0E" w14:textId="77777777" w:rsidR="001355FA" w:rsidRPr="003A2178" w:rsidRDefault="001355FA" w:rsidP="001355FA">
      <w:pPr>
        <w:rPr>
          <w:sz w:val="24"/>
          <w:szCs w:val="24"/>
        </w:rPr>
      </w:pPr>
    </w:p>
    <w:p w14:paraId="33D92657" w14:textId="77777777" w:rsidR="001355FA" w:rsidRPr="003A2178" w:rsidRDefault="001355FA" w:rsidP="001355FA">
      <w:pPr>
        <w:rPr>
          <w:sz w:val="24"/>
          <w:szCs w:val="24"/>
        </w:rPr>
      </w:pPr>
      <w:r w:rsidRPr="003A2178">
        <w:rPr>
          <w:sz w:val="24"/>
          <w:szCs w:val="24"/>
        </w:rPr>
        <w:t>Leisure &amp; Culture Dundee is committed to Equal Opportunities.</w:t>
      </w:r>
    </w:p>
    <w:p w14:paraId="2CA0B1AC" w14:textId="77777777" w:rsidR="006E75F8" w:rsidRPr="00F76001" w:rsidRDefault="006E75F8" w:rsidP="006E75F8">
      <w:pPr>
        <w:jc w:val="both"/>
      </w:pPr>
    </w:p>
    <w:p w14:paraId="2BCCD3B3" w14:textId="77777777" w:rsidR="006E75F8" w:rsidRPr="00F76001" w:rsidRDefault="006E75F8" w:rsidP="006E75F8">
      <w:pPr>
        <w:jc w:val="both"/>
        <w:sectPr w:rsidR="006E75F8" w:rsidRPr="00F76001" w:rsidSect="00D7045A">
          <w:headerReference w:type="default" r:id="rId10"/>
          <w:pgSz w:w="11907" w:h="16840" w:code="9"/>
          <w:pgMar w:top="567" w:right="1418" w:bottom="1418" w:left="1418" w:header="680" w:footer="680" w:gutter="0"/>
          <w:cols w:space="708"/>
          <w:titlePg/>
          <w:docGrid w:linePitch="360"/>
        </w:sectPr>
      </w:pPr>
    </w:p>
    <w:p w14:paraId="6BE2470D" w14:textId="77777777" w:rsidR="006E75F8" w:rsidRPr="00E07C67" w:rsidRDefault="006E75F8" w:rsidP="006E75F8">
      <w:pPr>
        <w:rPr>
          <w:b/>
          <w:color w:val="244061"/>
          <w:sz w:val="36"/>
        </w:rPr>
      </w:pPr>
      <w:r w:rsidRPr="00E07C67">
        <w:rPr>
          <w:b/>
          <w:color w:val="244061"/>
          <w:sz w:val="36"/>
        </w:rPr>
        <w:lastRenderedPageBreak/>
        <w:t>Contents Page</w:t>
      </w:r>
    </w:p>
    <w:p w14:paraId="62CCB36F" w14:textId="77777777" w:rsidR="006E75F8" w:rsidRPr="00736CD0" w:rsidRDefault="006E75F8" w:rsidP="006E75F8"/>
    <w:p w14:paraId="620C90F3" w14:textId="77777777" w:rsidR="006E75F8" w:rsidRPr="00736CD0" w:rsidRDefault="006E75F8" w:rsidP="006E75F8"/>
    <w:p w14:paraId="17219C23" w14:textId="77777777" w:rsidR="006E75F8" w:rsidRPr="00736CD0" w:rsidRDefault="006E75F8" w:rsidP="006E75F8">
      <w:r w:rsidRPr="00736CD0">
        <w:t xml:space="preserve">The </w:t>
      </w:r>
      <w:r w:rsidR="00AD3B19" w:rsidRPr="00736CD0">
        <w:t xml:space="preserve">JOB INFORMATION PACK </w:t>
      </w:r>
      <w:r w:rsidRPr="00736CD0">
        <w:t xml:space="preserve">for this post </w:t>
      </w:r>
      <w:proofErr w:type="gramStart"/>
      <w:r w:rsidRPr="00736CD0">
        <w:t>comprises:-</w:t>
      </w:r>
      <w:proofErr w:type="gramEnd"/>
    </w:p>
    <w:p w14:paraId="7F6FA6BB" w14:textId="77777777" w:rsidR="006E75F8" w:rsidRPr="00736CD0" w:rsidRDefault="006E75F8" w:rsidP="006E75F8"/>
    <w:p w14:paraId="795C40BA" w14:textId="77777777" w:rsidR="006E75F8" w:rsidRPr="00736CD0" w:rsidRDefault="006E75F8" w:rsidP="006E75F8"/>
    <w:p w14:paraId="632C15E1" w14:textId="77777777" w:rsidR="006E75F8" w:rsidRPr="00736CD0" w:rsidRDefault="006E75F8" w:rsidP="005A56DB">
      <w:pPr>
        <w:numPr>
          <w:ilvl w:val="0"/>
          <w:numId w:val="3"/>
        </w:numPr>
        <w:spacing w:after="240"/>
        <w:ind w:left="360"/>
      </w:pPr>
      <w:r w:rsidRPr="00736CD0">
        <w:t>Job Profile</w:t>
      </w:r>
    </w:p>
    <w:p w14:paraId="2D5051C0" w14:textId="77777777" w:rsidR="006E75F8" w:rsidRPr="00736CD0" w:rsidRDefault="006E75F8" w:rsidP="005A56DB">
      <w:pPr>
        <w:numPr>
          <w:ilvl w:val="0"/>
          <w:numId w:val="3"/>
        </w:numPr>
        <w:spacing w:after="240"/>
        <w:ind w:left="360"/>
      </w:pPr>
      <w:r w:rsidRPr="00736CD0">
        <w:t>Person Specification</w:t>
      </w:r>
    </w:p>
    <w:p w14:paraId="7D5CF3A2" w14:textId="77777777" w:rsidR="006E75F8" w:rsidRPr="00736CD0" w:rsidRDefault="006E75F8" w:rsidP="005A56DB">
      <w:pPr>
        <w:numPr>
          <w:ilvl w:val="0"/>
          <w:numId w:val="3"/>
        </w:numPr>
        <w:spacing w:after="240"/>
        <w:ind w:left="360"/>
      </w:pPr>
      <w:r w:rsidRPr="00736CD0">
        <w:t>Terms and Conditions of Employment</w:t>
      </w:r>
    </w:p>
    <w:p w14:paraId="71FB9997" w14:textId="77777777" w:rsidR="006E75F8" w:rsidRPr="00736CD0" w:rsidRDefault="006E75F8" w:rsidP="005A56DB">
      <w:pPr>
        <w:numPr>
          <w:ilvl w:val="0"/>
          <w:numId w:val="3"/>
        </w:numPr>
        <w:spacing w:after="240"/>
        <w:ind w:left="360"/>
      </w:pPr>
      <w:r w:rsidRPr="00736CD0">
        <w:t>How to Apply</w:t>
      </w:r>
    </w:p>
    <w:p w14:paraId="5C402CEA" w14:textId="77777777" w:rsidR="006E75F8" w:rsidRPr="00736CD0" w:rsidRDefault="006E75F8" w:rsidP="005A56DB">
      <w:pPr>
        <w:numPr>
          <w:ilvl w:val="0"/>
          <w:numId w:val="3"/>
        </w:numPr>
        <w:spacing w:after="240"/>
        <w:ind w:left="360"/>
      </w:pPr>
      <w:r w:rsidRPr="00736CD0">
        <w:t>Selection Process</w:t>
      </w:r>
    </w:p>
    <w:p w14:paraId="2507FEFA" w14:textId="77777777" w:rsidR="006E75F8" w:rsidRPr="00736CD0" w:rsidRDefault="006E75F8" w:rsidP="005A56DB">
      <w:pPr>
        <w:numPr>
          <w:ilvl w:val="0"/>
          <w:numId w:val="3"/>
        </w:numPr>
        <w:spacing w:after="240"/>
        <w:ind w:left="360"/>
      </w:pPr>
      <w:r w:rsidRPr="00736CD0">
        <w:t xml:space="preserve">Working in </w:t>
      </w:r>
      <w:r w:rsidR="005707C5">
        <w:t>Leisure &amp; Culture Dundee</w:t>
      </w:r>
    </w:p>
    <w:p w14:paraId="3ECD7ADD" w14:textId="77777777" w:rsidR="006E75F8" w:rsidRPr="00736CD0" w:rsidRDefault="006E75F8" w:rsidP="006E75F8">
      <w:pPr>
        <w:numPr>
          <w:ilvl w:val="0"/>
          <w:numId w:val="3"/>
        </w:numPr>
        <w:ind w:left="360"/>
      </w:pPr>
      <w:r w:rsidRPr="00736CD0">
        <w:t xml:space="preserve">Living and </w:t>
      </w:r>
      <w:proofErr w:type="gramStart"/>
      <w:r w:rsidRPr="00736CD0">
        <w:t>Working</w:t>
      </w:r>
      <w:proofErr w:type="gramEnd"/>
      <w:r w:rsidRPr="00736CD0">
        <w:t xml:space="preserve"> in Dundee</w:t>
      </w:r>
    </w:p>
    <w:p w14:paraId="6BEF330B" w14:textId="77777777" w:rsidR="006E75F8" w:rsidRPr="009D4A28" w:rsidRDefault="006E75F8" w:rsidP="006E75F8">
      <w:pPr>
        <w:rPr>
          <w:sz w:val="24"/>
        </w:rPr>
      </w:pPr>
    </w:p>
    <w:p w14:paraId="52862721" w14:textId="77777777" w:rsidR="007613AE" w:rsidRDefault="007613AE" w:rsidP="006E75F8">
      <w:pPr>
        <w:jc w:val="both"/>
        <w:rPr>
          <w:sz w:val="24"/>
        </w:rPr>
      </w:pPr>
    </w:p>
    <w:p w14:paraId="7F97F9D2" w14:textId="77777777" w:rsidR="006E7D32" w:rsidRPr="009D4A28" w:rsidRDefault="006E7D32" w:rsidP="006E75F8">
      <w:pPr>
        <w:jc w:val="both"/>
        <w:rPr>
          <w:sz w:val="24"/>
        </w:rPr>
        <w:sectPr w:rsidR="006E7D32" w:rsidRPr="009D4A28" w:rsidSect="00D7045A">
          <w:pgSz w:w="11907" w:h="16840" w:code="9"/>
          <w:pgMar w:top="1418" w:right="1418" w:bottom="1418" w:left="1418" w:header="680" w:footer="680" w:gutter="0"/>
          <w:cols w:space="708"/>
          <w:docGrid w:linePitch="360"/>
        </w:sectPr>
      </w:pPr>
    </w:p>
    <w:p w14:paraId="49A2E421" w14:textId="60932C9C" w:rsidR="0034089B" w:rsidRDefault="7DB8390B" w:rsidP="24609EF4">
      <w:pPr>
        <w:rPr>
          <w:rFonts w:eastAsia="Arial"/>
          <w:color w:val="000000" w:themeColor="text1"/>
        </w:rPr>
      </w:pPr>
      <w:r>
        <w:rPr>
          <w:noProof/>
        </w:rPr>
        <w:lastRenderedPageBreak/>
        <w:drawing>
          <wp:inline distT="0" distB="0" distL="0" distR="0" wp14:anchorId="6E4C7979" wp14:editId="75625F83">
            <wp:extent cx="1952625" cy="1162050"/>
            <wp:effectExtent l="0" t="0" r="0" b="0"/>
            <wp:docPr id="17290945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94571" name="Picture 1729094571"/>
                    <pic:cNvPicPr/>
                  </pic:nvPicPr>
                  <pic:blipFill>
                    <a:blip r:embed="rId11">
                      <a:extLst>
                        <a:ext uri="{28A0092B-C50C-407E-A947-70E740481C1C}">
                          <a14:useLocalDpi xmlns:a14="http://schemas.microsoft.com/office/drawing/2010/main"/>
                        </a:ext>
                      </a:extLst>
                    </a:blip>
                    <a:stretch>
                      <a:fillRect/>
                    </a:stretch>
                  </pic:blipFill>
                  <pic:spPr>
                    <a:xfrm>
                      <a:off x="0" y="0"/>
                      <a:ext cx="1952625" cy="1162050"/>
                    </a:xfrm>
                    <a:prstGeom prst="rect">
                      <a:avLst/>
                    </a:prstGeom>
                  </pic:spPr>
                </pic:pic>
              </a:graphicData>
            </a:graphic>
          </wp:inline>
        </w:drawing>
      </w:r>
    </w:p>
    <w:p w14:paraId="72B6ADC5" w14:textId="5F33E08D" w:rsidR="0034089B" w:rsidRDefault="0034089B" w:rsidP="24609EF4">
      <w:pPr>
        <w:rPr>
          <w:rFonts w:eastAsia="Arial"/>
          <w:color w:val="000000" w:themeColor="text1"/>
        </w:rPr>
      </w:pPr>
    </w:p>
    <w:p w14:paraId="7EDCC953" w14:textId="35274314" w:rsidR="0034089B" w:rsidRDefault="7DB8390B" w:rsidP="24609EF4">
      <w:pPr>
        <w:rPr>
          <w:rFonts w:eastAsia="Arial"/>
          <w:color w:val="000000" w:themeColor="text1"/>
        </w:rPr>
      </w:pPr>
      <w:r w:rsidRPr="24609EF4">
        <w:rPr>
          <w:rFonts w:eastAsia="Arial"/>
          <w:b/>
          <w:bCs/>
          <w:color w:val="000000" w:themeColor="text1"/>
        </w:rPr>
        <w:t>JOB DESCRIPTION – Leisure and Culture Dundee</w:t>
      </w:r>
    </w:p>
    <w:p w14:paraId="35328F09" w14:textId="45BA18EF" w:rsidR="0034089B" w:rsidRDefault="0034089B" w:rsidP="24609EF4">
      <w:pPr>
        <w:rPr>
          <w:rFonts w:eastAsia="Arial"/>
          <w:color w:val="000000" w:themeColor="text1"/>
        </w:rPr>
      </w:pPr>
    </w:p>
    <w:p w14:paraId="7D634879" w14:textId="3E9E48A9" w:rsidR="0034089B" w:rsidRDefault="7DB8390B" w:rsidP="24609EF4">
      <w:pPr>
        <w:rPr>
          <w:rFonts w:eastAsia="Arial"/>
          <w:color w:val="000000" w:themeColor="text1"/>
        </w:rPr>
      </w:pPr>
      <w:r w:rsidRPr="24609EF4">
        <w:rPr>
          <w:rFonts w:eastAsia="Arial"/>
          <w:b/>
          <w:bCs/>
          <w:color w:val="000000" w:themeColor="text1"/>
        </w:rPr>
        <w:t>IDENTIFICATION</w:t>
      </w:r>
    </w:p>
    <w:p w14:paraId="22103856" w14:textId="5695ED66" w:rsidR="0034089B" w:rsidRDefault="0034089B" w:rsidP="24609EF4">
      <w:pPr>
        <w:rPr>
          <w:rFonts w:eastAsia="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950"/>
        <w:gridCol w:w="4245"/>
        <w:gridCol w:w="638"/>
        <w:gridCol w:w="638"/>
        <w:gridCol w:w="904"/>
        <w:gridCol w:w="896"/>
      </w:tblGrid>
      <w:tr w:rsidR="24609EF4" w14:paraId="0E568DA3" w14:textId="77777777" w:rsidTr="24609EF4">
        <w:trPr>
          <w:trHeight w:val="300"/>
        </w:trPr>
        <w:tc>
          <w:tcPr>
            <w:tcW w:w="1950" w:type="dxa"/>
            <w:tcMar>
              <w:left w:w="105" w:type="dxa"/>
              <w:right w:w="105" w:type="dxa"/>
            </w:tcMar>
          </w:tcPr>
          <w:p w14:paraId="18A7C446" w14:textId="423CC168" w:rsidR="24609EF4" w:rsidRDefault="24609EF4" w:rsidP="24609EF4">
            <w:pPr>
              <w:rPr>
                <w:rFonts w:eastAsia="Arial"/>
              </w:rPr>
            </w:pPr>
            <w:r w:rsidRPr="24609EF4">
              <w:rPr>
                <w:rFonts w:eastAsia="Arial"/>
              </w:rPr>
              <w:t>Post Title:</w:t>
            </w:r>
          </w:p>
        </w:tc>
        <w:tc>
          <w:tcPr>
            <w:tcW w:w="4245" w:type="dxa"/>
            <w:tcMar>
              <w:left w:w="105" w:type="dxa"/>
              <w:right w:w="105" w:type="dxa"/>
            </w:tcMar>
          </w:tcPr>
          <w:p w14:paraId="413C783B" w14:textId="5300141A" w:rsidR="24609EF4" w:rsidRDefault="24609EF4" w:rsidP="24609EF4">
            <w:pPr>
              <w:rPr>
                <w:rFonts w:eastAsia="Arial"/>
              </w:rPr>
            </w:pPr>
            <w:r w:rsidRPr="24609EF4">
              <w:rPr>
                <w:rFonts w:eastAsia="Arial"/>
              </w:rPr>
              <w:t>Leisure Attendant</w:t>
            </w:r>
          </w:p>
        </w:tc>
        <w:tc>
          <w:tcPr>
            <w:tcW w:w="1276" w:type="dxa"/>
            <w:gridSpan w:val="2"/>
            <w:tcMar>
              <w:left w:w="105" w:type="dxa"/>
              <w:right w:w="105" w:type="dxa"/>
            </w:tcMar>
          </w:tcPr>
          <w:p w14:paraId="29C72CA1" w14:textId="5DBEB252" w:rsidR="24609EF4" w:rsidRDefault="24609EF4" w:rsidP="24609EF4">
            <w:pPr>
              <w:rPr>
                <w:rFonts w:eastAsia="Arial"/>
              </w:rPr>
            </w:pPr>
            <w:r w:rsidRPr="24609EF4">
              <w:rPr>
                <w:rFonts w:eastAsia="Arial"/>
              </w:rPr>
              <w:t>Post Ref.:</w:t>
            </w:r>
          </w:p>
        </w:tc>
        <w:tc>
          <w:tcPr>
            <w:tcW w:w="1800" w:type="dxa"/>
            <w:gridSpan w:val="2"/>
            <w:tcMar>
              <w:left w:w="105" w:type="dxa"/>
              <w:right w:w="105" w:type="dxa"/>
            </w:tcMar>
          </w:tcPr>
          <w:p w14:paraId="3DE662C4" w14:textId="23A31E2B" w:rsidR="24609EF4" w:rsidRDefault="24609EF4" w:rsidP="24609EF4">
            <w:pPr>
              <w:spacing w:line="259" w:lineRule="auto"/>
            </w:pPr>
            <w:r w:rsidRPr="24609EF4">
              <w:rPr>
                <w:rFonts w:eastAsia="Arial"/>
              </w:rPr>
              <w:t>742</w:t>
            </w:r>
            <w:r w:rsidR="64EFEF51" w:rsidRPr="24609EF4">
              <w:rPr>
                <w:rFonts w:eastAsia="Arial"/>
              </w:rPr>
              <w:t>319</w:t>
            </w:r>
          </w:p>
        </w:tc>
      </w:tr>
      <w:tr w:rsidR="24609EF4" w14:paraId="28056EED" w14:textId="77777777" w:rsidTr="24609EF4">
        <w:trPr>
          <w:trHeight w:val="300"/>
        </w:trPr>
        <w:tc>
          <w:tcPr>
            <w:tcW w:w="1950" w:type="dxa"/>
            <w:tcMar>
              <w:left w:w="105" w:type="dxa"/>
              <w:right w:w="105" w:type="dxa"/>
            </w:tcMar>
          </w:tcPr>
          <w:p w14:paraId="09954897" w14:textId="75CF3989" w:rsidR="24609EF4" w:rsidRDefault="24609EF4" w:rsidP="24609EF4">
            <w:pPr>
              <w:rPr>
                <w:rFonts w:eastAsia="Arial"/>
              </w:rPr>
            </w:pPr>
            <w:r w:rsidRPr="24609EF4">
              <w:rPr>
                <w:rFonts w:eastAsia="Arial"/>
              </w:rPr>
              <w:t>Section:</w:t>
            </w:r>
          </w:p>
        </w:tc>
        <w:tc>
          <w:tcPr>
            <w:tcW w:w="4245" w:type="dxa"/>
            <w:tcMar>
              <w:left w:w="105" w:type="dxa"/>
              <w:right w:w="105" w:type="dxa"/>
            </w:tcMar>
          </w:tcPr>
          <w:p w14:paraId="45A4BD7A" w14:textId="7EEAC96B" w:rsidR="24609EF4" w:rsidRDefault="24609EF4" w:rsidP="24609EF4">
            <w:pPr>
              <w:rPr>
                <w:rFonts w:eastAsia="Arial"/>
              </w:rPr>
            </w:pPr>
            <w:r w:rsidRPr="24609EF4">
              <w:rPr>
                <w:rFonts w:eastAsia="Arial"/>
              </w:rPr>
              <w:t>Active City</w:t>
            </w:r>
          </w:p>
        </w:tc>
        <w:tc>
          <w:tcPr>
            <w:tcW w:w="1276" w:type="dxa"/>
            <w:gridSpan w:val="2"/>
            <w:tcMar>
              <w:left w:w="105" w:type="dxa"/>
              <w:right w:w="105" w:type="dxa"/>
            </w:tcMar>
          </w:tcPr>
          <w:p w14:paraId="674375E5" w14:textId="58F7406A" w:rsidR="24609EF4" w:rsidRDefault="24609EF4" w:rsidP="24609EF4">
            <w:pPr>
              <w:rPr>
                <w:rFonts w:eastAsia="Arial"/>
              </w:rPr>
            </w:pPr>
            <w:r w:rsidRPr="24609EF4">
              <w:rPr>
                <w:rFonts w:eastAsia="Arial"/>
              </w:rPr>
              <w:t>Grade:</w:t>
            </w:r>
          </w:p>
        </w:tc>
        <w:tc>
          <w:tcPr>
            <w:tcW w:w="1800" w:type="dxa"/>
            <w:gridSpan w:val="2"/>
            <w:tcMar>
              <w:left w:w="105" w:type="dxa"/>
              <w:right w:w="105" w:type="dxa"/>
            </w:tcMar>
          </w:tcPr>
          <w:p w14:paraId="5ECDC495" w14:textId="63072000" w:rsidR="3F2F5DE8" w:rsidRDefault="3F2F5DE8">
            <w:r w:rsidRPr="24609EF4">
              <w:rPr>
                <w:rFonts w:eastAsia="Arial"/>
              </w:rPr>
              <w:t>2</w:t>
            </w:r>
          </w:p>
        </w:tc>
      </w:tr>
      <w:tr w:rsidR="24609EF4" w14:paraId="68A4E973" w14:textId="77777777" w:rsidTr="24609EF4">
        <w:trPr>
          <w:trHeight w:val="300"/>
        </w:trPr>
        <w:tc>
          <w:tcPr>
            <w:tcW w:w="1950" w:type="dxa"/>
            <w:tcMar>
              <w:left w:w="105" w:type="dxa"/>
              <w:right w:w="105" w:type="dxa"/>
            </w:tcMar>
          </w:tcPr>
          <w:p w14:paraId="2C7D5CF9" w14:textId="4AFE39AB" w:rsidR="24609EF4" w:rsidRDefault="24609EF4" w:rsidP="24609EF4">
            <w:pPr>
              <w:rPr>
                <w:rFonts w:eastAsia="Arial"/>
              </w:rPr>
            </w:pPr>
            <w:r w:rsidRPr="24609EF4">
              <w:rPr>
                <w:rFonts w:eastAsia="Arial"/>
              </w:rPr>
              <w:t>Responsible to:</w:t>
            </w:r>
          </w:p>
        </w:tc>
        <w:tc>
          <w:tcPr>
            <w:tcW w:w="4245" w:type="dxa"/>
            <w:tcMar>
              <w:left w:w="105" w:type="dxa"/>
              <w:right w:w="105" w:type="dxa"/>
            </w:tcMar>
          </w:tcPr>
          <w:p w14:paraId="0FFD7333" w14:textId="1EA75E45" w:rsidR="6605E1CD" w:rsidRDefault="6605E1CD" w:rsidP="24609EF4">
            <w:pPr>
              <w:spacing w:line="259" w:lineRule="auto"/>
            </w:pPr>
            <w:r w:rsidRPr="24609EF4">
              <w:rPr>
                <w:rFonts w:eastAsia="Arial"/>
              </w:rPr>
              <w:t>Olympia Supervisor</w:t>
            </w:r>
          </w:p>
        </w:tc>
        <w:tc>
          <w:tcPr>
            <w:tcW w:w="1276" w:type="dxa"/>
            <w:gridSpan w:val="2"/>
            <w:tcMar>
              <w:left w:w="105" w:type="dxa"/>
              <w:right w:w="105" w:type="dxa"/>
            </w:tcMar>
          </w:tcPr>
          <w:p w14:paraId="5BE48D0F" w14:textId="7DFAFCA1" w:rsidR="24609EF4" w:rsidRDefault="24609EF4" w:rsidP="24609EF4">
            <w:pPr>
              <w:rPr>
                <w:rFonts w:eastAsia="Arial"/>
              </w:rPr>
            </w:pPr>
          </w:p>
        </w:tc>
        <w:tc>
          <w:tcPr>
            <w:tcW w:w="1800" w:type="dxa"/>
            <w:gridSpan w:val="2"/>
            <w:tcMar>
              <w:left w:w="105" w:type="dxa"/>
              <w:right w:w="105" w:type="dxa"/>
            </w:tcMar>
          </w:tcPr>
          <w:p w14:paraId="27BC120B" w14:textId="2760DCA6" w:rsidR="24609EF4" w:rsidRDefault="24609EF4" w:rsidP="24609EF4">
            <w:pPr>
              <w:rPr>
                <w:rFonts w:eastAsia="Arial"/>
              </w:rPr>
            </w:pPr>
          </w:p>
        </w:tc>
      </w:tr>
      <w:tr w:rsidR="24609EF4" w14:paraId="37266291" w14:textId="77777777" w:rsidTr="24609EF4">
        <w:trPr>
          <w:trHeight w:val="300"/>
        </w:trPr>
        <w:tc>
          <w:tcPr>
            <w:tcW w:w="1950" w:type="dxa"/>
            <w:tcMar>
              <w:left w:w="105" w:type="dxa"/>
              <w:right w:w="105" w:type="dxa"/>
            </w:tcMar>
          </w:tcPr>
          <w:p w14:paraId="11983E0E" w14:textId="7FF575C7" w:rsidR="24609EF4" w:rsidRDefault="24609EF4" w:rsidP="24609EF4">
            <w:pPr>
              <w:rPr>
                <w:rFonts w:eastAsia="Arial"/>
              </w:rPr>
            </w:pPr>
            <w:r w:rsidRPr="24609EF4">
              <w:rPr>
                <w:rFonts w:eastAsia="Arial"/>
              </w:rPr>
              <w:t>Responsible for:</w:t>
            </w:r>
          </w:p>
        </w:tc>
        <w:tc>
          <w:tcPr>
            <w:tcW w:w="4883" w:type="dxa"/>
            <w:gridSpan w:val="2"/>
            <w:tcMar>
              <w:left w:w="105" w:type="dxa"/>
              <w:right w:w="105" w:type="dxa"/>
            </w:tcMar>
          </w:tcPr>
          <w:p w14:paraId="11C21187" w14:textId="0F8911EB" w:rsidR="24609EF4" w:rsidRDefault="24609EF4" w:rsidP="24609EF4">
            <w:pPr>
              <w:rPr>
                <w:rFonts w:eastAsia="Arial"/>
              </w:rPr>
            </w:pPr>
          </w:p>
        </w:tc>
        <w:tc>
          <w:tcPr>
            <w:tcW w:w="1542" w:type="dxa"/>
            <w:gridSpan w:val="2"/>
            <w:tcMar>
              <w:left w:w="105" w:type="dxa"/>
              <w:right w:w="105" w:type="dxa"/>
            </w:tcMar>
          </w:tcPr>
          <w:p w14:paraId="0D0F7E82" w14:textId="1BA0E119" w:rsidR="24609EF4" w:rsidRDefault="24609EF4" w:rsidP="24609EF4">
            <w:pPr>
              <w:rPr>
                <w:rFonts w:eastAsia="Arial"/>
              </w:rPr>
            </w:pPr>
          </w:p>
        </w:tc>
        <w:tc>
          <w:tcPr>
            <w:tcW w:w="896" w:type="dxa"/>
            <w:tcMar>
              <w:left w:w="105" w:type="dxa"/>
              <w:right w:w="105" w:type="dxa"/>
            </w:tcMar>
          </w:tcPr>
          <w:p w14:paraId="6A9309A5" w14:textId="42EF9159" w:rsidR="24609EF4" w:rsidRDefault="24609EF4" w:rsidP="24609EF4">
            <w:pPr>
              <w:rPr>
                <w:rFonts w:eastAsia="Arial"/>
              </w:rPr>
            </w:pPr>
          </w:p>
        </w:tc>
      </w:tr>
    </w:tbl>
    <w:p w14:paraId="7BC3AE19" w14:textId="5803B0EC" w:rsidR="0034089B" w:rsidRDefault="0034089B" w:rsidP="24609EF4">
      <w:pPr>
        <w:rPr>
          <w:rFonts w:eastAsia="Arial"/>
          <w:color w:val="000000" w:themeColor="text1"/>
        </w:rPr>
      </w:pPr>
    </w:p>
    <w:p w14:paraId="3FF7E239" w14:textId="5A3B35C1" w:rsidR="0034089B" w:rsidRDefault="0034089B" w:rsidP="24609EF4">
      <w:pPr>
        <w:rPr>
          <w:rFonts w:eastAsia="Arial"/>
          <w:color w:val="000000" w:themeColor="text1"/>
        </w:rPr>
      </w:pPr>
    </w:p>
    <w:p w14:paraId="012D34A1" w14:textId="0268167F" w:rsidR="0034089B" w:rsidRDefault="7DB8390B" w:rsidP="24609EF4">
      <w:pPr>
        <w:rPr>
          <w:rFonts w:eastAsia="Arial"/>
          <w:color w:val="000000" w:themeColor="text1"/>
        </w:rPr>
      </w:pPr>
      <w:r w:rsidRPr="24609EF4">
        <w:rPr>
          <w:rFonts w:eastAsia="Arial"/>
          <w:b/>
          <w:bCs/>
          <w:color w:val="000000" w:themeColor="text1"/>
        </w:rPr>
        <w:t>JOB PURPOSE</w:t>
      </w:r>
    </w:p>
    <w:p w14:paraId="394C7542" w14:textId="58FD535E" w:rsidR="0034089B" w:rsidRDefault="0034089B" w:rsidP="24609EF4">
      <w:pPr>
        <w:rPr>
          <w:rFonts w:eastAsia="Arial"/>
          <w:color w:val="000000" w:themeColor="text1"/>
        </w:rPr>
      </w:pPr>
    </w:p>
    <w:p w14:paraId="0E06574B" w14:textId="539EAFF0" w:rsidR="0034089B" w:rsidRDefault="7DB8390B" w:rsidP="24609EF4">
      <w:pPr>
        <w:jc w:val="both"/>
        <w:rPr>
          <w:rFonts w:eastAsia="Arial"/>
          <w:color w:val="000000" w:themeColor="text1"/>
        </w:rPr>
      </w:pPr>
      <w:r w:rsidRPr="24609EF4">
        <w:rPr>
          <w:rFonts w:eastAsia="Arial"/>
          <w:color w:val="000000" w:themeColor="text1"/>
        </w:rPr>
        <w:t>Day-to-day responsibility for effectively addressing operational issues, health &amp; safety matters and customer-focused facilities/services/activities, relating to Leisure Attendant roles/duties.</w:t>
      </w:r>
    </w:p>
    <w:p w14:paraId="21E6CA6E" w14:textId="0688B3E0" w:rsidR="0034089B" w:rsidRDefault="0034089B" w:rsidP="24609EF4">
      <w:pPr>
        <w:jc w:val="both"/>
        <w:rPr>
          <w:rFonts w:eastAsia="Arial"/>
          <w:color w:val="000000" w:themeColor="text1"/>
        </w:rPr>
      </w:pPr>
    </w:p>
    <w:p w14:paraId="70232CFE" w14:textId="368BA07F" w:rsidR="0034089B" w:rsidRDefault="0034089B" w:rsidP="24609EF4">
      <w:pPr>
        <w:rPr>
          <w:rFonts w:eastAsia="Arial"/>
          <w:color w:val="000000" w:themeColor="text1"/>
        </w:rPr>
      </w:pPr>
    </w:p>
    <w:p w14:paraId="52CBD799" w14:textId="2C0CC57A" w:rsidR="0034089B" w:rsidRDefault="7DB8390B" w:rsidP="24609EF4">
      <w:pPr>
        <w:rPr>
          <w:rFonts w:eastAsia="Arial"/>
          <w:color w:val="000000" w:themeColor="text1"/>
        </w:rPr>
      </w:pPr>
      <w:r w:rsidRPr="24609EF4">
        <w:rPr>
          <w:rFonts w:eastAsia="Arial"/>
          <w:b/>
          <w:bCs/>
          <w:color w:val="000000" w:themeColor="text1"/>
        </w:rPr>
        <w:t>PRINCIPAL WORKING CONTACTS</w:t>
      </w:r>
    </w:p>
    <w:p w14:paraId="684607FE" w14:textId="140CA3CB" w:rsidR="0034089B" w:rsidRDefault="0034089B" w:rsidP="24609EF4">
      <w:pPr>
        <w:rPr>
          <w:rFonts w:eastAsia="Arial"/>
          <w:color w:val="000000" w:themeColor="text1"/>
        </w:rPr>
      </w:pPr>
    </w:p>
    <w:p w14:paraId="31E313AF" w14:textId="24F58787" w:rsidR="0034089B" w:rsidRDefault="35E47E1B" w:rsidP="24609EF4">
      <w:pPr>
        <w:pStyle w:val="ListParagraph"/>
        <w:numPr>
          <w:ilvl w:val="0"/>
          <w:numId w:val="2"/>
        </w:numPr>
        <w:jc w:val="both"/>
        <w:rPr>
          <w:rFonts w:eastAsia="Arial"/>
          <w:color w:val="000000" w:themeColor="text1"/>
        </w:rPr>
      </w:pPr>
      <w:r w:rsidRPr="24609EF4">
        <w:rPr>
          <w:rFonts w:eastAsia="Arial"/>
          <w:color w:val="000000" w:themeColor="text1"/>
        </w:rPr>
        <w:t>Duty Supervisors.</w:t>
      </w:r>
    </w:p>
    <w:p w14:paraId="4E5421C5" w14:textId="1983745E" w:rsidR="0034089B" w:rsidRDefault="7DB8390B" w:rsidP="24609EF4">
      <w:pPr>
        <w:pStyle w:val="ListParagraph"/>
        <w:numPr>
          <w:ilvl w:val="0"/>
          <w:numId w:val="2"/>
        </w:numPr>
        <w:jc w:val="both"/>
        <w:rPr>
          <w:rFonts w:eastAsia="Arial"/>
          <w:color w:val="000000" w:themeColor="text1"/>
        </w:rPr>
      </w:pPr>
      <w:r w:rsidRPr="24609EF4">
        <w:rPr>
          <w:rFonts w:eastAsia="Arial"/>
          <w:color w:val="000000" w:themeColor="text1"/>
        </w:rPr>
        <w:t>Colleagues in Leisure and Culture Dundee (including Board Directors).</w:t>
      </w:r>
    </w:p>
    <w:p w14:paraId="65435FF8" w14:textId="3300ED55" w:rsidR="0034089B" w:rsidRDefault="7DB8390B" w:rsidP="24609EF4">
      <w:pPr>
        <w:pStyle w:val="ListParagraph"/>
        <w:numPr>
          <w:ilvl w:val="0"/>
          <w:numId w:val="2"/>
        </w:numPr>
        <w:jc w:val="both"/>
        <w:rPr>
          <w:rFonts w:eastAsia="Arial"/>
          <w:color w:val="000000" w:themeColor="text1"/>
        </w:rPr>
      </w:pPr>
      <w:r w:rsidRPr="24609EF4">
        <w:rPr>
          <w:rFonts w:eastAsia="Arial"/>
          <w:color w:val="000000" w:themeColor="text1"/>
        </w:rPr>
        <w:t xml:space="preserve">Other organisations, agencies, contractors &amp; customers in relation to </w:t>
      </w:r>
      <w:proofErr w:type="gramStart"/>
      <w:r w:rsidRPr="24609EF4">
        <w:rPr>
          <w:rFonts w:eastAsia="Arial"/>
          <w:color w:val="000000" w:themeColor="text1"/>
        </w:rPr>
        <w:t>all of</w:t>
      </w:r>
      <w:proofErr w:type="gramEnd"/>
      <w:r w:rsidRPr="24609EF4">
        <w:rPr>
          <w:rFonts w:eastAsia="Arial"/>
          <w:color w:val="000000" w:themeColor="text1"/>
        </w:rPr>
        <w:t xml:space="preserve"> the post-holder’s functions.</w:t>
      </w:r>
    </w:p>
    <w:p w14:paraId="6F2C6288" w14:textId="5BFD7E6B" w:rsidR="0034089B" w:rsidRDefault="0034089B" w:rsidP="24609EF4">
      <w:pPr>
        <w:jc w:val="both"/>
        <w:rPr>
          <w:rFonts w:eastAsia="Arial"/>
          <w:color w:val="000000" w:themeColor="text1"/>
        </w:rPr>
      </w:pPr>
    </w:p>
    <w:p w14:paraId="6D826F92" w14:textId="22BC1F47" w:rsidR="0034089B" w:rsidRDefault="0034089B" w:rsidP="24609EF4">
      <w:pPr>
        <w:rPr>
          <w:rFonts w:eastAsia="Arial"/>
          <w:color w:val="000000" w:themeColor="text1"/>
        </w:rPr>
      </w:pPr>
    </w:p>
    <w:p w14:paraId="42F193CC" w14:textId="0270C220" w:rsidR="0034089B" w:rsidRDefault="7DB8390B" w:rsidP="24609EF4">
      <w:pPr>
        <w:rPr>
          <w:rFonts w:eastAsia="Arial"/>
          <w:color w:val="000000" w:themeColor="text1"/>
        </w:rPr>
      </w:pPr>
      <w:r w:rsidRPr="24609EF4">
        <w:rPr>
          <w:rFonts w:eastAsia="Arial"/>
          <w:b/>
          <w:bCs/>
          <w:color w:val="000000" w:themeColor="text1"/>
        </w:rPr>
        <w:t>MAIN DUTIES</w:t>
      </w:r>
    </w:p>
    <w:p w14:paraId="6A95A0AF" w14:textId="0E2EF2C6" w:rsidR="0034089B" w:rsidRDefault="0034089B" w:rsidP="24609EF4">
      <w:pPr>
        <w:rPr>
          <w:rFonts w:eastAsia="Arial"/>
          <w:color w:val="000000" w:themeColor="text1"/>
        </w:rPr>
      </w:pPr>
    </w:p>
    <w:p w14:paraId="6CC4A9CB" w14:textId="5948145F"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Specifically in accordance with the requirements detailed in the prevailing Induction Handbook, Daily Work Schedules and other relevant training paperwork, effectively fulfil your day-to-day responsibilities in the interests of a safe, efficient and quality service.</w:t>
      </w:r>
    </w:p>
    <w:p w14:paraId="33F69A3E" w14:textId="142BCA4A"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 xml:space="preserve">Ensure cleanliness and hygiene standards are upheld consistently throughout facilities. Duties </w:t>
      </w:r>
      <w:proofErr w:type="gramStart"/>
      <w:r w:rsidRPr="24609EF4">
        <w:rPr>
          <w:rFonts w:eastAsia="Arial"/>
          <w:color w:val="000000" w:themeColor="text1"/>
        </w:rPr>
        <w:t>include:</w:t>
      </w:r>
      <w:proofErr w:type="gramEnd"/>
      <w:r w:rsidRPr="24609EF4">
        <w:rPr>
          <w:rFonts w:eastAsia="Arial"/>
          <w:color w:val="000000" w:themeColor="text1"/>
        </w:rPr>
        <w:t xml:space="preserve"> Cleaning (indoor and outdoor areas); control of facilities (including changing rooms &amp; toilets).</w:t>
      </w:r>
    </w:p>
    <w:p w14:paraId="364B7E41" w14:textId="7258BB70"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Support the on-going initiative to fulfil health &amp; safety responsibilities relating to operational facilities and customer-focused services/activities associated with Leisure Attendant roles/duties.  Support/assist colleagues as required, to promote overall health &amp; safety improvement.</w:t>
      </w:r>
    </w:p>
    <w:p w14:paraId="51C8DC23" w14:textId="5CE657D9"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Work with colleagues to help meet user targets, increase income potential &amp; improve operational efficiency.</w:t>
      </w:r>
    </w:p>
    <w:p w14:paraId="7DD872DF" w14:textId="48992AEA"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Ensure full compliance with all Leisure and Culture Dundee policies/systems/procedures and relevant Council policies/systems/procedures.</w:t>
      </w:r>
    </w:p>
    <w:p w14:paraId="6304BFED" w14:textId="66F974C9"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Work with technical and other relevant colleagues within or external to, the organisation to promote safe/efficient service delivery.</w:t>
      </w:r>
    </w:p>
    <w:p w14:paraId="6839BD86" w14:textId="36E58AED"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Work effectively with partner agencies to further any relevant mutual interests.</w:t>
      </w:r>
    </w:p>
    <w:p w14:paraId="45D3D8FA" w14:textId="75B1EBD5"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Work effectively with colleagues to help develop significant areas of customer impact</w:t>
      </w:r>
    </w:p>
    <w:p w14:paraId="7CE009FD" w14:textId="5686F610"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Work effectively with colleagues to improve quality standards.  Ensure a high level of service is delivered in accordance with the Customer Charter and ensure customer expectations are met.  Respond effectively to customer enquiries and complaints, so far as your main duties allow.</w:t>
      </w:r>
    </w:p>
    <w:p w14:paraId="5F8D810F" w14:textId="47C9EC39"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lastRenderedPageBreak/>
        <w:t>Work effectively with colleagues who have a specific responsibility for Training.</w:t>
      </w:r>
    </w:p>
    <w:p w14:paraId="4A9C019A" w14:textId="7C5D6B44"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Work effectively with Trade Union representatives in the interests of promoting good industrial relations and generally enhancing morale.</w:t>
      </w:r>
    </w:p>
    <w:p w14:paraId="0C86A807" w14:textId="57C3407C" w:rsidR="0034089B" w:rsidRDefault="7DB8390B" w:rsidP="24609EF4">
      <w:pPr>
        <w:pStyle w:val="ListParagraph"/>
        <w:numPr>
          <w:ilvl w:val="0"/>
          <w:numId w:val="1"/>
        </w:numPr>
        <w:jc w:val="both"/>
        <w:rPr>
          <w:rFonts w:eastAsia="Arial"/>
          <w:color w:val="000000" w:themeColor="text1"/>
        </w:rPr>
      </w:pPr>
      <w:r w:rsidRPr="24609EF4">
        <w:rPr>
          <w:rFonts w:eastAsia="Arial"/>
          <w:color w:val="000000" w:themeColor="text1"/>
        </w:rPr>
        <w:t>Attend any meetings as required.</w:t>
      </w:r>
    </w:p>
    <w:p w14:paraId="0CE7B920" w14:textId="27A6738D" w:rsidR="0034089B" w:rsidRDefault="0034089B" w:rsidP="24609EF4">
      <w:pPr>
        <w:jc w:val="both"/>
        <w:rPr>
          <w:rFonts w:eastAsia="Arial"/>
          <w:color w:val="000000" w:themeColor="text1"/>
        </w:rPr>
      </w:pPr>
    </w:p>
    <w:p w14:paraId="211EE364" w14:textId="5989CDC8" w:rsidR="0034089B" w:rsidRDefault="0034089B" w:rsidP="24609EF4">
      <w:pPr>
        <w:jc w:val="both"/>
        <w:rPr>
          <w:rFonts w:eastAsia="Arial"/>
          <w:color w:val="000000" w:themeColor="text1"/>
        </w:rPr>
      </w:pPr>
    </w:p>
    <w:p w14:paraId="47EF1BC9" w14:textId="57E4A134" w:rsidR="0034089B" w:rsidRDefault="0034089B" w:rsidP="24609EF4">
      <w:pPr>
        <w:rPr>
          <w:rFonts w:eastAsia="Arial"/>
          <w:color w:val="000000" w:themeColor="text1"/>
        </w:rPr>
      </w:pPr>
    </w:p>
    <w:p w14:paraId="56D674FA" w14:textId="601F8C65" w:rsidR="0034089B" w:rsidRDefault="0034089B" w:rsidP="24609EF4">
      <w:pPr>
        <w:rPr>
          <w:rFonts w:eastAsia="Arial"/>
          <w:color w:val="000000" w:themeColor="text1"/>
        </w:rPr>
      </w:pPr>
    </w:p>
    <w:p w14:paraId="61B01026" w14:textId="5CE134C8" w:rsidR="0034089B" w:rsidRDefault="7DB8390B" w:rsidP="24609EF4">
      <w:pPr>
        <w:rPr>
          <w:rFonts w:eastAsia="Arial"/>
          <w:color w:val="000000" w:themeColor="text1"/>
        </w:rPr>
      </w:pPr>
      <w:r w:rsidRPr="24609EF4">
        <w:rPr>
          <w:rFonts w:eastAsia="Arial"/>
          <w:b/>
          <w:bCs/>
          <w:color w:val="000000" w:themeColor="text1"/>
        </w:rPr>
        <w:t>OTHER DUTIES</w:t>
      </w:r>
    </w:p>
    <w:p w14:paraId="3F522D04" w14:textId="1CFC68DA" w:rsidR="0034089B" w:rsidRDefault="0034089B" w:rsidP="24609EF4">
      <w:pPr>
        <w:rPr>
          <w:rFonts w:eastAsia="Arial"/>
          <w:color w:val="000000" w:themeColor="text1"/>
        </w:rPr>
      </w:pPr>
    </w:p>
    <w:p w14:paraId="0457EF85" w14:textId="4F93C080" w:rsidR="0034089B" w:rsidRDefault="7DB8390B" w:rsidP="24609EF4">
      <w:r w:rsidRPr="24609EF4">
        <w:rPr>
          <w:rFonts w:eastAsia="Arial"/>
          <w:color w:val="000000" w:themeColor="text1"/>
        </w:rPr>
        <w:t xml:space="preserve">This job description is a broad picture of the post at the date of preparation.  It is not an exhaustive list of all possible </w:t>
      </w:r>
      <w:r w:rsidR="63887C06" w:rsidRPr="24609EF4">
        <w:rPr>
          <w:rFonts w:eastAsia="Arial"/>
          <w:color w:val="000000" w:themeColor="text1"/>
        </w:rPr>
        <w:t>duties,</w:t>
      </w:r>
      <w:r w:rsidRPr="24609EF4">
        <w:rPr>
          <w:rFonts w:eastAsia="Arial"/>
          <w:color w:val="000000" w:themeColor="text1"/>
        </w:rPr>
        <w:t xml:space="preserve"> and it is recognised that jobs change and evolve over time.  Consequently, this is not a contractual document and the postholder will be required to carry out any other duties to the equivalent level that are necessary to fulfil the purpose of the job.</w:t>
      </w:r>
    </w:p>
    <w:p w14:paraId="6CB6BE07" w14:textId="5D0F1980" w:rsidR="24609EF4" w:rsidRDefault="24609EF4" w:rsidP="24609EF4">
      <w:pPr>
        <w:rPr>
          <w:rFonts w:eastAsia="Arial"/>
          <w:color w:val="000000" w:themeColor="text1"/>
        </w:rPr>
      </w:pPr>
    </w:p>
    <w:p w14:paraId="62032F07" w14:textId="7989E2E5" w:rsidR="24609EF4" w:rsidRDefault="24609EF4" w:rsidP="24609EF4">
      <w:pPr>
        <w:rPr>
          <w:rFonts w:eastAsia="Arial"/>
          <w:color w:val="000000" w:themeColor="text1"/>
        </w:rPr>
      </w:pPr>
    </w:p>
    <w:p w14:paraId="6B5E1C14" w14:textId="45D83315" w:rsidR="5FA20A88" w:rsidRDefault="5FA20A88" w:rsidP="24609EF4">
      <w:r w:rsidRPr="24609EF4">
        <w:rPr>
          <w:rFonts w:eastAsia="Arial"/>
          <w:color w:val="000000" w:themeColor="text1"/>
        </w:rPr>
        <w:t>If you have any queries regarding this vacancy, please contact olympia.dutymanager@leisureandculturedundee.com</w:t>
      </w:r>
    </w:p>
    <w:p w14:paraId="53D103AC" w14:textId="3607796C" w:rsidR="24609EF4" w:rsidRDefault="24609EF4" w:rsidP="24609EF4">
      <w:pPr>
        <w:rPr>
          <w:rFonts w:eastAsia="Arial"/>
          <w:color w:val="000000" w:themeColor="text1"/>
        </w:rPr>
      </w:pPr>
    </w:p>
    <w:p w14:paraId="419CDF8C" w14:textId="184F7DD3" w:rsidR="24609EF4" w:rsidRDefault="24609EF4" w:rsidP="24609EF4">
      <w:pPr>
        <w:rPr>
          <w:rFonts w:eastAsia="Arial"/>
          <w:color w:val="000000" w:themeColor="text1"/>
        </w:rPr>
      </w:pPr>
    </w:p>
    <w:p w14:paraId="75D06A3B" w14:textId="0C926C0B" w:rsidR="24609EF4" w:rsidRDefault="24609EF4" w:rsidP="24609EF4">
      <w:pPr>
        <w:rPr>
          <w:rFonts w:eastAsia="Arial"/>
          <w:color w:val="000000" w:themeColor="text1"/>
        </w:rPr>
      </w:pPr>
    </w:p>
    <w:p w14:paraId="190105E0" w14:textId="3D7C659A" w:rsidR="24609EF4" w:rsidRDefault="24609EF4" w:rsidP="24609EF4">
      <w:pPr>
        <w:rPr>
          <w:rFonts w:eastAsia="Arial"/>
          <w:color w:val="000000" w:themeColor="text1"/>
        </w:rPr>
      </w:pPr>
    </w:p>
    <w:p w14:paraId="35D982C3" w14:textId="159D394A" w:rsidR="24609EF4" w:rsidRDefault="24609EF4" w:rsidP="24609EF4">
      <w:pPr>
        <w:rPr>
          <w:rFonts w:eastAsia="Arial"/>
          <w:color w:val="000000" w:themeColor="text1"/>
        </w:rPr>
      </w:pPr>
    </w:p>
    <w:p w14:paraId="3DEBF7DE" w14:textId="2ACB0447" w:rsidR="24609EF4" w:rsidRDefault="24609EF4" w:rsidP="24609EF4">
      <w:pPr>
        <w:rPr>
          <w:rFonts w:eastAsia="Arial"/>
          <w:color w:val="000000" w:themeColor="text1"/>
        </w:rPr>
      </w:pPr>
    </w:p>
    <w:p w14:paraId="461417B1" w14:textId="3C9CD859" w:rsidR="24609EF4" w:rsidRDefault="24609EF4" w:rsidP="24609EF4">
      <w:pPr>
        <w:rPr>
          <w:rFonts w:eastAsia="Arial"/>
          <w:color w:val="000000" w:themeColor="text1"/>
        </w:rPr>
      </w:pPr>
    </w:p>
    <w:p w14:paraId="12134BB8" w14:textId="01D0E07E" w:rsidR="24609EF4" w:rsidRDefault="24609EF4" w:rsidP="24609EF4">
      <w:pPr>
        <w:rPr>
          <w:rFonts w:eastAsia="Arial"/>
          <w:color w:val="000000" w:themeColor="text1"/>
        </w:rPr>
      </w:pPr>
    </w:p>
    <w:p w14:paraId="4094A854" w14:textId="307AAB98" w:rsidR="24609EF4" w:rsidRDefault="24609EF4" w:rsidP="24609EF4">
      <w:pPr>
        <w:rPr>
          <w:rFonts w:eastAsia="Arial"/>
          <w:color w:val="000000" w:themeColor="text1"/>
        </w:rPr>
      </w:pPr>
    </w:p>
    <w:p w14:paraId="1B94A8DF" w14:textId="603A10E5" w:rsidR="24609EF4" w:rsidRDefault="24609EF4" w:rsidP="24609EF4">
      <w:pPr>
        <w:rPr>
          <w:rFonts w:eastAsia="Arial"/>
          <w:color w:val="000000" w:themeColor="text1"/>
        </w:rPr>
      </w:pPr>
    </w:p>
    <w:p w14:paraId="04C80C06" w14:textId="4AF9AA1C" w:rsidR="24609EF4" w:rsidRDefault="24609EF4" w:rsidP="24609EF4">
      <w:pPr>
        <w:rPr>
          <w:rFonts w:eastAsia="Arial"/>
          <w:color w:val="000000" w:themeColor="text1"/>
        </w:rPr>
      </w:pPr>
    </w:p>
    <w:p w14:paraId="2C769C21" w14:textId="6DA29FD6" w:rsidR="24609EF4" w:rsidRDefault="24609EF4" w:rsidP="24609EF4">
      <w:pPr>
        <w:rPr>
          <w:rFonts w:eastAsia="Arial"/>
          <w:color w:val="000000" w:themeColor="text1"/>
        </w:rPr>
      </w:pPr>
    </w:p>
    <w:p w14:paraId="13A6C9E4" w14:textId="0A8AADE3" w:rsidR="24609EF4" w:rsidRDefault="24609EF4" w:rsidP="24609EF4">
      <w:pPr>
        <w:rPr>
          <w:rFonts w:eastAsia="Arial"/>
          <w:color w:val="000000" w:themeColor="text1"/>
        </w:rPr>
      </w:pPr>
    </w:p>
    <w:p w14:paraId="3CC23ABE" w14:textId="48D44CB0" w:rsidR="24609EF4" w:rsidRDefault="24609EF4" w:rsidP="24609EF4">
      <w:pPr>
        <w:rPr>
          <w:rFonts w:eastAsia="Arial"/>
          <w:color w:val="000000" w:themeColor="text1"/>
        </w:rPr>
      </w:pPr>
    </w:p>
    <w:p w14:paraId="6579A956" w14:textId="7DFEB525" w:rsidR="24609EF4" w:rsidRDefault="24609EF4" w:rsidP="24609EF4">
      <w:pPr>
        <w:rPr>
          <w:rFonts w:eastAsia="Arial"/>
          <w:color w:val="000000" w:themeColor="text1"/>
        </w:rPr>
      </w:pPr>
    </w:p>
    <w:p w14:paraId="37948BB4" w14:textId="64B120DA" w:rsidR="24609EF4" w:rsidRDefault="24609EF4" w:rsidP="24609EF4">
      <w:pPr>
        <w:rPr>
          <w:rFonts w:eastAsia="Arial"/>
          <w:color w:val="000000" w:themeColor="text1"/>
        </w:rPr>
      </w:pPr>
    </w:p>
    <w:p w14:paraId="5ED6967F" w14:textId="30E7B754" w:rsidR="24609EF4" w:rsidRDefault="24609EF4" w:rsidP="24609EF4">
      <w:pPr>
        <w:rPr>
          <w:rFonts w:eastAsia="Arial"/>
          <w:color w:val="000000" w:themeColor="text1"/>
        </w:rPr>
      </w:pPr>
    </w:p>
    <w:p w14:paraId="45ACC95B" w14:textId="0D3A4E81" w:rsidR="24609EF4" w:rsidRDefault="24609EF4" w:rsidP="24609EF4">
      <w:pPr>
        <w:rPr>
          <w:rFonts w:eastAsia="Arial"/>
          <w:color w:val="000000" w:themeColor="text1"/>
        </w:rPr>
      </w:pPr>
    </w:p>
    <w:p w14:paraId="5DEEAF48" w14:textId="0360D697" w:rsidR="24609EF4" w:rsidRDefault="24609EF4" w:rsidP="24609EF4">
      <w:pPr>
        <w:rPr>
          <w:rFonts w:eastAsia="Arial"/>
          <w:color w:val="000000" w:themeColor="text1"/>
        </w:rPr>
      </w:pPr>
    </w:p>
    <w:p w14:paraId="5FD3BB84" w14:textId="72807031" w:rsidR="24609EF4" w:rsidRDefault="24609EF4" w:rsidP="24609EF4">
      <w:pPr>
        <w:rPr>
          <w:rFonts w:eastAsia="Arial"/>
          <w:color w:val="000000" w:themeColor="text1"/>
        </w:rPr>
      </w:pPr>
    </w:p>
    <w:p w14:paraId="07731C1E" w14:textId="04416769" w:rsidR="24609EF4" w:rsidRDefault="24609EF4" w:rsidP="24609EF4">
      <w:pPr>
        <w:rPr>
          <w:rFonts w:eastAsia="Arial"/>
          <w:color w:val="000000" w:themeColor="text1"/>
        </w:rPr>
      </w:pPr>
    </w:p>
    <w:p w14:paraId="5E290292" w14:textId="157BD489" w:rsidR="24609EF4" w:rsidRDefault="24609EF4" w:rsidP="24609EF4">
      <w:pPr>
        <w:rPr>
          <w:rFonts w:eastAsia="Arial"/>
          <w:color w:val="000000" w:themeColor="text1"/>
        </w:rPr>
      </w:pPr>
    </w:p>
    <w:p w14:paraId="30C2251F" w14:textId="6B7EE91B" w:rsidR="24609EF4" w:rsidRDefault="24609EF4" w:rsidP="24609EF4">
      <w:pPr>
        <w:rPr>
          <w:rFonts w:eastAsia="Arial"/>
          <w:color w:val="000000" w:themeColor="text1"/>
        </w:rPr>
      </w:pPr>
    </w:p>
    <w:p w14:paraId="1B3713C8" w14:textId="65AB7CD8" w:rsidR="24609EF4" w:rsidRDefault="24609EF4" w:rsidP="24609EF4">
      <w:pPr>
        <w:rPr>
          <w:rFonts w:eastAsia="Arial"/>
          <w:color w:val="000000" w:themeColor="text1"/>
        </w:rPr>
      </w:pPr>
    </w:p>
    <w:p w14:paraId="192BD244" w14:textId="2BC93893" w:rsidR="24609EF4" w:rsidRDefault="24609EF4" w:rsidP="24609EF4">
      <w:pPr>
        <w:rPr>
          <w:rFonts w:eastAsia="Arial"/>
          <w:color w:val="000000" w:themeColor="text1"/>
        </w:rPr>
      </w:pPr>
    </w:p>
    <w:p w14:paraId="549789A5" w14:textId="68001C7E" w:rsidR="24609EF4" w:rsidRDefault="24609EF4" w:rsidP="24609EF4">
      <w:pPr>
        <w:rPr>
          <w:rFonts w:eastAsia="Arial"/>
          <w:color w:val="000000" w:themeColor="text1"/>
        </w:rPr>
      </w:pPr>
    </w:p>
    <w:p w14:paraId="37439808" w14:textId="2491BC12" w:rsidR="24609EF4" w:rsidRDefault="24609EF4" w:rsidP="24609EF4">
      <w:pPr>
        <w:rPr>
          <w:rFonts w:eastAsia="Arial"/>
          <w:color w:val="000000" w:themeColor="text1"/>
        </w:rPr>
      </w:pPr>
    </w:p>
    <w:p w14:paraId="72B2462C" w14:textId="73C65A3D" w:rsidR="24609EF4" w:rsidRDefault="24609EF4" w:rsidP="24609EF4">
      <w:pPr>
        <w:rPr>
          <w:rFonts w:eastAsia="Arial"/>
          <w:color w:val="000000" w:themeColor="text1"/>
        </w:rPr>
      </w:pPr>
    </w:p>
    <w:p w14:paraId="630A1D7E" w14:textId="69AFB6FA" w:rsidR="24609EF4" w:rsidRDefault="24609EF4" w:rsidP="24609EF4">
      <w:pPr>
        <w:rPr>
          <w:rFonts w:eastAsia="Arial"/>
          <w:color w:val="000000" w:themeColor="text1"/>
        </w:rPr>
      </w:pPr>
    </w:p>
    <w:p w14:paraId="3361A120" w14:textId="317C7DD7" w:rsidR="24609EF4" w:rsidRDefault="24609EF4" w:rsidP="24609EF4">
      <w:pPr>
        <w:rPr>
          <w:rFonts w:eastAsia="Arial"/>
          <w:color w:val="000000" w:themeColor="text1"/>
        </w:rPr>
      </w:pPr>
    </w:p>
    <w:p w14:paraId="5600E860" w14:textId="10927F6E" w:rsidR="24609EF4" w:rsidRDefault="24609EF4" w:rsidP="24609EF4">
      <w:pPr>
        <w:rPr>
          <w:rFonts w:eastAsia="Arial"/>
          <w:color w:val="000000" w:themeColor="text1"/>
        </w:rPr>
      </w:pPr>
    </w:p>
    <w:p w14:paraId="62AA92E4" w14:textId="052DAB2E" w:rsidR="24609EF4" w:rsidRDefault="24609EF4" w:rsidP="24609EF4">
      <w:pPr>
        <w:rPr>
          <w:rFonts w:eastAsia="Arial"/>
          <w:color w:val="000000" w:themeColor="text1"/>
        </w:rPr>
      </w:pPr>
    </w:p>
    <w:p w14:paraId="4FB9E060" w14:textId="7C978AFE" w:rsidR="24609EF4" w:rsidRDefault="24609EF4" w:rsidP="24609EF4">
      <w:pPr>
        <w:rPr>
          <w:rFonts w:eastAsia="Arial"/>
          <w:color w:val="000000" w:themeColor="text1"/>
        </w:rPr>
      </w:pPr>
    </w:p>
    <w:p w14:paraId="397843A5" w14:textId="6D71B9CE" w:rsidR="24609EF4" w:rsidRDefault="24609EF4" w:rsidP="24609EF4">
      <w:pPr>
        <w:rPr>
          <w:rFonts w:eastAsia="Arial"/>
          <w:color w:val="000000" w:themeColor="text1"/>
        </w:rPr>
      </w:pPr>
    </w:p>
    <w:p w14:paraId="41A35685" w14:textId="1C5DC37D" w:rsidR="24609EF4" w:rsidRDefault="24609EF4" w:rsidP="24609EF4">
      <w:pPr>
        <w:rPr>
          <w:rFonts w:eastAsia="Arial"/>
          <w:color w:val="000000" w:themeColor="text1"/>
        </w:rPr>
      </w:pPr>
    </w:p>
    <w:p w14:paraId="3C8C691B" w14:textId="77777777" w:rsidR="006E7D32" w:rsidRDefault="006E7D32" w:rsidP="0049110F"/>
    <w:p w14:paraId="71A8F597" w14:textId="77777777" w:rsidR="006E7D32" w:rsidRDefault="006E7D32" w:rsidP="0049110F"/>
    <w:p w14:paraId="666A463A" w14:textId="6FB44DE7" w:rsidR="00361DA3" w:rsidRDefault="6995E8AF" w:rsidP="24609EF4">
      <w:pPr>
        <w:jc w:val="center"/>
        <w:rPr>
          <w:rFonts w:eastAsia="Arial"/>
          <w:color w:val="000000" w:themeColor="text1"/>
          <w:sz w:val="28"/>
          <w:szCs w:val="28"/>
        </w:rPr>
      </w:pPr>
      <w:r w:rsidRPr="24609EF4">
        <w:rPr>
          <w:rFonts w:eastAsia="Arial"/>
          <w:b/>
          <w:bCs/>
          <w:color w:val="000000" w:themeColor="text1"/>
          <w:sz w:val="28"/>
          <w:szCs w:val="28"/>
        </w:rPr>
        <w:lastRenderedPageBreak/>
        <w:t>PERSON SPECIFICATION</w:t>
      </w:r>
    </w:p>
    <w:p w14:paraId="7C97EA50" w14:textId="5BAE1CD7" w:rsidR="00361DA3" w:rsidRDefault="00361DA3" w:rsidP="24609EF4">
      <w:pPr>
        <w:jc w:val="both"/>
        <w:rPr>
          <w:rFonts w:eastAsia="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680"/>
        <w:gridCol w:w="1688"/>
        <w:gridCol w:w="1688"/>
        <w:gridCol w:w="2085"/>
        <w:gridCol w:w="2130"/>
      </w:tblGrid>
      <w:tr w:rsidR="24609EF4" w14:paraId="1CC34031" w14:textId="77777777" w:rsidTr="24609EF4">
        <w:trPr>
          <w:trHeight w:val="300"/>
        </w:trPr>
        <w:tc>
          <w:tcPr>
            <w:tcW w:w="5056" w:type="dxa"/>
            <w:gridSpan w:val="3"/>
            <w:tcMar>
              <w:left w:w="105" w:type="dxa"/>
              <w:right w:w="105" w:type="dxa"/>
            </w:tcMar>
          </w:tcPr>
          <w:p w14:paraId="45965A7F" w14:textId="1FC51B8D" w:rsidR="24609EF4" w:rsidRDefault="24609EF4" w:rsidP="24609EF4">
            <w:pPr>
              <w:jc w:val="both"/>
              <w:rPr>
                <w:rFonts w:eastAsia="Arial"/>
              </w:rPr>
            </w:pPr>
          </w:p>
        </w:tc>
        <w:tc>
          <w:tcPr>
            <w:tcW w:w="2085" w:type="dxa"/>
            <w:tcMar>
              <w:left w:w="105" w:type="dxa"/>
              <w:right w:w="105" w:type="dxa"/>
            </w:tcMar>
          </w:tcPr>
          <w:p w14:paraId="78BC9731" w14:textId="76194758" w:rsidR="24609EF4" w:rsidRDefault="24609EF4" w:rsidP="24609EF4">
            <w:pPr>
              <w:jc w:val="both"/>
              <w:rPr>
                <w:rFonts w:eastAsia="Arial"/>
              </w:rPr>
            </w:pPr>
          </w:p>
        </w:tc>
        <w:tc>
          <w:tcPr>
            <w:tcW w:w="2130" w:type="dxa"/>
            <w:tcMar>
              <w:left w:w="105" w:type="dxa"/>
              <w:right w:w="105" w:type="dxa"/>
            </w:tcMar>
          </w:tcPr>
          <w:p w14:paraId="5F1A39E0" w14:textId="1B6FED5C" w:rsidR="24609EF4" w:rsidRDefault="24609EF4" w:rsidP="24609EF4">
            <w:pPr>
              <w:jc w:val="both"/>
              <w:rPr>
                <w:rFonts w:eastAsia="Arial"/>
              </w:rPr>
            </w:pPr>
          </w:p>
        </w:tc>
      </w:tr>
      <w:tr w:rsidR="24609EF4" w14:paraId="4CC69262" w14:textId="77777777" w:rsidTr="24609EF4">
        <w:trPr>
          <w:trHeight w:val="300"/>
        </w:trPr>
        <w:tc>
          <w:tcPr>
            <w:tcW w:w="5056" w:type="dxa"/>
            <w:gridSpan w:val="3"/>
            <w:tcMar>
              <w:left w:w="105" w:type="dxa"/>
              <w:right w:w="105" w:type="dxa"/>
            </w:tcMar>
          </w:tcPr>
          <w:p w14:paraId="4D623806" w14:textId="62E3B3B0" w:rsidR="24609EF4" w:rsidRDefault="24609EF4" w:rsidP="24609EF4">
            <w:pPr>
              <w:jc w:val="both"/>
              <w:rPr>
                <w:rFonts w:eastAsia="Arial"/>
              </w:rPr>
            </w:pPr>
          </w:p>
        </w:tc>
        <w:tc>
          <w:tcPr>
            <w:tcW w:w="2085" w:type="dxa"/>
            <w:tcMar>
              <w:left w:w="105" w:type="dxa"/>
              <w:right w:w="105" w:type="dxa"/>
            </w:tcMar>
          </w:tcPr>
          <w:p w14:paraId="758E1FD4" w14:textId="342A5CBE" w:rsidR="24609EF4" w:rsidRDefault="24609EF4" w:rsidP="24609EF4">
            <w:pPr>
              <w:jc w:val="both"/>
              <w:rPr>
                <w:rFonts w:eastAsia="Arial"/>
              </w:rPr>
            </w:pPr>
          </w:p>
        </w:tc>
        <w:tc>
          <w:tcPr>
            <w:tcW w:w="2130" w:type="dxa"/>
            <w:tcMar>
              <w:left w:w="105" w:type="dxa"/>
              <w:right w:w="105" w:type="dxa"/>
            </w:tcMar>
          </w:tcPr>
          <w:p w14:paraId="74639868" w14:textId="0C32FA66" w:rsidR="24609EF4" w:rsidRDefault="24609EF4" w:rsidP="24609EF4">
            <w:pPr>
              <w:jc w:val="both"/>
              <w:rPr>
                <w:rFonts w:eastAsia="Arial"/>
              </w:rPr>
            </w:pPr>
          </w:p>
        </w:tc>
      </w:tr>
      <w:tr w:rsidR="24609EF4" w14:paraId="199851EB" w14:textId="77777777" w:rsidTr="24609EF4">
        <w:trPr>
          <w:trHeight w:val="300"/>
        </w:trPr>
        <w:tc>
          <w:tcPr>
            <w:tcW w:w="1680" w:type="dxa"/>
            <w:tcMar>
              <w:left w:w="105" w:type="dxa"/>
              <w:right w:w="105" w:type="dxa"/>
            </w:tcMar>
          </w:tcPr>
          <w:p w14:paraId="160B82D9" w14:textId="3D7B5B7C" w:rsidR="24609EF4" w:rsidRDefault="24609EF4" w:rsidP="24609EF4">
            <w:pPr>
              <w:jc w:val="both"/>
              <w:rPr>
                <w:rFonts w:eastAsia="Arial"/>
              </w:rPr>
            </w:pPr>
            <w:r w:rsidRPr="24609EF4">
              <w:rPr>
                <w:rFonts w:eastAsia="Arial"/>
              </w:rPr>
              <w:t>POST TITLE:</w:t>
            </w:r>
          </w:p>
        </w:tc>
        <w:tc>
          <w:tcPr>
            <w:tcW w:w="7591" w:type="dxa"/>
            <w:gridSpan w:val="4"/>
            <w:tcBorders>
              <w:bottom w:val="single" w:sz="6" w:space="0" w:color="auto"/>
            </w:tcBorders>
            <w:tcMar>
              <w:left w:w="105" w:type="dxa"/>
              <w:right w:w="105" w:type="dxa"/>
            </w:tcMar>
          </w:tcPr>
          <w:p w14:paraId="6E928214" w14:textId="05E2B4B1" w:rsidR="24609EF4" w:rsidRDefault="24609EF4" w:rsidP="24609EF4">
            <w:pPr>
              <w:jc w:val="both"/>
              <w:rPr>
                <w:rFonts w:eastAsia="Arial"/>
              </w:rPr>
            </w:pPr>
            <w:r w:rsidRPr="24609EF4">
              <w:rPr>
                <w:rFonts w:eastAsia="Arial"/>
              </w:rPr>
              <w:t xml:space="preserve">Leisure Attendant </w:t>
            </w:r>
          </w:p>
        </w:tc>
      </w:tr>
      <w:tr w:rsidR="24609EF4" w14:paraId="3DD1BB5C" w14:textId="77777777" w:rsidTr="24609EF4">
        <w:trPr>
          <w:trHeight w:val="300"/>
        </w:trPr>
        <w:tc>
          <w:tcPr>
            <w:tcW w:w="5056" w:type="dxa"/>
            <w:gridSpan w:val="3"/>
            <w:tcMar>
              <w:left w:w="105" w:type="dxa"/>
              <w:right w:w="105" w:type="dxa"/>
            </w:tcMar>
          </w:tcPr>
          <w:p w14:paraId="62862B0A" w14:textId="262C0507" w:rsidR="24609EF4" w:rsidRDefault="24609EF4" w:rsidP="24609EF4">
            <w:pPr>
              <w:jc w:val="both"/>
              <w:rPr>
                <w:rFonts w:eastAsia="Arial"/>
              </w:rPr>
            </w:pPr>
          </w:p>
        </w:tc>
        <w:tc>
          <w:tcPr>
            <w:tcW w:w="2085" w:type="dxa"/>
            <w:tcBorders>
              <w:bottom w:val="single" w:sz="6" w:space="0" w:color="auto"/>
            </w:tcBorders>
            <w:tcMar>
              <w:left w:w="105" w:type="dxa"/>
              <w:right w:w="105" w:type="dxa"/>
            </w:tcMar>
          </w:tcPr>
          <w:p w14:paraId="4E1D8C3B" w14:textId="74F735B7" w:rsidR="24609EF4" w:rsidRDefault="24609EF4" w:rsidP="24609EF4">
            <w:pPr>
              <w:jc w:val="both"/>
              <w:rPr>
                <w:rFonts w:eastAsia="Arial"/>
              </w:rPr>
            </w:pPr>
          </w:p>
        </w:tc>
        <w:tc>
          <w:tcPr>
            <w:tcW w:w="2130" w:type="dxa"/>
            <w:tcBorders>
              <w:bottom w:val="single" w:sz="6" w:space="0" w:color="auto"/>
            </w:tcBorders>
            <w:tcMar>
              <w:left w:w="105" w:type="dxa"/>
              <w:right w:w="105" w:type="dxa"/>
            </w:tcMar>
          </w:tcPr>
          <w:p w14:paraId="71C1C453" w14:textId="14300CAD" w:rsidR="24609EF4" w:rsidRDefault="24609EF4" w:rsidP="24609EF4">
            <w:pPr>
              <w:jc w:val="both"/>
              <w:rPr>
                <w:rFonts w:eastAsia="Arial"/>
              </w:rPr>
            </w:pPr>
          </w:p>
        </w:tc>
      </w:tr>
      <w:tr w:rsidR="24609EF4" w14:paraId="19CA3BED" w14:textId="77777777" w:rsidTr="24609EF4">
        <w:trPr>
          <w:trHeight w:val="300"/>
        </w:trPr>
        <w:tc>
          <w:tcPr>
            <w:tcW w:w="3368" w:type="dxa"/>
            <w:gridSpan w:val="2"/>
            <w:tcMar>
              <w:left w:w="105" w:type="dxa"/>
              <w:right w:w="105" w:type="dxa"/>
            </w:tcMar>
          </w:tcPr>
          <w:p w14:paraId="28A40E6F" w14:textId="150DAB18" w:rsidR="24609EF4" w:rsidRDefault="24609EF4" w:rsidP="24609EF4">
            <w:pPr>
              <w:jc w:val="both"/>
              <w:rPr>
                <w:rFonts w:eastAsia="Arial"/>
              </w:rPr>
            </w:pPr>
            <w:r w:rsidRPr="24609EF4">
              <w:rPr>
                <w:rFonts w:eastAsia="Arial"/>
              </w:rPr>
              <w:t>DIVISION/DEPARTMENT SECTION:</w:t>
            </w:r>
          </w:p>
        </w:tc>
        <w:tc>
          <w:tcPr>
            <w:tcW w:w="5903" w:type="dxa"/>
            <w:gridSpan w:val="3"/>
            <w:tcBorders>
              <w:bottom w:val="single" w:sz="6" w:space="0" w:color="auto"/>
            </w:tcBorders>
            <w:tcMar>
              <w:left w:w="105" w:type="dxa"/>
              <w:right w:w="105" w:type="dxa"/>
            </w:tcMar>
          </w:tcPr>
          <w:p w14:paraId="106810C7" w14:textId="4590E0E2" w:rsidR="24609EF4" w:rsidRDefault="24609EF4" w:rsidP="24609EF4">
            <w:pPr>
              <w:jc w:val="both"/>
              <w:rPr>
                <w:rFonts w:eastAsia="Arial"/>
              </w:rPr>
            </w:pPr>
            <w:r w:rsidRPr="24609EF4">
              <w:rPr>
                <w:rFonts w:eastAsia="Arial"/>
              </w:rPr>
              <w:t>Active City</w:t>
            </w:r>
          </w:p>
        </w:tc>
      </w:tr>
    </w:tbl>
    <w:p w14:paraId="67EBA512" w14:textId="3C480CBD" w:rsidR="00361DA3" w:rsidRDefault="00361DA3" w:rsidP="24609EF4">
      <w:pPr>
        <w:rPr>
          <w:rFonts w:eastAsia="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310"/>
        <w:gridCol w:w="2310"/>
        <w:gridCol w:w="2310"/>
        <w:gridCol w:w="2310"/>
      </w:tblGrid>
      <w:tr w:rsidR="24609EF4" w14:paraId="35FD5871" w14:textId="77777777" w:rsidTr="24609EF4">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3CC69034" w14:textId="2F04007F" w:rsidR="24609EF4" w:rsidRDefault="24609EF4" w:rsidP="24609EF4">
            <w:pPr>
              <w:rPr>
                <w:rFonts w:eastAsia="Arial"/>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57CA07E4" w14:textId="22F1EB6E" w:rsidR="24609EF4" w:rsidRDefault="24609EF4" w:rsidP="24609EF4">
            <w:pPr>
              <w:rPr>
                <w:rFonts w:eastAsia="Arial"/>
              </w:rPr>
            </w:pPr>
            <w:r w:rsidRPr="24609EF4">
              <w:rPr>
                <w:rFonts w:eastAsia="Arial"/>
              </w:rPr>
              <w:t>ESSENTIAL REQUIREMENTS</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4031E25C" w14:textId="1C1B05B9" w:rsidR="24609EF4" w:rsidRDefault="24609EF4" w:rsidP="24609EF4">
            <w:pPr>
              <w:rPr>
                <w:rFonts w:eastAsia="Arial"/>
              </w:rPr>
            </w:pPr>
            <w:r w:rsidRPr="24609EF4">
              <w:rPr>
                <w:rFonts w:eastAsia="Arial"/>
              </w:rPr>
              <w:t>DESIRABLE REQUIREMENTS</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1D922032" w14:textId="67E60BBF" w:rsidR="24609EF4" w:rsidRDefault="24609EF4" w:rsidP="24609EF4">
            <w:pPr>
              <w:rPr>
                <w:rFonts w:eastAsia="Arial"/>
              </w:rPr>
            </w:pPr>
            <w:r w:rsidRPr="24609EF4">
              <w:rPr>
                <w:rFonts w:eastAsia="Arial"/>
              </w:rPr>
              <w:t>METHOD OF ASSESSMENT</w:t>
            </w:r>
          </w:p>
        </w:tc>
      </w:tr>
      <w:tr w:rsidR="24609EF4" w14:paraId="1B2A96A1" w14:textId="77777777" w:rsidTr="24609EF4">
        <w:trPr>
          <w:trHeight w:val="102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82A6428" w14:textId="6937D39E" w:rsidR="24609EF4" w:rsidRDefault="24609EF4" w:rsidP="24609EF4">
            <w:pPr>
              <w:rPr>
                <w:rFonts w:eastAsia="Arial"/>
              </w:rPr>
            </w:pPr>
            <w:r w:rsidRPr="24609EF4">
              <w:rPr>
                <w:rFonts w:eastAsia="Arial"/>
              </w:rPr>
              <w:t>PROFESSIONAL/</w:t>
            </w:r>
          </w:p>
          <w:p w14:paraId="15A09D87" w14:textId="7C4E8340" w:rsidR="24609EF4" w:rsidRDefault="24609EF4" w:rsidP="24609EF4">
            <w:pPr>
              <w:rPr>
                <w:rFonts w:eastAsia="Arial"/>
              </w:rPr>
            </w:pPr>
            <w:r w:rsidRPr="24609EF4">
              <w:rPr>
                <w:rFonts w:eastAsia="Arial"/>
              </w:rPr>
              <w:t>EDUCATIONAL</w:t>
            </w:r>
          </w:p>
          <w:p w14:paraId="0FAB7D0D" w14:textId="5739CFA7" w:rsidR="24609EF4" w:rsidRDefault="24609EF4" w:rsidP="24609EF4">
            <w:pPr>
              <w:rPr>
                <w:rFonts w:eastAsia="Arial"/>
              </w:rPr>
            </w:pPr>
            <w:r w:rsidRPr="24609EF4">
              <w:rPr>
                <w:rFonts w:eastAsia="Arial"/>
              </w:rPr>
              <w:t>QUALIFICATIONS</w:t>
            </w:r>
          </w:p>
          <w:p w14:paraId="7BF13EC2" w14:textId="35569868" w:rsidR="24609EF4" w:rsidRDefault="24609EF4" w:rsidP="24609EF4">
            <w:pPr>
              <w:rPr>
                <w:rFonts w:eastAsia="Arial"/>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DF4CC88" w14:textId="42ED97EC" w:rsidR="24609EF4" w:rsidRDefault="24609EF4" w:rsidP="24609EF4">
            <w:pPr>
              <w:spacing w:before="120" w:after="120"/>
              <w:rPr>
                <w:rFonts w:eastAsia="Arial"/>
                <w:sz w:val="20"/>
                <w:szCs w:val="20"/>
              </w:rPr>
            </w:pPr>
            <w:r w:rsidRPr="24609EF4">
              <w:rPr>
                <w:rFonts w:eastAsia="Arial"/>
                <w:sz w:val="20"/>
                <w:szCs w:val="20"/>
              </w:rPr>
              <w:t>2 National Grade 4 passes or equivalent in Maths &amp; English or Relevant Experience</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1CB9AD6E" w14:textId="3C354AF9" w:rsidR="24609EF4" w:rsidRDefault="24609EF4" w:rsidP="24609EF4">
            <w:pPr>
              <w:rPr>
                <w:rFonts w:eastAsia="Arial"/>
                <w:sz w:val="20"/>
                <w:szCs w:val="20"/>
              </w:rPr>
            </w:pPr>
            <w:r w:rsidRPr="24609EF4">
              <w:rPr>
                <w:rFonts w:eastAsia="Arial"/>
                <w:sz w:val="20"/>
                <w:szCs w:val="20"/>
              </w:rPr>
              <w:t>A reasonable standard of literacy</w:t>
            </w:r>
            <w:r w:rsidR="4781EC28" w:rsidRPr="24609EF4">
              <w:rPr>
                <w:rFonts w:eastAsia="Arial"/>
                <w:sz w:val="20"/>
                <w:szCs w:val="20"/>
              </w:rPr>
              <w:t>.</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273763A" w14:textId="45BBCC2C" w:rsidR="24609EF4" w:rsidRDefault="24609EF4" w:rsidP="24609EF4">
            <w:pPr>
              <w:rPr>
                <w:rFonts w:eastAsia="Arial"/>
                <w:sz w:val="20"/>
                <w:szCs w:val="20"/>
              </w:rPr>
            </w:pPr>
            <w:r w:rsidRPr="24609EF4">
              <w:rPr>
                <w:rFonts w:eastAsia="Arial"/>
                <w:sz w:val="20"/>
                <w:szCs w:val="20"/>
              </w:rPr>
              <w:t>Interview</w:t>
            </w:r>
          </w:p>
        </w:tc>
      </w:tr>
      <w:tr w:rsidR="24609EF4" w14:paraId="1EE4CC6A" w14:textId="77777777" w:rsidTr="24609EF4">
        <w:trPr>
          <w:trHeight w:val="975"/>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CE1A8F9" w14:textId="4FA1906D" w:rsidR="24609EF4" w:rsidRDefault="24609EF4" w:rsidP="24609EF4">
            <w:pPr>
              <w:rPr>
                <w:rFonts w:eastAsia="Arial"/>
              </w:rPr>
            </w:pPr>
            <w:r w:rsidRPr="24609EF4">
              <w:rPr>
                <w:rFonts w:eastAsia="Arial"/>
              </w:rPr>
              <w:t>RELEVANT WORK/OTHER EXPERIENCE</w:t>
            </w:r>
          </w:p>
          <w:p w14:paraId="4AFC0764" w14:textId="04EB916A" w:rsidR="24609EF4" w:rsidRDefault="24609EF4" w:rsidP="24609EF4">
            <w:pPr>
              <w:rPr>
                <w:rFonts w:eastAsia="Arial"/>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2A716B8B" w14:textId="0DFFB29E" w:rsidR="24609EF4" w:rsidRDefault="24609EF4" w:rsidP="24609EF4">
            <w:pPr>
              <w:rPr>
                <w:rFonts w:eastAsia="Arial"/>
                <w:sz w:val="20"/>
                <w:szCs w:val="20"/>
              </w:rPr>
            </w:pPr>
            <w:r w:rsidRPr="24609EF4">
              <w:rPr>
                <w:rFonts w:eastAsia="Arial"/>
                <w:sz w:val="20"/>
                <w:szCs w:val="20"/>
              </w:rPr>
              <w:t>Ability to maintain accurate records.</w:t>
            </w:r>
          </w:p>
          <w:p w14:paraId="346EB89D" w14:textId="7A9A6040" w:rsidR="517D5EA7" w:rsidRDefault="517D5EA7">
            <w:r w:rsidRPr="24609EF4">
              <w:rPr>
                <w:rFonts w:eastAsia="Arial"/>
                <w:sz w:val="20"/>
                <w:szCs w:val="20"/>
              </w:rPr>
              <w:t>Ability to use ini</w:t>
            </w:r>
            <w:r w:rsidR="41098DA3" w:rsidRPr="24609EF4">
              <w:rPr>
                <w:rFonts w:eastAsia="Arial"/>
                <w:sz w:val="20"/>
                <w:szCs w:val="20"/>
              </w:rPr>
              <w:t xml:space="preserve">tiative </w:t>
            </w:r>
          </w:p>
          <w:p w14:paraId="455AC21D" w14:textId="605340DB" w:rsidR="404F16A8" w:rsidRDefault="404F16A8" w:rsidP="24609EF4">
            <w:pPr>
              <w:rPr>
                <w:rFonts w:eastAsia="Arial"/>
                <w:sz w:val="20"/>
                <w:szCs w:val="20"/>
              </w:rPr>
            </w:pPr>
            <w:r w:rsidRPr="24609EF4">
              <w:rPr>
                <w:rFonts w:eastAsia="Arial"/>
                <w:sz w:val="20"/>
                <w:szCs w:val="20"/>
              </w:rPr>
              <w:t xml:space="preserve">Good time </w:t>
            </w:r>
            <w:r w:rsidR="06CDC4A8" w:rsidRPr="24609EF4">
              <w:rPr>
                <w:rFonts w:eastAsia="Arial"/>
                <w:sz w:val="20"/>
                <w:szCs w:val="20"/>
              </w:rPr>
              <w:t>management</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6469537B" w14:textId="16BB8962" w:rsidR="24609EF4" w:rsidRDefault="24609EF4" w:rsidP="24609EF4">
            <w:pPr>
              <w:rPr>
                <w:rFonts w:eastAsia="Arial"/>
                <w:sz w:val="20"/>
                <w:szCs w:val="20"/>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7838D15" w14:textId="6EA6A780" w:rsidR="24609EF4" w:rsidRDefault="24609EF4" w:rsidP="24609EF4">
            <w:pPr>
              <w:rPr>
                <w:rFonts w:eastAsia="Arial"/>
                <w:sz w:val="20"/>
                <w:szCs w:val="20"/>
              </w:rPr>
            </w:pPr>
            <w:r w:rsidRPr="24609EF4">
              <w:rPr>
                <w:rFonts w:eastAsia="Arial"/>
                <w:sz w:val="20"/>
                <w:szCs w:val="20"/>
              </w:rPr>
              <w:t>Interview</w:t>
            </w:r>
          </w:p>
          <w:p w14:paraId="43D47C8F" w14:textId="1EFF5901" w:rsidR="24609EF4" w:rsidRDefault="24609EF4" w:rsidP="24609EF4">
            <w:pPr>
              <w:rPr>
                <w:rFonts w:eastAsia="Arial"/>
                <w:sz w:val="20"/>
                <w:szCs w:val="20"/>
              </w:rPr>
            </w:pPr>
            <w:r w:rsidRPr="24609EF4">
              <w:rPr>
                <w:rFonts w:eastAsia="Arial"/>
                <w:sz w:val="20"/>
                <w:szCs w:val="20"/>
              </w:rPr>
              <w:t>References</w:t>
            </w:r>
          </w:p>
          <w:p w14:paraId="6EE125F8" w14:textId="61CFC108" w:rsidR="24609EF4" w:rsidRDefault="24609EF4" w:rsidP="24609EF4">
            <w:pPr>
              <w:rPr>
                <w:rFonts w:eastAsia="Arial"/>
                <w:sz w:val="20"/>
                <w:szCs w:val="20"/>
              </w:rPr>
            </w:pPr>
          </w:p>
        </w:tc>
      </w:tr>
      <w:tr w:rsidR="24609EF4" w14:paraId="6E3C5158" w14:textId="77777777" w:rsidTr="24609EF4">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527A24EF" w14:textId="675233AB" w:rsidR="24609EF4" w:rsidRDefault="24609EF4" w:rsidP="24609EF4">
            <w:pPr>
              <w:rPr>
                <w:rFonts w:eastAsia="Arial"/>
              </w:rPr>
            </w:pPr>
            <w:r w:rsidRPr="24609EF4">
              <w:rPr>
                <w:rFonts w:eastAsia="Arial"/>
              </w:rPr>
              <w:t>PARTICULAR SKILLS/ABILITIES</w:t>
            </w:r>
          </w:p>
          <w:p w14:paraId="0B4BD4B7" w14:textId="46791BB2" w:rsidR="24609EF4" w:rsidRDefault="24609EF4" w:rsidP="24609EF4">
            <w:pPr>
              <w:rPr>
                <w:rFonts w:eastAsia="Arial"/>
              </w:rPr>
            </w:pPr>
          </w:p>
          <w:p w14:paraId="22407DCA" w14:textId="3E15EFC4" w:rsidR="24609EF4" w:rsidRDefault="24609EF4" w:rsidP="24609EF4">
            <w:pPr>
              <w:rPr>
                <w:rFonts w:eastAsia="Arial"/>
              </w:rPr>
            </w:pPr>
          </w:p>
          <w:p w14:paraId="44E55DD0" w14:textId="450D6B9C" w:rsidR="24609EF4" w:rsidRDefault="24609EF4" w:rsidP="24609EF4">
            <w:pPr>
              <w:rPr>
                <w:rFonts w:eastAsia="Arial"/>
              </w:rPr>
            </w:pPr>
          </w:p>
          <w:p w14:paraId="74247385" w14:textId="7BF9FD4C" w:rsidR="24609EF4" w:rsidRDefault="24609EF4" w:rsidP="24609EF4">
            <w:pPr>
              <w:rPr>
                <w:rFonts w:eastAsia="Arial"/>
              </w:rPr>
            </w:pPr>
          </w:p>
          <w:p w14:paraId="6B806F56" w14:textId="54863684" w:rsidR="24609EF4" w:rsidRDefault="24609EF4" w:rsidP="24609EF4">
            <w:pPr>
              <w:rPr>
                <w:rFonts w:eastAsia="Arial"/>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1CFBDFDE" w14:textId="26093F5E" w:rsidR="24609EF4" w:rsidRDefault="24609EF4" w:rsidP="24609EF4">
            <w:pPr>
              <w:rPr>
                <w:rFonts w:eastAsia="Arial"/>
                <w:sz w:val="20"/>
                <w:szCs w:val="20"/>
              </w:rPr>
            </w:pPr>
            <w:r w:rsidRPr="24609EF4">
              <w:rPr>
                <w:rFonts w:eastAsia="Arial"/>
                <w:sz w:val="20"/>
                <w:szCs w:val="20"/>
              </w:rPr>
              <w:t xml:space="preserve">Good communication skills.  </w:t>
            </w:r>
          </w:p>
          <w:p w14:paraId="07905E09" w14:textId="113C6685" w:rsidR="24609EF4" w:rsidRDefault="24609EF4" w:rsidP="24609EF4">
            <w:pPr>
              <w:rPr>
                <w:rFonts w:eastAsia="Arial"/>
                <w:sz w:val="20"/>
                <w:szCs w:val="20"/>
              </w:rPr>
            </w:pPr>
            <w:r w:rsidRPr="24609EF4">
              <w:rPr>
                <w:rFonts w:eastAsia="Arial"/>
                <w:sz w:val="20"/>
                <w:szCs w:val="20"/>
              </w:rPr>
              <w:t xml:space="preserve">Good interpersonal skills </w:t>
            </w:r>
          </w:p>
          <w:p w14:paraId="7823C4E1" w14:textId="6A800AC1" w:rsidR="24609EF4" w:rsidRDefault="24609EF4" w:rsidP="24609EF4">
            <w:pPr>
              <w:rPr>
                <w:rFonts w:eastAsia="Arial"/>
                <w:sz w:val="20"/>
                <w:szCs w:val="20"/>
              </w:rPr>
            </w:pPr>
            <w:r w:rsidRPr="24609EF4">
              <w:rPr>
                <w:rFonts w:eastAsia="Arial"/>
                <w:sz w:val="20"/>
                <w:szCs w:val="20"/>
              </w:rPr>
              <w:t>Good customer service skills.</w:t>
            </w:r>
          </w:p>
          <w:p w14:paraId="641B58EE" w14:textId="6581D1E8" w:rsidR="24609EF4" w:rsidRDefault="24609EF4">
            <w:r w:rsidRPr="24609EF4">
              <w:rPr>
                <w:rFonts w:eastAsia="Arial"/>
                <w:sz w:val="20"/>
                <w:szCs w:val="20"/>
              </w:rPr>
              <w:t xml:space="preserve">Ability to work </w:t>
            </w:r>
            <w:r w:rsidR="3DBA43F1" w:rsidRPr="24609EF4">
              <w:rPr>
                <w:rFonts w:eastAsia="Arial"/>
                <w:sz w:val="20"/>
                <w:szCs w:val="20"/>
              </w:rPr>
              <w:t>independently</w:t>
            </w:r>
          </w:p>
          <w:p w14:paraId="6EA4DAFD" w14:textId="7E3A99E4" w:rsidR="73235DE5" w:rsidRDefault="73235DE5">
            <w:r w:rsidRPr="24609EF4">
              <w:rPr>
                <w:rFonts w:eastAsia="Arial"/>
                <w:sz w:val="20"/>
                <w:szCs w:val="20"/>
              </w:rPr>
              <w:t>Strongly self-motivated</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1046DB6A" w14:textId="3CAF8261" w:rsidR="24609EF4" w:rsidRDefault="24609EF4" w:rsidP="24609EF4">
            <w:pPr>
              <w:rPr>
                <w:rFonts w:eastAsia="Arial"/>
                <w:sz w:val="20"/>
                <w:szCs w:val="20"/>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083C9B89" w14:textId="68E8A061" w:rsidR="24609EF4" w:rsidRDefault="24609EF4" w:rsidP="24609EF4">
            <w:pPr>
              <w:rPr>
                <w:rFonts w:eastAsia="Arial"/>
                <w:sz w:val="20"/>
                <w:szCs w:val="20"/>
              </w:rPr>
            </w:pPr>
            <w:r w:rsidRPr="24609EF4">
              <w:rPr>
                <w:rFonts w:eastAsia="Arial"/>
                <w:sz w:val="20"/>
                <w:szCs w:val="20"/>
              </w:rPr>
              <w:t xml:space="preserve">Interview </w:t>
            </w:r>
          </w:p>
          <w:p w14:paraId="76F36534" w14:textId="7C759553" w:rsidR="24609EF4" w:rsidRDefault="24609EF4" w:rsidP="24609EF4">
            <w:pPr>
              <w:rPr>
                <w:rFonts w:eastAsia="Arial"/>
                <w:sz w:val="20"/>
                <w:szCs w:val="20"/>
              </w:rPr>
            </w:pPr>
            <w:r w:rsidRPr="24609EF4">
              <w:rPr>
                <w:rFonts w:eastAsia="Arial"/>
                <w:sz w:val="20"/>
                <w:szCs w:val="20"/>
              </w:rPr>
              <w:t>References</w:t>
            </w:r>
          </w:p>
        </w:tc>
      </w:tr>
      <w:tr w:rsidR="24609EF4" w14:paraId="172536A1" w14:textId="77777777" w:rsidTr="24609EF4">
        <w:trPr>
          <w:trHeight w:val="1128"/>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12612FB4" w14:textId="74C45779" w:rsidR="24609EF4" w:rsidRDefault="24609EF4" w:rsidP="24609EF4">
            <w:pPr>
              <w:rPr>
                <w:rFonts w:eastAsia="Arial"/>
              </w:rPr>
            </w:pPr>
            <w:r w:rsidRPr="24609EF4">
              <w:rPr>
                <w:rFonts w:eastAsia="Arial"/>
              </w:rPr>
              <w:t>PERSONAL QUALITIES</w:t>
            </w:r>
          </w:p>
          <w:p w14:paraId="7B34BD37" w14:textId="6EA0A434" w:rsidR="24609EF4" w:rsidRDefault="24609EF4" w:rsidP="24609EF4">
            <w:pPr>
              <w:rPr>
                <w:rFonts w:eastAsia="Arial"/>
              </w:rPr>
            </w:pPr>
          </w:p>
          <w:p w14:paraId="590A7680" w14:textId="1EF53648" w:rsidR="24609EF4" w:rsidRDefault="24609EF4" w:rsidP="24609EF4">
            <w:pPr>
              <w:rPr>
                <w:rFonts w:eastAsia="Arial"/>
              </w:rPr>
            </w:pPr>
          </w:p>
          <w:p w14:paraId="46C5CA29" w14:textId="25ABA276" w:rsidR="24609EF4" w:rsidRDefault="24609EF4" w:rsidP="24609EF4">
            <w:pPr>
              <w:rPr>
                <w:rFonts w:eastAsia="Arial"/>
              </w:rPr>
            </w:pPr>
          </w:p>
          <w:p w14:paraId="2EDDE076" w14:textId="37567D3C" w:rsidR="24609EF4" w:rsidRDefault="24609EF4" w:rsidP="24609EF4">
            <w:pPr>
              <w:rPr>
                <w:rFonts w:eastAsia="Arial"/>
              </w:rPr>
            </w:pPr>
          </w:p>
          <w:p w14:paraId="674681A5" w14:textId="14117CBB" w:rsidR="24609EF4" w:rsidRDefault="24609EF4" w:rsidP="24609EF4">
            <w:pPr>
              <w:rPr>
                <w:rFonts w:eastAsia="Arial"/>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CC3551F" w14:textId="19892572" w:rsidR="24609EF4" w:rsidRDefault="24609EF4" w:rsidP="24609EF4">
            <w:pPr>
              <w:rPr>
                <w:rFonts w:eastAsia="Arial"/>
                <w:sz w:val="20"/>
                <w:szCs w:val="20"/>
              </w:rPr>
            </w:pPr>
            <w:r w:rsidRPr="24609EF4">
              <w:rPr>
                <w:rFonts w:eastAsia="Arial"/>
                <w:sz w:val="20"/>
                <w:szCs w:val="20"/>
              </w:rPr>
              <w:t>Ability to work as part of a wider team.</w:t>
            </w:r>
          </w:p>
          <w:p w14:paraId="53BE696D" w14:textId="01EED73F" w:rsidR="7426BADA" w:rsidRDefault="7426BADA">
            <w:r w:rsidRPr="24609EF4">
              <w:rPr>
                <w:rFonts w:eastAsia="Arial"/>
                <w:sz w:val="20"/>
                <w:szCs w:val="20"/>
              </w:rPr>
              <w:t xml:space="preserve">Be approachable and </w:t>
            </w:r>
            <w:r w:rsidR="43724023" w:rsidRPr="24609EF4">
              <w:rPr>
                <w:rFonts w:eastAsia="Arial"/>
                <w:sz w:val="20"/>
                <w:szCs w:val="20"/>
              </w:rPr>
              <w:t>reliable</w:t>
            </w:r>
            <w:r w:rsidRPr="24609EF4">
              <w:rPr>
                <w:rFonts w:eastAsia="Arial"/>
                <w:sz w:val="20"/>
                <w:szCs w:val="20"/>
              </w:rPr>
              <w:t xml:space="preserve"> </w:t>
            </w:r>
          </w:p>
          <w:p w14:paraId="04D9EFEF" w14:textId="4B43D096" w:rsidR="290ABA31" w:rsidRDefault="290ABA31">
            <w:r w:rsidRPr="24609EF4">
              <w:rPr>
                <w:rFonts w:eastAsia="Arial"/>
                <w:sz w:val="20"/>
                <w:szCs w:val="20"/>
              </w:rPr>
              <w:t>Flexible and adaptable</w:t>
            </w: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383F6E70" w14:textId="16AE10C5" w:rsidR="24609EF4" w:rsidRDefault="24609EF4" w:rsidP="24609EF4">
            <w:pPr>
              <w:rPr>
                <w:rFonts w:eastAsia="Arial"/>
                <w:sz w:val="20"/>
                <w:szCs w:val="20"/>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663327DB" w14:textId="588CCD58" w:rsidR="24609EF4" w:rsidRDefault="24609EF4" w:rsidP="24609EF4">
            <w:pPr>
              <w:rPr>
                <w:rFonts w:eastAsia="Arial"/>
                <w:sz w:val="20"/>
                <w:szCs w:val="20"/>
              </w:rPr>
            </w:pPr>
            <w:r w:rsidRPr="24609EF4">
              <w:rPr>
                <w:rFonts w:eastAsia="Arial"/>
                <w:sz w:val="20"/>
                <w:szCs w:val="20"/>
              </w:rPr>
              <w:t>Interview</w:t>
            </w:r>
          </w:p>
          <w:p w14:paraId="5B5C3BDC" w14:textId="37195E9C" w:rsidR="24609EF4" w:rsidRDefault="24609EF4" w:rsidP="24609EF4">
            <w:pPr>
              <w:rPr>
                <w:rFonts w:eastAsia="Arial"/>
                <w:sz w:val="20"/>
                <w:szCs w:val="20"/>
              </w:rPr>
            </w:pPr>
            <w:r w:rsidRPr="24609EF4">
              <w:rPr>
                <w:rFonts w:eastAsia="Arial"/>
                <w:sz w:val="20"/>
                <w:szCs w:val="20"/>
              </w:rPr>
              <w:t>References</w:t>
            </w:r>
          </w:p>
        </w:tc>
      </w:tr>
      <w:tr w:rsidR="24609EF4" w14:paraId="0CFF58BE" w14:textId="77777777" w:rsidTr="24609EF4">
        <w:trPr>
          <w:trHeight w:val="300"/>
        </w:trPr>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0858566" w14:textId="24EAD219" w:rsidR="24609EF4" w:rsidRDefault="24609EF4" w:rsidP="24609EF4">
            <w:pPr>
              <w:rPr>
                <w:rFonts w:eastAsia="Arial"/>
              </w:rPr>
            </w:pPr>
            <w:r w:rsidRPr="24609EF4">
              <w:rPr>
                <w:rFonts w:eastAsia="Arial"/>
              </w:rPr>
              <w:t xml:space="preserve">ANY ADDITIONAL </w:t>
            </w:r>
            <w:r w:rsidR="0B968B41" w:rsidRPr="24609EF4">
              <w:rPr>
                <w:rFonts w:eastAsia="Arial"/>
              </w:rPr>
              <w:t>JOB-RELATED</w:t>
            </w:r>
            <w:r w:rsidRPr="24609EF4">
              <w:rPr>
                <w:rFonts w:eastAsia="Arial"/>
              </w:rPr>
              <w:t xml:space="preserve"> REQUIREMENTS</w:t>
            </w:r>
          </w:p>
          <w:p w14:paraId="1B3C7FE1" w14:textId="0B92398B" w:rsidR="24609EF4" w:rsidRDefault="24609EF4" w:rsidP="24609EF4">
            <w:pPr>
              <w:rPr>
                <w:rFonts w:eastAsia="Arial"/>
              </w:rPr>
            </w:pPr>
          </w:p>
          <w:p w14:paraId="4C09D5E3" w14:textId="513935F4" w:rsidR="24609EF4" w:rsidRDefault="24609EF4" w:rsidP="24609EF4">
            <w:pPr>
              <w:rPr>
                <w:rFonts w:eastAsia="Arial"/>
              </w:rPr>
            </w:pPr>
          </w:p>
          <w:p w14:paraId="21E42AFF" w14:textId="657AAB05" w:rsidR="24609EF4" w:rsidRDefault="24609EF4" w:rsidP="24609EF4">
            <w:pPr>
              <w:rPr>
                <w:rFonts w:eastAsia="Arial"/>
              </w:rPr>
            </w:pPr>
          </w:p>
          <w:p w14:paraId="623E4F85" w14:textId="446A4CA2" w:rsidR="24609EF4" w:rsidRDefault="24609EF4" w:rsidP="24609EF4">
            <w:pPr>
              <w:rPr>
                <w:rFonts w:eastAsia="Arial"/>
              </w:rPr>
            </w:pPr>
          </w:p>
          <w:p w14:paraId="0A45F178" w14:textId="5D4E8282" w:rsidR="24609EF4" w:rsidRDefault="24609EF4" w:rsidP="24609EF4">
            <w:pPr>
              <w:rPr>
                <w:rFonts w:eastAsia="Arial"/>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73485FA4" w14:textId="68B627DE" w:rsidR="157EF9B0" w:rsidRDefault="157EF9B0" w:rsidP="24609EF4">
            <w:pPr>
              <w:rPr>
                <w:rFonts w:eastAsia="Arial"/>
                <w:sz w:val="18"/>
                <w:szCs w:val="18"/>
              </w:rPr>
            </w:pPr>
            <w:r w:rsidRPr="24609EF4">
              <w:rPr>
                <w:rFonts w:eastAsia="Arial"/>
                <w:sz w:val="20"/>
                <w:szCs w:val="20"/>
              </w:rPr>
              <w:t>Must be willing to work flexible hours including weekend work where required.</w:t>
            </w:r>
          </w:p>
          <w:p w14:paraId="13644CE2" w14:textId="38203DF1" w:rsidR="157EF9B0" w:rsidRDefault="157EF9B0" w:rsidP="24609EF4">
            <w:pPr>
              <w:rPr>
                <w:rFonts w:eastAsia="Arial"/>
                <w:sz w:val="18"/>
                <w:szCs w:val="18"/>
              </w:rPr>
            </w:pPr>
            <w:r w:rsidRPr="24609EF4">
              <w:rPr>
                <w:rFonts w:eastAsia="Arial"/>
                <w:sz w:val="20"/>
                <w:szCs w:val="20"/>
              </w:rPr>
              <w:t>Must be willing to undertake personal development.</w:t>
            </w:r>
          </w:p>
          <w:p w14:paraId="47CE2ED4" w14:textId="4107F372" w:rsidR="157EF9B0" w:rsidRDefault="157EF9B0" w:rsidP="24609EF4">
            <w:pPr>
              <w:rPr>
                <w:rFonts w:eastAsia="Arial"/>
                <w:sz w:val="18"/>
                <w:szCs w:val="18"/>
              </w:rPr>
            </w:pPr>
            <w:r w:rsidRPr="24609EF4">
              <w:rPr>
                <w:rFonts w:eastAsia="Arial"/>
                <w:sz w:val="20"/>
                <w:szCs w:val="20"/>
              </w:rPr>
              <w:t>Member of PVG Scheme or willingness to become a member of the PVG Scheme with satisfactory</w:t>
            </w:r>
            <w:r w:rsidRPr="24609EF4">
              <w:rPr>
                <w:rFonts w:eastAsia="Arial"/>
              </w:rPr>
              <w:t xml:space="preserve"> </w:t>
            </w:r>
            <w:r w:rsidRPr="24609EF4">
              <w:rPr>
                <w:rFonts w:eastAsia="Arial"/>
                <w:sz w:val="20"/>
                <w:szCs w:val="20"/>
              </w:rPr>
              <w:t>Scheme Record</w:t>
            </w:r>
            <w:r w:rsidRPr="24609EF4">
              <w:rPr>
                <w:rFonts w:eastAsia="Arial"/>
              </w:rPr>
              <w:t xml:space="preserve"> </w:t>
            </w:r>
            <w:r w:rsidRPr="24609EF4">
              <w:rPr>
                <w:rFonts w:eastAsia="Arial"/>
                <w:sz w:val="20"/>
                <w:szCs w:val="20"/>
              </w:rPr>
              <w:t>and/or Scheme Record Update.</w:t>
            </w:r>
          </w:p>
          <w:p w14:paraId="2C8422CE" w14:textId="56F44468" w:rsidR="24609EF4" w:rsidRDefault="24609EF4" w:rsidP="24609EF4">
            <w:pPr>
              <w:rPr>
                <w:rFonts w:eastAsia="Arial"/>
                <w:sz w:val="20"/>
                <w:szCs w:val="20"/>
              </w:rPr>
            </w:pPr>
          </w:p>
          <w:p w14:paraId="21AFF4DF" w14:textId="6EC5B608" w:rsidR="24609EF4" w:rsidRDefault="24609EF4" w:rsidP="24609EF4">
            <w:pPr>
              <w:spacing w:line="259" w:lineRule="auto"/>
              <w:rPr>
                <w:rFonts w:eastAsia="Arial"/>
                <w:sz w:val="20"/>
                <w:szCs w:val="20"/>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52FE7A22" w14:textId="783E87CB" w:rsidR="24609EF4" w:rsidRDefault="24609EF4" w:rsidP="24609EF4">
            <w:pPr>
              <w:rPr>
                <w:rFonts w:eastAsia="Arial"/>
                <w:sz w:val="20"/>
                <w:szCs w:val="20"/>
              </w:rPr>
            </w:pPr>
          </w:p>
        </w:tc>
        <w:tc>
          <w:tcPr>
            <w:tcW w:w="2310" w:type="dxa"/>
            <w:tcBorders>
              <w:top w:val="single" w:sz="6" w:space="0" w:color="auto"/>
              <w:left w:val="single" w:sz="6" w:space="0" w:color="auto"/>
              <w:bottom w:val="single" w:sz="6" w:space="0" w:color="auto"/>
              <w:right w:val="single" w:sz="6" w:space="0" w:color="auto"/>
            </w:tcBorders>
            <w:tcMar>
              <w:left w:w="105" w:type="dxa"/>
              <w:right w:w="105" w:type="dxa"/>
            </w:tcMar>
          </w:tcPr>
          <w:p w14:paraId="2EDD0854" w14:textId="17BB6D8A" w:rsidR="24609EF4" w:rsidRDefault="24609EF4" w:rsidP="24609EF4">
            <w:pPr>
              <w:rPr>
                <w:rFonts w:eastAsia="Arial"/>
                <w:sz w:val="20"/>
                <w:szCs w:val="20"/>
              </w:rPr>
            </w:pPr>
            <w:r w:rsidRPr="24609EF4">
              <w:rPr>
                <w:rFonts w:eastAsia="Arial"/>
                <w:sz w:val="20"/>
                <w:szCs w:val="20"/>
              </w:rPr>
              <w:t>Interview</w:t>
            </w:r>
          </w:p>
          <w:p w14:paraId="63EE7BE2" w14:textId="6A88CF16" w:rsidR="24609EF4" w:rsidRDefault="24609EF4" w:rsidP="24609EF4">
            <w:pPr>
              <w:rPr>
                <w:rFonts w:eastAsia="Arial"/>
                <w:sz w:val="20"/>
                <w:szCs w:val="20"/>
              </w:rPr>
            </w:pPr>
            <w:r w:rsidRPr="24609EF4">
              <w:rPr>
                <w:rFonts w:eastAsia="Arial"/>
                <w:sz w:val="20"/>
                <w:szCs w:val="20"/>
              </w:rPr>
              <w:t>References</w:t>
            </w:r>
          </w:p>
        </w:tc>
      </w:tr>
    </w:tbl>
    <w:p w14:paraId="4E1BAD4B" w14:textId="2420762C" w:rsidR="00361DA3" w:rsidRDefault="00361DA3" w:rsidP="24609EF4">
      <w:pPr>
        <w:rPr>
          <w:rFonts w:eastAsia="Arial"/>
          <w:sz w:val="36"/>
          <w:szCs w:val="36"/>
        </w:rPr>
        <w:sectPr w:rsidR="00361DA3" w:rsidSect="00D7045A">
          <w:pgSz w:w="11907" w:h="16840" w:code="9"/>
          <w:pgMar w:top="1418" w:right="1134" w:bottom="1418" w:left="1134" w:header="680" w:footer="680" w:gutter="0"/>
          <w:cols w:space="708"/>
          <w:formProt w:val="0"/>
          <w:docGrid w:linePitch="360"/>
        </w:sectPr>
      </w:pPr>
    </w:p>
    <w:p w14:paraId="16D40212" w14:textId="77777777" w:rsidR="0049110F" w:rsidRPr="00E07C67" w:rsidRDefault="0049110F" w:rsidP="0049110F">
      <w:pPr>
        <w:rPr>
          <w:b/>
          <w:color w:val="244061"/>
          <w:sz w:val="36"/>
        </w:rPr>
      </w:pPr>
      <w:r w:rsidRPr="00E07C67">
        <w:rPr>
          <w:b/>
          <w:color w:val="244061"/>
          <w:sz w:val="36"/>
        </w:rPr>
        <w:lastRenderedPageBreak/>
        <w:t>Ter</w:t>
      </w:r>
      <w:r w:rsidR="00776603">
        <w:rPr>
          <w:b/>
          <w:color w:val="244061"/>
          <w:sz w:val="36"/>
        </w:rPr>
        <w:t>ms and Conditions of Employment</w:t>
      </w:r>
    </w:p>
    <w:p w14:paraId="5E602EA0" w14:textId="77777777" w:rsidR="00683CB6" w:rsidRDefault="00683CB6" w:rsidP="006E75F8">
      <w:pPr>
        <w:jc w:val="both"/>
        <w:rPr>
          <w:sz w:val="24"/>
        </w:rPr>
      </w:pPr>
    </w:p>
    <w:p w14:paraId="2AE991E8" w14:textId="77777777" w:rsidR="00C51152" w:rsidRDefault="00C51152" w:rsidP="006E75F8">
      <w:pPr>
        <w:jc w:val="both"/>
        <w:rPr>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C51152" w:rsidRPr="009D4A28" w14:paraId="48B41AEB"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5D8F4CB1" w14:textId="77777777" w:rsidR="00C51152" w:rsidRPr="009D4A28" w:rsidRDefault="00C51152" w:rsidP="00085F23">
            <w:pPr>
              <w:spacing w:before="60" w:after="60"/>
              <w:rPr>
                <w:color w:val="365F91"/>
                <w:sz w:val="24"/>
              </w:rPr>
            </w:pPr>
            <w:r>
              <w:rPr>
                <w:color w:val="365F91"/>
                <w:sz w:val="24"/>
              </w:rPr>
              <w:t>Pay Method</w:t>
            </w:r>
          </w:p>
        </w:tc>
        <w:tc>
          <w:tcPr>
            <w:tcW w:w="7513" w:type="dxa"/>
            <w:tcBorders>
              <w:top w:val="single" w:sz="4" w:space="0" w:color="365F91"/>
              <w:left w:val="single" w:sz="4" w:space="0" w:color="365F91"/>
              <w:bottom w:val="single" w:sz="4" w:space="0" w:color="365F91"/>
              <w:right w:val="single" w:sz="4" w:space="0" w:color="365F91"/>
            </w:tcBorders>
          </w:tcPr>
          <w:p w14:paraId="5D7E1337" w14:textId="77777777" w:rsidR="00C51152" w:rsidRPr="0054716D" w:rsidRDefault="002D664D" w:rsidP="002D664D">
            <w:pPr>
              <w:spacing w:before="60" w:after="60"/>
              <w:jc w:val="both"/>
            </w:pPr>
            <w:r>
              <w:t xml:space="preserve">You will be paid </w:t>
            </w:r>
            <w:r w:rsidR="00992D81">
              <w:t xml:space="preserve">on the last working day of the month </w:t>
            </w:r>
            <w:r w:rsidR="00C51152" w:rsidRPr="0054716D">
              <w:t xml:space="preserve">by </w:t>
            </w:r>
            <w:r>
              <w:t>BACS (</w:t>
            </w:r>
            <w:r w:rsidR="00C51152" w:rsidRPr="0054716D">
              <w:t>electronic funds transfer</w:t>
            </w:r>
            <w:r>
              <w:t>)</w:t>
            </w:r>
            <w:r w:rsidR="00C51152" w:rsidRPr="0054716D">
              <w:t>.  Pay for part time</w:t>
            </w:r>
            <w:r w:rsidR="00024DFC">
              <w:t>,</w:t>
            </w:r>
            <w:r w:rsidR="00C51152" w:rsidRPr="0054716D">
              <w:t xml:space="preserve"> or </w:t>
            </w:r>
            <w:r>
              <w:t>those who wo</w:t>
            </w:r>
            <w:r w:rsidR="0065089A">
              <w:t>rk less than 52 weeks per year (</w:t>
            </w:r>
            <w:proofErr w:type="spellStart"/>
            <w:r>
              <w:t>eg</w:t>
            </w:r>
            <w:proofErr w:type="spellEnd"/>
            <w:r>
              <w:t xml:space="preserve"> term time</w:t>
            </w:r>
            <w:r w:rsidR="0065089A">
              <w:t>)</w:t>
            </w:r>
            <w:r>
              <w:t xml:space="preserve">, </w:t>
            </w:r>
            <w:r w:rsidR="00C51152" w:rsidRPr="0054716D">
              <w:t xml:space="preserve">will be calculated </w:t>
            </w:r>
            <w:r>
              <w:t xml:space="preserve">on a </w:t>
            </w:r>
            <w:r w:rsidR="00C51152" w:rsidRPr="0054716D">
              <w:t xml:space="preserve">pro rata </w:t>
            </w:r>
            <w:r>
              <w:t>basis</w:t>
            </w:r>
            <w:r w:rsidR="00C51152" w:rsidRPr="0054716D">
              <w:t>.</w:t>
            </w:r>
          </w:p>
        </w:tc>
      </w:tr>
      <w:tr w:rsidR="00397592" w:rsidRPr="009D4A28" w14:paraId="0FA95185"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40797F77" w14:textId="77777777" w:rsidR="00397592" w:rsidRDefault="00397592" w:rsidP="00085F23">
            <w:pPr>
              <w:spacing w:before="60"/>
              <w:rPr>
                <w:color w:val="365F91"/>
                <w:sz w:val="24"/>
              </w:rPr>
            </w:pPr>
            <w:r>
              <w:rPr>
                <w:color w:val="365F91"/>
                <w:sz w:val="24"/>
              </w:rPr>
              <w:t>Leave</w:t>
            </w:r>
          </w:p>
        </w:tc>
        <w:tc>
          <w:tcPr>
            <w:tcW w:w="7513" w:type="dxa"/>
            <w:tcBorders>
              <w:top w:val="single" w:sz="4" w:space="0" w:color="365F91"/>
              <w:left w:val="single" w:sz="4" w:space="0" w:color="365F91"/>
              <w:bottom w:val="single" w:sz="4" w:space="0" w:color="365F91"/>
              <w:right w:val="single" w:sz="4" w:space="0" w:color="365F91"/>
            </w:tcBorders>
          </w:tcPr>
          <w:p w14:paraId="101BC6C2" w14:textId="77777777" w:rsidR="00397592" w:rsidRPr="0054716D" w:rsidRDefault="00397592" w:rsidP="00397592">
            <w:pPr>
              <w:spacing w:before="60" w:after="120"/>
            </w:pPr>
            <w:r>
              <w:t>2</w:t>
            </w:r>
            <w:r w:rsidR="00164B76">
              <w:t>7</w:t>
            </w:r>
            <w:r>
              <w:t xml:space="preserve"> days</w:t>
            </w:r>
            <w:r w:rsidRPr="0054716D">
              <w:t xml:space="preserve"> annual le</w:t>
            </w:r>
            <w:r>
              <w:t>ave, rising to 3</w:t>
            </w:r>
            <w:r w:rsidR="00164B76">
              <w:t>2</w:t>
            </w:r>
            <w:r>
              <w:t xml:space="preserve"> after 5 years’</w:t>
            </w:r>
            <w:r w:rsidRPr="0054716D">
              <w:t xml:space="preserve"> continuous service.</w:t>
            </w:r>
          </w:p>
          <w:p w14:paraId="14A4C1BE" w14:textId="77777777" w:rsidR="00397592" w:rsidRDefault="00397592" w:rsidP="00397592">
            <w:pPr>
              <w:spacing w:before="60"/>
              <w:jc w:val="both"/>
            </w:pPr>
            <w:r w:rsidRPr="0054716D">
              <w:t xml:space="preserve">5 fixed public holidays per annum (based on </w:t>
            </w:r>
            <w:proofErr w:type="gramStart"/>
            <w:r w:rsidRPr="0054716D">
              <w:t>full time</w:t>
            </w:r>
            <w:proofErr w:type="gramEnd"/>
            <w:r w:rsidRPr="0054716D">
              <w:t xml:space="preserve"> employment).  Leave for part time</w:t>
            </w:r>
            <w:r>
              <w:t>, part year,</w:t>
            </w:r>
            <w:r w:rsidRPr="0054716D">
              <w:t xml:space="preserve"> or temporary (less than a full year) employees will be calculated pro rata of that for </w:t>
            </w:r>
            <w:proofErr w:type="gramStart"/>
            <w:r w:rsidRPr="0054716D">
              <w:t>full time</w:t>
            </w:r>
            <w:proofErr w:type="gramEnd"/>
            <w:r w:rsidRPr="0054716D">
              <w:t xml:space="preserve"> employees.</w:t>
            </w:r>
          </w:p>
        </w:tc>
      </w:tr>
      <w:tr w:rsidR="00397592" w:rsidRPr="009D4A28" w14:paraId="5B4D30CB"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6DA91755" w14:textId="77777777" w:rsidR="00397592" w:rsidRDefault="00397592" w:rsidP="00085F23">
            <w:pPr>
              <w:spacing w:before="60"/>
              <w:rPr>
                <w:color w:val="365F91"/>
                <w:sz w:val="24"/>
              </w:rPr>
            </w:pPr>
            <w:r>
              <w:rPr>
                <w:color w:val="365F91"/>
                <w:sz w:val="24"/>
              </w:rPr>
              <w:t>Sick Pay</w:t>
            </w:r>
          </w:p>
        </w:tc>
        <w:tc>
          <w:tcPr>
            <w:tcW w:w="7513" w:type="dxa"/>
            <w:tcBorders>
              <w:top w:val="single" w:sz="4" w:space="0" w:color="365F91"/>
              <w:left w:val="single" w:sz="4" w:space="0" w:color="365F91"/>
              <w:bottom w:val="single" w:sz="4" w:space="0" w:color="365F91"/>
              <w:right w:val="single" w:sz="4" w:space="0" w:color="365F91"/>
            </w:tcBorders>
          </w:tcPr>
          <w:p w14:paraId="0AF104AE" w14:textId="77777777" w:rsidR="00397592" w:rsidRDefault="00397592" w:rsidP="005F5DCB">
            <w:pPr>
              <w:spacing w:before="60"/>
              <w:jc w:val="both"/>
            </w:pPr>
            <w:r>
              <w:t>U</w:t>
            </w:r>
            <w:r w:rsidRPr="0054716D">
              <w:t>p</w:t>
            </w:r>
            <w:r>
              <w:t xml:space="preserve"> to 26 weeks full pay and 26 weeks half pay after 5 years</w:t>
            </w:r>
            <w:r w:rsidRPr="0054716D">
              <w:t xml:space="preserve"> continuous service.</w:t>
            </w:r>
          </w:p>
        </w:tc>
      </w:tr>
      <w:tr w:rsidR="00C51152" w:rsidRPr="009D4A28" w14:paraId="603F8645"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3B55D4AE" w14:textId="77777777" w:rsidR="00C51152" w:rsidRPr="009D4A28" w:rsidRDefault="00C51152" w:rsidP="00085F23">
            <w:pPr>
              <w:spacing w:before="60"/>
              <w:rPr>
                <w:color w:val="365F91"/>
                <w:sz w:val="24"/>
              </w:rPr>
            </w:pPr>
            <w:r>
              <w:rPr>
                <w:color w:val="365F91"/>
                <w:sz w:val="24"/>
              </w:rPr>
              <w:t>Pension</w:t>
            </w:r>
          </w:p>
        </w:tc>
        <w:tc>
          <w:tcPr>
            <w:tcW w:w="7513" w:type="dxa"/>
            <w:tcBorders>
              <w:top w:val="single" w:sz="4" w:space="0" w:color="365F91"/>
              <w:left w:val="single" w:sz="4" w:space="0" w:color="365F91"/>
              <w:bottom w:val="single" w:sz="4" w:space="0" w:color="365F91"/>
              <w:right w:val="single" w:sz="4" w:space="0" w:color="365F91"/>
            </w:tcBorders>
          </w:tcPr>
          <w:p w14:paraId="66CCF77E" w14:textId="77777777" w:rsidR="00D5200D" w:rsidRPr="0054716D" w:rsidRDefault="005F5DCB" w:rsidP="005F5DCB">
            <w:pPr>
              <w:spacing w:before="60"/>
              <w:jc w:val="both"/>
            </w:pPr>
            <w:r>
              <w:t>Employees will automatically become a member of the Local Government Pension Scheme.</w:t>
            </w:r>
          </w:p>
        </w:tc>
      </w:tr>
      <w:tr w:rsidR="00C51152" w:rsidRPr="009D4A28" w14:paraId="61446BF8"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000EFBAF" w14:textId="77777777" w:rsidR="00C51152" w:rsidRPr="009D4A28" w:rsidRDefault="00C51152" w:rsidP="00085F23">
            <w:pPr>
              <w:spacing w:before="60" w:after="60"/>
              <w:rPr>
                <w:color w:val="365F91"/>
                <w:sz w:val="24"/>
              </w:rPr>
            </w:pPr>
            <w:r>
              <w:rPr>
                <w:color w:val="365F91"/>
                <w:sz w:val="24"/>
              </w:rPr>
              <w:t>Employee Benefits</w:t>
            </w:r>
          </w:p>
        </w:tc>
        <w:tc>
          <w:tcPr>
            <w:tcW w:w="7513" w:type="dxa"/>
            <w:tcBorders>
              <w:top w:val="single" w:sz="4" w:space="0" w:color="365F91"/>
              <w:left w:val="single" w:sz="4" w:space="0" w:color="365F91"/>
              <w:bottom w:val="single" w:sz="4" w:space="0" w:color="365F91"/>
              <w:right w:val="single" w:sz="4" w:space="0" w:color="365F91"/>
            </w:tcBorders>
          </w:tcPr>
          <w:p w14:paraId="59DA0A4A" w14:textId="77777777" w:rsidR="00C51152" w:rsidRDefault="007560EB" w:rsidP="005F5DCB">
            <w:pPr>
              <w:spacing w:before="60"/>
              <w:jc w:val="both"/>
            </w:pPr>
            <w:proofErr w:type="gramStart"/>
            <w:r w:rsidRPr="0054716D">
              <w:t>Benefits:-</w:t>
            </w:r>
            <w:proofErr w:type="gramEnd"/>
          </w:p>
          <w:p w14:paraId="1CC9AF0C" w14:textId="77777777" w:rsidR="005F5DCB" w:rsidRDefault="005F5DCB" w:rsidP="005F5DCB">
            <w:pPr>
              <w:jc w:val="both"/>
            </w:pPr>
          </w:p>
          <w:p w14:paraId="004D31A3" w14:textId="77777777" w:rsidR="001B0FAD" w:rsidRDefault="001B0FAD" w:rsidP="00B228BC">
            <w:pPr>
              <w:numPr>
                <w:ilvl w:val="0"/>
                <w:numId w:val="19"/>
              </w:numPr>
              <w:jc w:val="both"/>
            </w:pPr>
            <w:r>
              <w:t>Flexible Working opportunities</w:t>
            </w:r>
          </w:p>
          <w:p w14:paraId="2C75D843" w14:textId="77777777" w:rsidR="005707C5" w:rsidRDefault="001B0FAD" w:rsidP="001B0FAD">
            <w:pPr>
              <w:numPr>
                <w:ilvl w:val="0"/>
                <w:numId w:val="19"/>
              </w:numPr>
              <w:spacing w:before="60"/>
              <w:jc w:val="both"/>
            </w:pPr>
            <w:r>
              <w:t xml:space="preserve">Incremental salary scales </w:t>
            </w:r>
          </w:p>
          <w:p w14:paraId="3FF655F6" w14:textId="77777777" w:rsidR="001B0FAD" w:rsidRDefault="00A12F14" w:rsidP="00A12F14">
            <w:pPr>
              <w:numPr>
                <w:ilvl w:val="0"/>
                <w:numId w:val="19"/>
              </w:numPr>
              <w:jc w:val="both"/>
            </w:pPr>
            <w:r>
              <w:t>2</w:t>
            </w:r>
            <w:r w:rsidR="00164B76">
              <w:t>7</w:t>
            </w:r>
            <w:r>
              <w:t xml:space="preserve"> days annual leave, rising to 3</w:t>
            </w:r>
            <w:r w:rsidR="00164B76">
              <w:t>2</w:t>
            </w:r>
            <w:r>
              <w:t xml:space="preserve"> after 5 </w:t>
            </w:r>
            <w:r w:rsidR="002F461A">
              <w:t>year’s</w:t>
            </w:r>
            <w:r>
              <w:t xml:space="preserve"> continuous service. </w:t>
            </w:r>
          </w:p>
          <w:p w14:paraId="684C9B80" w14:textId="77777777" w:rsidR="00A12F14" w:rsidRDefault="001B0FAD" w:rsidP="00A12F14">
            <w:pPr>
              <w:numPr>
                <w:ilvl w:val="0"/>
                <w:numId w:val="19"/>
              </w:numPr>
              <w:jc w:val="both"/>
            </w:pPr>
            <w:r>
              <w:t xml:space="preserve">5 fixed public holidays </w:t>
            </w:r>
            <w:r w:rsidR="00A12F14">
              <w:t xml:space="preserve"> </w:t>
            </w:r>
          </w:p>
          <w:p w14:paraId="5DF6753C" w14:textId="77777777" w:rsidR="002F461A" w:rsidRDefault="002F461A" w:rsidP="00A12F14">
            <w:pPr>
              <w:numPr>
                <w:ilvl w:val="0"/>
                <w:numId w:val="19"/>
              </w:numPr>
              <w:jc w:val="both"/>
            </w:pPr>
            <w:r>
              <w:t>Entitlement to Sickness Allowance after 6 month’s service</w:t>
            </w:r>
          </w:p>
          <w:p w14:paraId="52FC62AD" w14:textId="77777777" w:rsidR="005707C5" w:rsidRDefault="002F461A" w:rsidP="00AD4525">
            <w:pPr>
              <w:numPr>
                <w:ilvl w:val="0"/>
                <w:numId w:val="19"/>
              </w:numPr>
              <w:spacing w:before="60"/>
              <w:jc w:val="both"/>
            </w:pPr>
            <w:r>
              <w:t>Access to Occupational Health Support</w:t>
            </w:r>
          </w:p>
          <w:p w14:paraId="3762658F" w14:textId="77777777" w:rsidR="002F461A" w:rsidRDefault="002F461A" w:rsidP="00AD4525">
            <w:pPr>
              <w:numPr>
                <w:ilvl w:val="0"/>
                <w:numId w:val="19"/>
              </w:numPr>
              <w:spacing w:before="60"/>
              <w:jc w:val="both"/>
            </w:pPr>
            <w:r>
              <w:t>Learning &amp; Development opportunities</w:t>
            </w:r>
          </w:p>
          <w:p w14:paraId="54DEE934" w14:textId="77777777" w:rsidR="002F461A" w:rsidRDefault="002F461A" w:rsidP="00AD4525">
            <w:pPr>
              <w:numPr>
                <w:ilvl w:val="0"/>
                <w:numId w:val="19"/>
              </w:numPr>
              <w:spacing w:before="60"/>
              <w:jc w:val="both"/>
            </w:pPr>
            <w:r>
              <w:t>Contributory Pension Scheme (including 17% by the employer)</w:t>
            </w:r>
          </w:p>
          <w:p w14:paraId="06A549F5" w14:textId="77777777" w:rsidR="002F461A" w:rsidRDefault="002F461A" w:rsidP="00AD4525">
            <w:pPr>
              <w:numPr>
                <w:ilvl w:val="0"/>
                <w:numId w:val="19"/>
              </w:numPr>
              <w:spacing w:before="60"/>
              <w:jc w:val="both"/>
            </w:pPr>
            <w:r>
              <w:t>Employee Performance Development and Review</w:t>
            </w:r>
          </w:p>
          <w:p w14:paraId="0E12FC39" w14:textId="77777777" w:rsidR="002F461A" w:rsidRDefault="002F461A" w:rsidP="00AD4525">
            <w:pPr>
              <w:numPr>
                <w:ilvl w:val="0"/>
                <w:numId w:val="19"/>
              </w:numPr>
              <w:spacing w:before="60"/>
              <w:jc w:val="both"/>
            </w:pPr>
            <w:r>
              <w:t>Employer commitment to Equality and Diversity</w:t>
            </w:r>
          </w:p>
          <w:p w14:paraId="0962BD60" w14:textId="77777777" w:rsidR="00F63F8B" w:rsidRDefault="00F63F8B" w:rsidP="00AD4525">
            <w:pPr>
              <w:numPr>
                <w:ilvl w:val="0"/>
                <w:numId w:val="19"/>
              </w:numPr>
              <w:spacing w:before="60"/>
              <w:jc w:val="both"/>
            </w:pPr>
            <w:r>
              <w:t>Death in Service Payment</w:t>
            </w:r>
          </w:p>
          <w:p w14:paraId="2C07B4DD" w14:textId="77777777" w:rsidR="00164B76" w:rsidRDefault="005707C5" w:rsidP="000635D3">
            <w:pPr>
              <w:numPr>
                <w:ilvl w:val="0"/>
                <w:numId w:val="19"/>
              </w:numPr>
              <w:spacing w:before="60"/>
            </w:pPr>
            <w:r>
              <w:t>Childcare Voucher Scheme</w:t>
            </w:r>
          </w:p>
          <w:p w14:paraId="3EB24379" w14:textId="77777777" w:rsidR="00164B76" w:rsidRDefault="00164B76" w:rsidP="000635D3">
            <w:pPr>
              <w:numPr>
                <w:ilvl w:val="0"/>
                <w:numId w:val="19"/>
              </w:numPr>
              <w:spacing w:before="60"/>
            </w:pPr>
            <w:r>
              <w:t>AVC Scheme</w:t>
            </w:r>
          </w:p>
          <w:p w14:paraId="57D353D8" w14:textId="77777777" w:rsidR="00F63F8B" w:rsidRPr="0054716D" w:rsidRDefault="00164B76" w:rsidP="000635D3">
            <w:pPr>
              <w:numPr>
                <w:ilvl w:val="0"/>
                <w:numId w:val="19"/>
              </w:numPr>
              <w:spacing w:before="60"/>
            </w:pPr>
            <w:r>
              <w:t>Employee Benefit Scheme such as Cycle to work, Bike Shop, Car Shop and Lifestyle Savings</w:t>
            </w:r>
            <w:r w:rsidR="000635D3">
              <w:br/>
            </w:r>
          </w:p>
        </w:tc>
      </w:tr>
    </w:tbl>
    <w:p w14:paraId="18EEF585" w14:textId="77777777" w:rsidR="003249C5" w:rsidRDefault="003249C5" w:rsidP="00CE2E4B">
      <w:pPr>
        <w:rPr>
          <w:sz w:val="24"/>
        </w:rPr>
      </w:pPr>
    </w:p>
    <w:p w14:paraId="224D9C6D" w14:textId="77777777" w:rsidR="003249C5" w:rsidRDefault="001355FA" w:rsidP="003249C5">
      <w:pPr>
        <w:rPr>
          <w:rStyle w:val="Emphasis"/>
          <w:i w:val="0"/>
          <w:lang w:val="en"/>
        </w:rPr>
      </w:pPr>
      <w:r>
        <w:rPr>
          <w:rStyle w:val="Emphasis"/>
          <w:b/>
          <w:lang w:val="en"/>
        </w:rPr>
        <w:t>Leisure &amp; Culture Dundee</w:t>
      </w:r>
      <w:r w:rsidR="003249C5" w:rsidRPr="00AE17F1">
        <w:rPr>
          <w:rStyle w:val="Emphasis"/>
          <w:b/>
          <w:lang w:val="en"/>
        </w:rPr>
        <w:t xml:space="preserve"> are </w:t>
      </w:r>
      <w:r w:rsidR="00F63F8B">
        <w:rPr>
          <w:rStyle w:val="Emphasis"/>
          <w:b/>
          <w:lang w:val="en"/>
        </w:rPr>
        <w:t>continuously r</w:t>
      </w:r>
      <w:r w:rsidR="003249C5" w:rsidRPr="00AE17F1">
        <w:rPr>
          <w:rStyle w:val="Emphasis"/>
          <w:b/>
          <w:lang w:val="en"/>
        </w:rPr>
        <w:t>eviewing their terms and conditions of employment. This may result in a change to your hours of work or pay. Normal collective bargaining processes will take place pr</w:t>
      </w:r>
      <w:r w:rsidR="003249C5">
        <w:rPr>
          <w:rStyle w:val="Emphasis"/>
          <w:b/>
          <w:lang w:val="en"/>
        </w:rPr>
        <w:t>ior to notification of any change.</w:t>
      </w:r>
    </w:p>
    <w:p w14:paraId="1676C26A" w14:textId="77777777" w:rsidR="00CE2E4B" w:rsidRPr="00E07C67" w:rsidRDefault="00CE2E4B" w:rsidP="00CE2E4B">
      <w:pPr>
        <w:rPr>
          <w:b/>
          <w:color w:val="244061"/>
          <w:sz w:val="36"/>
        </w:rPr>
      </w:pPr>
      <w:r>
        <w:rPr>
          <w:sz w:val="24"/>
        </w:rPr>
        <w:br w:type="page"/>
      </w:r>
      <w:r w:rsidRPr="00E07C67">
        <w:rPr>
          <w:b/>
          <w:color w:val="244061"/>
          <w:sz w:val="36"/>
        </w:rPr>
        <w:lastRenderedPageBreak/>
        <w:t>How to Apply</w:t>
      </w:r>
    </w:p>
    <w:p w14:paraId="41DA6054" w14:textId="74425D3E" w:rsidR="00F63F78" w:rsidRPr="00736CD0" w:rsidRDefault="00F63F78" w:rsidP="24609EF4">
      <w:pPr>
        <w:jc w:val="both"/>
      </w:pPr>
    </w:p>
    <w:p w14:paraId="71AE6110" w14:textId="77777777" w:rsidR="00673478" w:rsidRPr="00AD4525" w:rsidRDefault="00673478" w:rsidP="00673478">
      <w:pPr>
        <w:jc w:val="both"/>
        <w:rPr>
          <w:color w:val="365F91"/>
        </w:rPr>
      </w:pPr>
      <w:r w:rsidRPr="00AD4525">
        <w:rPr>
          <w:color w:val="365F91"/>
        </w:rPr>
        <w:t xml:space="preserve">Thank you for your interest in working with </w:t>
      </w:r>
      <w:r w:rsidR="005707C5" w:rsidRPr="00AD4525">
        <w:rPr>
          <w:color w:val="365F91"/>
        </w:rPr>
        <w:t>Leisure &amp; Culture Dundee</w:t>
      </w:r>
      <w:r w:rsidRPr="00AD4525">
        <w:rPr>
          <w:color w:val="365F91"/>
        </w:rPr>
        <w:t xml:space="preserve"> and we look forward to receiving your application.</w:t>
      </w:r>
    </w:p>
    <w:p w14:paraId="49CE87E4" w14:textId="77777777" w:rsidR="00673478" w:rsidRPr="00AD4525" w:rsidRDefault="00673478" w:rsidP="00673478">
      <w:pPr>
        <w:jc w:val="both"/>
        <w:rPr>
          <w:color w:val="365F91"/>
        </w:rPr>
      </w:pPr>
    </w:p>
    <w:p w14:paraId="13401105" w14:textId="77777777" w:rsidR="003D4DBD" w:rsidRPr="00AD4525" w:rsidRDefault="003D4DBD" w:rsidP="003D4DBD">
      <w:pPr>
        <w:jc w:val="both"/>
        <w:rPr>
          <w:color w:val="365F91"/>
        </w:rPr>
      </w:pPr>
      <w:r w:rsidRPr="00AD4525">
        <w:rPr>
          <w:color w:val="365F91"/>
        </w:rPr>
        <w:t>The following pages contain guidance and information which we hope will help you to complete your application as effectively as possible.  They also explain how we recruit and the type of people we are looking for.  Please take a few minutes to read this information.</w:t>
      </w:r>
    </w:p>
    <w:p w14:paraId="1BD9A278" w14:textId="77777777" w:rsidR="003D4DBD" w:rsidRPr="00AD4525" w:rsidRDefault="003D4DBD" w:rsidP="003D4DBD">
      <w:pPr>
        <w:jc w:val="both"/>
      </w:pPr>
    </w:p>
    <w:p w14:paraId="073A8B2C" w14:textId="77777777" w:rsidR="00807B39" w:rsidRPr="00AD4525" w:rsidRDefault="00E37776" w:rsidP="00673478">
      <w:pPr>
        <w:jc w:val="both"/>
      </w:pPr>
      <w:r w:rsidRPr="00AD4525">
        <w:t xml:space="preserve">Please note, we do not accept paper application forms, you must apply online.  We also do not accept Curriculum </w:t>
      </w:r>
      <w:proofErr w:type="spellStart"/>
      <w:r w:rsidRPr="00AD4525">
        <w:t>Vitaes</w:t>
      </w:r>
      <w:proofErr w:type="spellEnd"/>
      <w:r w:rsidRPr="00AD4525">
        <w:t xml:space="preserve"> (CVs) in support of, or instead of, your online application.</w:t>
      </w:r>
    </w:p>
    <w:p w14:paraId="6BF9C596" w14:textId="77777777" w:rsidR="00807B39" w:rsidRPr="00807B39" w:rsidRDefault="00807B39" w:rsidP="00673478">
      <w:pPr>
        <w:jc w:val="both"/>
        <w:rPr>
          <w:b/>
        </w:rPr>
      </w:pPr>
    </w:p>
    <w:p w14:paraId="681E0AF1" w14:textId="77777777" w:rsidR="00673478" w:rsidRDefault="00CF4BDE" w:rsidP="00673478">
      <w:pPr>
        <w:jc w:val="both"/>
      </w:pPr>
      <w:r w:rsidRPr="00CF4BDE">
        <w:rPr>
          <w:lang w:val="en"/>
        </w:rPr>
        <w:t xml:space="preserve">If you are unable to access the internet at home, you can do so at your local library.  For further information, or to find your nearest library, please visit </w:t>
      </w:r>
      <w:hyperlink r:id="rId12" w:history="1">
        <w:r w:rsidR="005707C5" w:rsidRPr="001A5FE9">
          <w:rPr>
            <w:rStyle w:val="Hyperlink"/>
            <w:lang w:val="en"/>
          </w:rPr>
          <w:t>http://www.leisureandculturedundee.com/library/your_libraries</w:t>
        </w:r>
      </w:hyperlink>
      <w:r w:rsidR="005D0366">
        <w:rPr>
          <w:lang w:val="en"/>
        </w:rPr>
        <w:t xml:space="preserve">, or telephone 01382 </w:t>
      </w:r>
      <w:r w:rsidR="005707C5">
        <w:rPr>
          <w:lang w:val="en"/>
        </w:rPr>
        <w:t>431500</w:t>
      </w:r>
      <w:r w:rsidRPr="00CF4BDE">
        <w:rPr>
          <w:lang w:val="en"/>
        </w:rPr>
        <w:t xml:space="preserve">.  </w:t>
      </w:r>
      <w:r w:rsidRPr="00CF4BDE">
        <w:t>If you have a disability and require reasonable adj</w:t>
      </w:r>
      <w:r w:rsidR="005D0366">
        <w:t xml:space="preserve">ustments, please call 01382 </w:t>
      </w:r>
      <w:r w:rsidR="00F63F8B">
        <w:t>421570</w:t>
      </w:r>
      <w:r w:rsidRPr="00CF4BDE">
        <w:t xml:space="preserve"> to discuss.</w:t>
      </w:r>
    </w:p>
    <w:p w14:paraId="6396BEB4" w14:textId="77777777" w:rsidR="00547E33" w:rsidRDefault="00547E33" w:rsidP="00673478">
      <w:pPr>
        <w:jc w:val="both"/>
      </w:pPr>
    </w:p>
    <w:p w14:paraId="291EE299" w14:textId="77777777" w:rsidR="004E76FF" w:rsidRDefault="004E76FF" w:rsidP="004E76FF">
      <w:pPr>
        <w:jc w:val="both"/>
      </w:pPr>
      <w:r w:rsidRPr="004E76FF">
        <w:t xml:space="preserve">We advertise </w:t>
      </w:r>
      <w:proofErr w:type="gramStart"/>
      <w:r w:rsidRPr="004E76FF">
        <w:t>all of</w:t>
      </w:r>
      <w:proofErr w:type="gramEnd"/>
      <w:r w:rsidRPr="004E76FF">
        <w:t xml:space="preserve"> our vacancies on </w:t>
      </w:r>
      <w:hyperlink r:id="rId13" w:history="1">
        <w:r w:rsidR="00F1054C" w:rsidRPr="001A5FE9">
          <w:rPr>
            <w:rStyle w:val="Hyperlink"/>
          </w:rPr>
          <w:t>www.myjobscotland.gov.uk</w:t>
        </w:r>
      </w:hyperlink>
      <w:r w:rsidRPr="004E76FF">
        <w:t xml:space="preserve"> (the</w:t>
      </w:r>
      <w:r w:rsidRPr="00736CD0">
        <w:t xml:space="preserve"> national recruitment portal) </w:t>
      </w:r>
      <w:hyperlink r:id="rId14" w:history="1">
        <w:r w:rsidR="00B80406" w:rsidRPr="00DA6872">
          <w:rPr>
            <w:rStyle w:val="Hyperlink"/>
          </w:rPr>
          <w:t>www.dundeecity.gov.uk</w:t>
        </w:r>
      </w:hyperlink>
      <w:r w:rsidR="00B80406">
        <w:t xml:space="preserve"> </w:t>
      </w:r>
      <w:r w:rsidRPr="00736CD0">
        <w:t>and vi</w:t>
      </w:r>
      <w:r>
        <w:t xml:space="preserve">a </w:t>
      </w:r>
      <w:proofErr w:type="spellStart"/>
      <w:r>
        <w:t>JobcentrePlus</w:t>
      </w:r>
      <w:proofErr w:type="spellEnd"/>
      <w:r>
        <w:t xml:space="preserve"> across Dundee.  </w:t>
      </w:r>
      <w:r w:rsidR="00F63F8B">
        <w:t xml:space="preserve">Modern Apprenticeships vacancies are also advertised on </w:t>
      </w:r>
      <w:hyperlink r:id="rId15" w:history="1">
        <w:r w:rsidR="00F63F8B" w:rsidRPr="00DA6872">
          <w:rPr>
            <w:rStyle w:val="Hyperlink"/>
          </w:rPr>
          <w:t>www.apprenticeship.scot</w:t>
        </w:r>
      </w:hyperlink>
      <w:r w:rsidR="00F63F8B">
        <w:t xml:space="preserve">.  </w:t>
      </w:r>
      <w:r w:rsidRPr="00736CD0">
        <w:t xml:space="preserve">If you apply for a job </w:t>
      </w:r>
      <w:r>
        <w:t xml:space="preserve">via </w:t>
      </w:r>
      <w:r w:rsidR="00B80406">
        <w:t xml:space="preserve">Dundeecity.gov, </w:t>
      </w:r>
      <w:proofErr w:type="spellStart"/>
      <w:r>
        <w:t>JobcentrePlus</w:t>
      </w:r>
      <w:proofErr w:type="spellEnd"/>
      <w:r w:rsidR="00F63F8B">
        <w:t xml:space="preserve"> or via </w:t>
      </w:r>
      <w:proofErr w:type="spellStart"/>
      <w:r w:rsidR="00F63F8B">
        <w:t>Apprenticeship.scot</w:t>
      </w:r>
      <w:proofErr w:type="spellEnd"/>
      <w:r w:rsidRPr="00736CD0">
        <w:t xml:space="preserve"> you will automatically be redirected to the </w:t>
      </w:r>
      <w:proofErr w:type="spellStart"/>
      <w:r>
        <w:t>MyJobScotland</w:t>
      </w:r>
      <w:proofErr w:type="spellEnd"/>
      <w:r>
        <w:t xml:space="preserve"> </w:t>
      </w:r>
      <w:r w:rsidRPr="00736CD0">
        <w:t xml:space="preserve">recruitment portal.  The recruitment portal allows you to </w:t>
      </w:r>
      <w:r w:rsidR="00FC7ED7">
        <w:t xml:space="preserve">register your details and </w:t>
      </w:r>
      <w:r w:rsidRPr="00736CD0">
        <w:t xml:space="preserve">create </w:t>
      </w:r>
      <w:r w:rsidR="00FC7ED7">
        <w:t xml:space="preserve">a </w:t>
      </w:r>
      <w:r w:rsidRPr="00736CD0">
        <w:t>personal account, where your information is saved and can be used for future appl</w:t>
      </w:r>
      <w:r>
        <w:t>ications.</w:t>
      </w:r>
    </w:p>
    <w:p w14:paraId="20E7CDF1" w14:textId="77777777" w:rsidR="00B80406" w:rsidRDefault="00B80406" w:rsidP="004E76FF">
      <w:pPr>
        <w:jc w:val="both"/>
      </w:pPr>
    </w:p>
    <w:p w14:paraId="77D45F87" w14:textId="77777777" w:rsidR="004E76FF" w:rsidRDefault="004E76FF" w:rsidP="004E76FF">
      <w:pPr>
        <w:jc w:val="both"/>
      </w:pPr>
      <w:r w:rsidRPr="00736CD0">
        <w:t xml:space="preserve">Your application will be acknowledged automatically to the email address you supplied on your application.  Please make sure you check your email, or your </w:t>
      </w:r>
      <w:proofErr w:type="spellStart"/>
      <w:r w:rsidRPr="00736CD0">
        <w:t>myjobscotland</w:t>
      </w:r>
      <w:proofErr w:type="spellEnd"/>
      <w:r w:rsidRPr="00736CD0">
        <w:t xml:space="preserve"> online account, regularly.  If you do not receive an automated acknowledgement within 24 hours of submitting your online application, please contact us on, </w:t>
      </w:r>
      <w:proofErr w:type="gramStart"/>
      <w:r w:rsidRPr="00736CD0">
        <w:t>either,</w:t>
      </w:r>
      <w:proofErr w:type="gramEnd"/>
      <w:r w:rsidRPr="00736CD0">
        <w:t xml:space="preserve"> 01382 43</w:t>
      </w:r>
      <w:r w:rsidR="00F1054C">
        <w:t>1570</w:t>
      </w:r>
      <w:r w:rsidRPr="00736CD0">
        <w:t xml:space="preserve"> or </w:t>
      </w:r>
      <w:r w:rsidR="00F1054C">
        <w:t xml:space="preserve">by emailing the </w:t>
      </w:r>
      <w:r w:rsidR="004508EF">
        <w:t xml:space="preserve">Employee Support Section at </w:t>
      </w:r>
      <w:hyperlink r:id="rId16" w:history="1">
        <w:r w:rsidR="004508EF" w:rsidRPr="00983368">
          <w:rPr>
            <w:rStyle w:val="Hyperlink"/>
          </w:rPr>
          <w:t>tracy.edgar@leisureandculturedundee.com</w:t>
        </w:r>
      </w:hyperlink>
      <w:r w:rsidRPr="00736CD0">
        <w:t>, to ensure that your application has been received.</w:t>
      </w:r>
    </w:p>
    <w:p w14:paraId="2961BB1A" w14:textId="77777777" w:rsidR="004E76FF" w:rsidRDefault="004E76FF" w:rsidP="004E76FF">
      <w:pPr>
        <w:jc w:val="both"/>
      </w:pPr>
    </w:p>
    <w:p w14:paraId="25538E11" w14:textId="77777777" w:rsidR="00B80406" w:rsidRDefault="00B80406" w:rsidP="00B80406">
      <w:pPr>
        <w:jc w:val="both"/>
      </w:pPr>
      <w:r>
        <w:t>You will be given advance notice of any presentations, tests, group exercises, etc that will form part of the selection process, including any site visits you would need to attend.</w:t>
      </w:r>
    </w:p>
    <w:p w14:paraId="117DEFCE" w14:textId="77777777" w:rsidR="004E76FF" w:rsidRDefault="004E76FF" w:rsidP="006E75F8">
      <w:pPr>
        <w:jc w:val="both"/>
      </w:pPr>
    </w:p>
    <w:p w14:paraId="27656C35" w14:textId="77777777" w:rsidR="00325E06" w:rsidRDefault="00325E06" w:rsidP="006E75F8">
      <w:pPr>
        <w:jc w:val="both"/>
      </w:pPr>
      <w:r>
        <w:t>Look carefully at the</w:t>
      </w:r>
      <w:r w:rsidR="00950107">
        <w:t xml:space="preserve"> </w:t>
      </w:r>
      <w:r w:rsidR="003B7E75">
        <w:t>Person Specification</w:t>
      </w:r>
      <w:r w:rsidR="00B06808">
        <w:t>,</w:t>
      </w:r>
      <w:r>
        <w:t xml:space="preserve"> as what you say in your application will be assessed against </w:t>
      </w:r>
      <w:proofErr w:type="gramStart"/>
      <w:r>
        <w:t>that criteria</w:t>
      </w:r>
      <w:proofErr w:type="gramEnd"/>
      <w:r>
        <w:t>.  The quality of your application will be our first impression of you so you should make it clear that you have spent time and effort completing it.  Make sure you complete all sections fully and accurately.</w:t>
      </w:r>
    </w:p>
    <w:p w14:paraId="78F4F3D5" w14:textId="77777777" w:rsidR="00F11CAF" w:rsidRDefault="00F11CAF" w:rsidP="006E75F8">
      <w:pPr>
        <w:jc w:val="both"/>
      </w:pPr>
    </w:p>
    <w:p w14:paraId="683B36A0" w14:textId="77777777" w:rsidR="00F11CAF" w:rsidRDefault="00F11CAF" w:rsidP="006E75F8">
      <w:pPr>
        <w:jc w:val="both"/>
      </w:pPr>
      <w:r>
        <w:t xml:space="preserve">Use examples to demonstrate how you meet </w:t>
      </w:r>
      <w:proofErr w:type="gramStart"/>
      <w:r>
        <w:t>all of</w:t>
      </w:r>
      <w:proofErr w:type="gramEnd"/>
      <w:r>
        <w:t xml:space="preserve"> the essential requirements for the job, including the behaviours.  This is </w:t>
      </w:r>
      <w:proofErr w:type="gramStart"/>
      <w:r>
        <w:t>really important</w:t>
      </w:r>
      <w:proofErr w:type="gramEnd"/>
      <w:r>
        <w:t xml:space="preserve"> because only those who can demonstrate that they meet </w:t>
      </w:r>
      <w:proofErr w:type="gramStart"/>
      <w:r>
        <w:t>all of</w:t>
      </w:r>
      <w:proofErr w:type="gramEnd"/>
      <w:r>
        <w:t xml:space="preserve"> the essential criteria will be considered for interview.</w:t>
      </w:r>
    </w:p>
    <w:p w14:paraId="42AB88E4" w14:textId="77777777" w:rsidR="00B80406" w:rsidRDefault="00B80406" w:rsidP="006E75F8">
      <w:pPr>
        <w:jc w:val="both"/>
      </w:pPr>
    </w:p>
    <w:p w14:paraId="49AF7AD4" w14:textId="77777777" w:rsidR="00B80406" w:rsidRPr="005B17AC" w:rsidRDefault="00B80406" w:rsidP="00B80406">
      <w:pPr>
        <w:rPr>
          <w:b/>
        </w:rPr>
      </w:pPr>
    </w:p>
    <w:p w14:paraId="6C07F559" w14:textId="77777777" w:rsidR="00B80406" w:rsidRPr="00736CD0" w:rsidRDefault="00B80406" w:rsidP="00B80406">
      <w:pPr>
        <w:rPr>
          <w:b/>
        </w:rPr>
      </w:pPr>
      <w:r w:rsidRPr="00736CD0">
        <w:rPr>
          <w:b/>
        </w:rPr>
        <w:t>GUARANTEED JOB INTERVIEW SCHEME</w:t>
      </w:r>
      <w:r>
        <w:rPr>
          <w:b/>
        </w:rPr>
        <w:t xml:space="preserve"> - DISABILITY</w:t>
      </w:r>
    </w:p>
    <w:p w14:paraId="085C4B7A" w14:textId="77777777" w:rsidR="00B80406" w:rsidRPr="00736CD0" w:rsidRDefault="00B80406" w:rsidP="00B80406"/>
    <w:p w14:paraId="57C82969" w14:textId="77777777" w:rsidR="00B80406" w:rsidRDefault="00B80406" w:rsidP="00B80406">
      <w:r>
        <w:t xml:space="preserve">Leisure &amp; Culture Dundee guarantees an interview for disabled applicants who meet the essential criteria detailed in the person specification.   You should indicate if you are applying under this scheme in the Guaranteed Interview section of the application process. </w:t>
      </w:r>
    </w:p>
    <w:p w14:paraId="34E993C9" w14:textId="77777777" w:rsidR="00B80406" w:rsidRDefault="00B80406" w:rsidP="00B80406"/>
    <w:p w14:paraId="7FD75C69" w14:textId="77777777" w:rsidR="00B80406" w:rsidRDefault="00B80406" w:rsidP="00B80406">
      <w:pPr>
        <w:rPr>
          <w:rStyle w:val="Hyperlink"/>
        </w:rPr>
      </w:pPr>
      <w:r w:rsidRPr="00736CD0">
        <w:t xml:space="preserve">The Employment </w:t>
      </w:r>
      <w:r>
        <w:t xml:space="preserve">Support Service </w:t>
      </w:r>
      <w:r w:rsidRPr="00736CD0">
        <w:t xml:space="preserve">offers free advice to assist people into employment.  For more information, or an informal discussion, please contact the Employment Support Service, Social Work Department, Dunsinane Avenue, Dundee, DD2 3QN, </w:t>
      </w:r>
      <w:proofErr w:type="spellStart"/>
      <w:r w:rsidRPr="00736CD0">
        <w:t>tel</w:t>
      </w:r>
      <w:proofErr w:type="spellEnd"/>
      <w:r w:rsidRPr="00736CD0">
        <w:t xml:space="preserve"> 01382 436777.  E-mail: </w:t>
      </w:r>
      <w:r w:rsidRPr="00736CD0">
        <w:rPr>
          <w:rStyle w:val="Hyperlink"/>
        </w:rPr>
        <w:t>employmentsupportservice@dundeecity.gov.uk</w:t>
      </w:r>
    </w:p>
    <w:p w14:paraId="0401128C" w14:textId="77777777" w:rsidR="00B80406" w:rsidRDefault="00B80406" w:rsidP="006E75F8">
      <w:pPr>
        <w:jc w:val="both"/>
      </w:pPr>
    </w:p>
    <w:p w14:paraId="383135A3" w14:textId="77777777" w:rsidR="00B80406" w:rsidRDefault="00B80406" w:rsidP="00B80406">
      <w:pPr>
        <w:rPr>
          <w:b/>
        </w:rPr>
      </w:pPr>
      <w:r>
        <w:rPr>
          <w:b/>
        </w:rPr>
        <w:t>GUARANTEED JOB INTERVIEW SCHEME – CORPORATE PARENTING</w:t>
      </w:r>
    </w:p>
    <w:p w14:paraId="52E39192" w14:textId="77777777" w:rsidR="00B80406" w:rsidRDefault="00B80406" w:rsidP="00B80406">
      <w:pPr>
        <w:rPr>
          <w:b/>
        </w:rPr>
      </w:pPr>
    </w:p>
    <w:p w14:paraId="7F546254" w14:textId="77777777" w:rsidR="00B80406" w:rsidRDefault="00B80406" w:rsidP="00B80406">
      <w:r>
        <w:t xml:space="preserve">Leisure &amp; Culture Dundee guarantees an interview to Care Experienced young people up to the age of </w:t>
      </w:r>
      <w:r w:rsidRPr="00B7565C">
        <w:t>29</w:t>
      </w:r>
      <w:r>
        <w:rPr>
          <w:color w:val="FF0000"/>
        </w:rPr>
        <w:t xml:space="preserve"> </w:t>
      </w:r>
      <w:r>
        <w:t>who are, or have been, in care with Dundee City Council, and meet the essential criteria detailed in the person specification.  You should indicate if you are applying under this scheme in the Guaranteed Interview section of the application process.</w:t>
      </w:r>
    </w:p>
    <w:p w14:paraId="634D3DFA" w14:textId="77777777" w:rsidR="00F119FB" w:rsidRDefault="00F119FB" w:rsidP="00B80406"/>
    <w:p w14:paraId="254F9DA0" w14:textId="77777777" w:rsidR="00F119FB" w:rsidRPr="00736CD0" w:rsidRDefault="00F119FB" w:rsidP="00F119FB">
      <w:pPr>
        <w:pStyle w:val="Heading3"/>
        <w:spacing w:before="0" w:beforeAutospacing="0" w:after="0" w:afterAutospacing="0"/>
        <w:rPr>
          <w:rFonts w:ascii="Arial" w:hAnsi="Arial" w:cs="Arial"/>
          <w:sz w:val="22"/>
          <w:szCs w:val="22"/>
        </w:rPr>
      </w:pPr>
      <w:r w:rsidRPr="00736CD0">
        <w:rPr>
          <w:rFonts w:ascii="Arial" w:hAnsi="Arial" w:cs="Arial"/>
          <w:sz w:val="22"/>
          <w:szCs w:val="22"/>
        </w:rPr>
        <w:t>EQUAL OPPORTUNITIES FORM</w:t>
      </w:r>
    </w:p>
    <w:p w14:paraId="7A5EDBFD" w14:textId="77777777" w:rsidR="00F119FB" w:rsidRPr="00736CD0" w:rsidRDefault="00F119FB" w:rsidP="00F119FB">
      <w:pPr>
        <w:jc w:val="both"/>
      </w:pPr>
    </w:p>
    <w:p w14:paraId="242A6316" w14:textId="77777777" w:rsidR="00F119FB" w:rsidRPr="00736CD0" w:rsidRDefault="00F119FB" w:rsidP="00F119FB">
      <w:r>
        <w:t>Leisure &amp; Culture Dundee</w:t>
      </w:r>
      <w:r w:rsidRPr="00736CD0">
        <w:t xml:space="preserve"> recognises the need to achieve equality for all citizens and employees.  We recognise that people can be discriminated against because of race, colour, ethnic and national origins, marital status, domestic circumstances, gender, sexuality and transsexualism, age, class, ethical or religious belief, basic skills, disability, trade union activity, long term unemployment</w:t>
      </w:r>
      <w:r>
        <w:t>,</w:t>
      </w:r>
      <w:r w:rsidRPr="00736CD0">
        <w:t xml:space="preserve"> or because they have AIDS or are HIV positive.  </w:t>
      </w:r>
      <w:r>
        <w:t xml:space="preserve">Leisure &amp; Culture Dundee’s </w:t>
      </w:r>
      <w:r w:rsidRPr="00736CD0">
        <w:t>Equal Opportunities Policy is to eliminate discrimination and promote equality.</w:t>
      </w:r>
    </w:p>
    <w:p w14:paraId="0928054F" w14:textId="77777777" w:rsidR="00F119FB" w:rsidRPr="00736CD0" w:rsidRDefault="00F119FB" w:rsidP="00F119FB"/>
    <w:p w14:paraId="5F6051A8" w14:textId="77777777" w:rsidR="00F119FB" w:rsidRDefault="00F119FB" w:rsidP="00F119FB">
      <w:r w:rsidRPr="00736CD0">
        <w:t xml:space="preserve">The Equal Opportunities Form helps us to monitor the effectiveness of our Equal Opportunities Policy.  Please help us by completing the </w:t>
      </w:r>
      <w:r>
        <w:t xml:space="preserve">electronic </w:t>
      </w:r>
      <w:r w:rsidRPr="00736CD0">
        <w:t>form.  Any information obtained from this form will be kept confidential and held on computer for statistical purposes only.  The information will not be used in the selection process.</w:t>
      </w:r>
    </w:p>
    <w:p w14:paraId="0D298F73" w14:textId="77777777" w:rsidR="00F119FB" w:rsidRDefault="00F119FB" w:rsidP="00B80406"/>
    <w:p w14:paraId="0E70D418" w14:textId="77777777" w:rsidR="00EC5506" w:rsidRPr="00736CD0" w:rsidRDefault="00EC5506" w:rsidP="00EC5506">
      <w:pPr>
        <w:jc w:val="both"/>
        <w:rPr>
          <w:b/>
        </w:rPr>
      </w:pPr>
      <w:r w:rsidRPr="00736CD0">
        <w:rPr>
          <w:b/>
        </w:rPr>
        <w:t xml:space="preserve">YOUR PERSONAL </w:t>
      </w:r>
      <w:r w:rsidR="00F119FB">
        <w:rPr>
          <w:b/>
        </w:rPr>
        <w:t>INFORMATION</w:t>
      </w:r>
    </w:p>
    <w:p w14:paraId="198561BB" w14:textId="77777777" w:rsidR="00EC5506" w:rsidRPr="00736CD0" w:rsidRDefault="00EC5506" w:rsidP="00EC5506">
      <w:pPr>
        <w:jc w:val="both"/>
      </w:pPr>
    </w:p>
    <w:p w14:paraId="2D030193" w14:textId="77777777" w:rsidR="00EC5506" w:rsidRPr="00736CD0" w:rsidRDefault="00F1054C" w:rsidP="00EC5506">
      <w:pPr>
        <w:jc w:val="both"/>
      </w:pPr>
      <w:r>
        <w:t>Leisure &amp; Culture Dundee</w:t>
      </w:r>
      <w:r w:rsidR="00EC5506" w:rsidRPr="00736CD0">
        <w:t xml:space="preserve"> respects your personal information and undertakes to comply with the Data Protection Act 1998.  The personal data you have provided will be used for the purposes of assessing you for the post for which you have applied.  Your data may be disclosed to parties involved in the recruitment and selection process.  The personal data you have provided on the Equal Opportunities form will be used in statistical form for monitoring equal opportunities, and your data (excluding name and National Insurance number) may be disclosed to parties involved in monitoring the effectiveness of our Equal Opportunities Policy.</w:t>
      </w:r>
    </w:p>
    <w:p w14:paraId="6760388B" w14:textId="77777777" w:rsidR="00EC5506" w:rsidRPr="00736CD0" w:rsidRDefault="00EC5506" w:rsidP="00EC5506">
      <w:pPr>
        <w:jc w:val="both"/>
      </w:pPr>
    </w:p>
    <w:p w14:paraId="71662C05" w14:textId="77777777" w:rsidR="00EC5506" w:rsidRPr="00736CD0" w:rsidRDefault="00EC5506" w:rsidP="00EC5506">
      <w:pPr>
        <w:jc w:val="both"/>
      </w:pPr>
      <w:r w:rsidRPr="00736CD0">
        <w:t xml:space="preserve">Any queries regarding the processing of your personal data by </w:t>
      </w:r>
      <w:r w:rsidR="00F1054C">
        <w:t>Leisure &amp; Culture Dundee</w:t>
      </w:r>
      <w:r w:rsidRPr="00736CD0">
        <w:t xml:space="preserve"> should be directed to the </w:t>
      </w:r>
      <w:r w:rsidR="00F1054C">
        <w:t>Employee Support Section Leader</w:t>
      </w:r>
      <w:r w:rsidRPr="00736CD0">
        <w:t xml:space="preserve">, </w:t>
      </w:r>
      <w:proofErr w:type="spellStart"/>
      <w:r w:rsidRPr="00736CD0">
        <w:t>tel</w:t>
      </w:r>
      <w:proofErr w:type="spellEnd"/>
      <w:r w:rsidRPr="00736CD0">
        <w:t xml:space="preserve"> 01382 </w:t>
      </w:r>
      <w:r w:rsidR="00F1054C">
        <w:t>307485</w:t>
      </w:r>
      <w:r w:rsidRPr="00736CD0">
        <w:t>.</w:t>
      </w:r>
    </w:p>
    <w:p w14:paraId="77B3C1DC" w14:textId="77777777" w:rsidR="00EC5506" w:rsidRPr="00736CD0" w:rsidRDefault="00EC5506" w:rsidP="00EC5506">
      <w:pPr>
        <w:jc w:val="both"/>
      </w:pPr>
    </w:p>
    <w:p w14:paraId="4621137A" w14:textId="77777777" w:rsidR="00981922" w:rsidRDefault="00981922" w:rsidP="00981922">
      <w:pPr>
        <w:jc w:val="both"/>
        <w:rPr>
          <w:rFonts w:ascii="Helvetica" w:hAnsi="Helvetica" w:cs="Helvetica"/>
          <w:color w:val="333333"/>
          <w:sz w:val="21"/>
          <w:szCs w:val="21"/>
          <w:lang w:val="en"/>
        </w:rPr>
      </w:pPr>
      <w:r>
        <w:t>T</w:t>
      </w:r>
      <w:r w:rsidRPr="00736CD0">
        <w:t xml:space="preserve">he </w:t>
      </w:r>
      <w:r w:rsidR="00F1054C">
        <w:t>organisation</w:t>
      </w:r>
      <w:r w:rsidRPr="00736CD0">
        <w:t xml:space="preserve">'s full Data Protection Policy </w:t>
      </w:r>
      <w:r>
        <w:t xml:space="preserve">is available on the </w:t>
      </w:r>
      <w:r w:rsidR="00064976">
        <w:t>Leisure and</w:t>
      </w:r>
      <w:r w:rsidR="00F1054C">
        <w:t xml:space="preserve"> Culture Dundee</w:t>
      </w:r>
      <w:r>
        <w:t xml:space="preserve"> website:  </w:t>
      </w:r>
    </w:p>
    <w:p w14:paraId="7DF50137" w14:textId="77777777" w:rsidR="00D37485" w:rsidRDefault="00D37485" w:rsidP="001B637D">
      <w:pPr>
        <w:jc w:val="both"/>
      </w:pPr>
      <w:hyperlink r:id="rId17" w:history="1">
        <w:r w:rsidRPr="00FD47A2">
          <w:rPr>
            <w:rStyle w:val="Hyperlink"/>
          </w:rPr>
          <w:t>https://www.leisureandculturedundee.com/data-protection-policy</w:t>
        </w:r>
      </w:hyperlink>
    </w:p>
    <w:p w14:paraId="3B3C8947" w14:textId="77777777" w:rsidR="001B637D" w:rsidRPr="00F1054C" w:rsidRDefault="001B637D" w:rsidP="001B637D">
      <w:pPr>
        <w:jc w:val="both"/>
      </w:pPr>
    </w:p>
    <w:p w14:paraId="56503BE8" w14:textId="1569AE5E" w:rsidR="001B637D" w:rsidRPr="001B637D" w:rsidRDefault="459E2D65" w:rsidP="24609EF4">
      <w:pPr>
        <w:jc w:val="both"/>
      </w:pPr>
      <w:r w:rsidRPr="24609EF4">
        <w:rPr>
          <w:b/>
          <w:bCs/>
          <w:color w:val="000000" w:themeColor="text1"/>
        </w:rPr>
        <w:t>CUSTOMER SATISFACTION</w:t>
      </w:r>
    </w:p>
    <w:p w14:paraId="5F171B0E" w14:textId="77777777" w:rsidR="001B637D" w:rsidRPr="00736CD0" w:rsidRDefault="001B637D" w:rsidP="001B637D">
      <w:pPr>
        <w:jc w:val="both"/>
        <w:rPr>
          <w:color w:val="000000"/>
        </w:rPr>
      </w:pPr>
    </w:p>
    <w:p w14:paraId="1475D7E2" w14:textId="77777777" w:rsidR="001B637D" w:rsidRPr="00736CD0" w:rsidRDefault="001B637D" w:rsidP="001B637D">
      <w:pPr>
        <w:jc w:val="both"/>
        <w:rPr>
          <w:color w:val="000000"/>
        </w:rPr>
      </w:pPr>
      <w:r w:rsidRPr="00736CD0">
        <w:rPr>
          <w:color w:val="000000"/>
        </w:rPr>
        <w:t xml:space="preserve">We are committed to a </w:t>
      </w:r>
      <w:proofErr w:type="gramStart"/>
      <w:r w:rsidRPr="00736CD0">
        <w:rPr>
          <w:color w:val="000000"/>
        </w:rPr>
        <w:t>high quality</w:t>
      </w:r>
      <w:proofErr w:type="gramEnd"/>
      <w:r w:rsidRPr="00736CD0">
        <w:rPr>
          <w:color w:val="000000"/>
        </w:rPr>
        <w:t xml:space="preserve"> recruitment and selection process.  If you wish to offer any suggestions or comments, please </w:t>
      </w:r>
      <w:proofErr w:type="gramStart"/>
      <w:r>
        <w:rPr>
          <w:color w:val="000000"/>
        </w:rPr>
        <w:t>contact</w:t>
      </w:r>
      <w:r w:rsidRPr="00736CD0">
        <w:rPr>
          <w:color w:val="000000"/>
        </w:rPr>
        <w:t>:-</w:t>
      </w:r>
      <w:proofErr w:type="gramEnd"/>
    </w:p>
    <w:p w14:paraId="07E7ACE1" w14:textId="77777777" w:rsidR="001B637D" w:rsidRDefault="001B637D" w:rsidP="001B637D">
      <w:pPr>
        <w:jc w:val="both"/>
        <w:rPr>
          <w:color w:val="000000"/>
        </w:rPr>
      </w:pPr>
    </w:p>
    <w:p w14:paraId="5DDFFAEB" w14:textId="77777777" w:rsidR="006B775F" w:rsidRDefault="006B775F" w:rsidP="001B637D">
      <w:pPr>
        <w:jc w:val="both"/>
        <w:rPr>
          <w:color w:val="000000"/>
        </w:rPr>
      </w:pPr>
      <w:r>
        <w:rPr>
          <w:color w:val="000000"/>
        </w:rPr>
        <w:t>Employee Support Team</w:t>
      </w:r>
      <w:r w:rsidR="000635D3">
        <w:rPr>
          <w:color w:val="000000"/>
        </w:rPr>
        <w:t xml:space="preserve"> </w:t>
      </w:r>
    </w:p>
    <w:p w14:paraId="74A9F8A3" w14:textId="77777777" w:rsidR="000A0D3B" w:rsidRDefault="000635D3" w:rsidP="001B637D">
      <w:pPr>
        <w:jc w:val="both"/>
        <w:rPr>
          <w:color w:val="000000"/>
        </w:rPr>
      </w:pPr>
      <w:r>
        <w:rPr>
          <w:color w:val="000000"/>
        </w:rPr>
        <w:t>Email: employee.support@leisurandculturedundee.com</w:t>
      </w:r>
    </w:p>
    <w:p w14:paraId="00E3D418" w14:textId="7FD71878" w:rsidR="004B27F6" w:rsidRPr="00E07C67" w:rsidRDefault="34BFED3F" w:rsidP="00F119FB">
      <w:pPr>
        <w:jc w:val="both"/>
      </w:pPr>
      <w:r w:rsidRPr="24609EF4">
        <w:rPr>
          <w:color w:val="000000" w:themeColor="text1"/>
        </w:rPr>
        <w:t>Tel:</w:t>
      </w:r>
      <w:r w:rsidR="004B27F6">
        <w:tab/>
      </w:r>
      <w:r w:rsidRPr="24609EF4">
        <w:rPr>
          <w:color w:val="000000" w:themeColor="text1"/>
        </w:rPr>
        <w:t xml:space="preserve">01382 </w:t>
      </w:r>
      <w:r w:rsidR="3F4864B5" w:rsidRPr="24609EF4">
        <w:rPr>
          <w:color w:val="000000" w:themeColor="text1"/>
        </w:rPr>
        <w:t>431570</w:t>
      </w:r>
    </w:p>
    <w:p w14:paraId="7580AAD7" w14:textId="06FC79ED" w:rsidR="004B27F6" w:rsidRPr="00E07C67" w:rsidRDefault="4B771C2D" w:rsidP="24609EF4">
      <w:pPr>
        <w:jc w:val="both"/>
        <w:rPr>
          <w:b/>
          <w:bCs/>
          <w:color w:val="244061"/>
          <w:sz w:val="36"/>
          <w:szCs w:val="36"/>
        </w:rPr>
      </w:pPr>
      <w:r w:rsidRPr="24609EF4">
        <w:rPr>
          <w:b/>
          <w:bCs/>
          <w:color w:val="244061" w:themeColor="accent1" w:themeShade="80"/>
          <w:sz w:val="36"/>
          <w:szCs w:val="36"/>
        </w:rPr>
        <w:t>Selection Process</w:t>
      </w:r>
    </w:p>
    <w:p w14:paraId="6426F390" w14:textId="77777777" w:rsidR="001D7427" w:rsidRDefault="001D7427" w:rsidP="006E75F8">
      <w:pPr>
        <w:jc w:val="both"/>
      </w:pPr>
    </w:p>
    <w:p w14:paraId="466E0D9D" w14:textId="247FAEE1" w:rsidR="00314245" w:rsidRPr="00D07F6E" w:rsidRDefault="2BACC898" w:rsidP="24609EF4">
      <w:pPr>
        <w:jc w:val="both"/>
        <w:rPr>
          <w:b/>
          <w:bCs/>
        </w:rPr>
      </w:pPr>
      <w:r w:rsidRPr="24609EF4">
        <w:rPr>
          <w:b/>
          <w:bCs/>
        </w:rPr>
        <w:t>IF YOU ARE INVITED FOR INTERVIEW</w:t>
      </w:r>
    </w:p>
    <w:p w14:paraId="070D0ECA" w14:textId="77777777" w:rsidR="00314245" w:rsidRDefault="00314245" w:rsidP="00314245">
      <w:pPr>
        <w:jc w:val="both"/>
      </w:pPr>
    </w:p>
    <w:p w14:paraId="1AFD0B31" w14:textId="77777777" w:rsidR="004B27F6" w:rsidRPr="00736CD0" w:rsidRDefault="004B27F6" w:rsidP="006E75F8">
      <w:pPr>
        <w:jc w:val="both"/>
      </w:pPr>
      <w:r w:rsidRPr="00736CD0">
        <w:t xml:space="preserve">If you are selected for interview, </w:t>
      </w:r>
      <w:r w:rsidR="00436B62">
        <w:t xml:space="preserve">you </w:t>
      </w:r>
      <w:r w:rsidRPr="00736CD0">
        <w:t xml:space="preserve">will </w:t>
      </w:r>
      <w:r w:rsidR="00436B62">
        <w:t xml:space="preserve">be </w:t>
      </w:r>
      <w:r w:rsidRPr="00736CD0">
        <w:t>contact</w:t>
      </w:r>
      <w:r w:rsidR="00436B62">
        <w:t>ed</w:t>
      </w:r>
      <w:r w:rsidRPr="00736CD0">
        <w:t xml:space="preserve"> </w:t>
      </w:r>
      <w:r w:rsidR="00436B62">
        <w:t xml:space="preserve">using </w:t>
      </w:r>
      <w:r w:rsidRPr="00736CD0">
        <w:t>the email address</w:t>
      </w:r>
      <w:r w:rsidR="001F74EB" w:rsidRPr="00736CD0">
        <w:t xml:space="preserve"> you provided on your application.  Therefore, it is important that you check your email, or your </w:t>
      </w:r>
      <w:proofErr w:type="spellStart"/>
      <w:r w:rsidR="001F74EB" w:rsidRPr="00736CD0">
        <w:t>myjobscotland</w:t>
      </w:r>
      <w:proofErr w:type="spellEnd"/>
      <w:r w:rsidR="001F74EB" w:rsidRPr="00736CD0">
        <w:t xml:space="preserve"> online account, regularly.</w:t>
      </w:r>
      <w:r w:rsidR="00235076">
        <w:t xml:space="preserve">  </w:t>
      </w:r>
    </w:p>
    <w:p w14:paraId="78A305ED" w14:textId="77777777" w:rsidR="001F74EB" w:rsidRDefault="001F74EB" w:rsidP="006E75F8">
      <w:pPr>
        <w:jc w:val="both"/>
      </w:pPr>
    </w:p>
    <w:p w14:paraId="21275EF8" w14:textId="77777777" w:rsidR="00314245" w:rsidRDefault="00314245" w:rsidP="00314245">
      <w:pPr>
        <w:jc w:val="both"/>
      </w:pPr>
      <w:r>
        <w:t>You will have the opportunity online to select an interview time slot that suits you best from a range of options.</w:t>
      </w:r>
    </w:p>
    <w:p w14:paraId="7E730BF5" w14:textId="77777777" w:rsidR="00314245" w:rsidRDefault="00314245" w:rsidP="00314245">
      <w:pPr>
        <w:jc w:val="both"/>
      </w:pPr>
    </w:p>
    <w:p w14:paraId="1E9EBB3B" w14:textId="77777777" w:rsidR="00314245" w:rsidRDefault="00314245" w:rsidP="00314245">
      <w:pPr>
        <w:jc w:val="both"/>
      </w:pPr>
      <w:r>
        <w:t>We understand that peoples' circumstances can change after they apply for a job so, if invited for interview, we would really appreciate it if you could let us know if you are no longer interested in being considered.  If you need to do this, please call the number noted at the top of this section.</w:t>
      </w:r>
    </w:p>
    <w:p w14:paraId="4A817869" w14:textId="77777777" w:rsidR="00314245" w:rsidRDefault="00314245" w:rsidP="00314245">
      <w:pPr>
        <w:jc w:val="both"/>
      </w:pPr>
    </w:p>
    <w:p w14:paraId="63F533E7" w14:textId="77777777" w:rsidR="00314245" w:rsidRPr="00736CD0" w:rsidRDefault="00314245" w:rsidP="00314245">
      <w:pPr>
        <w:jc w:val="both"/>
      </w:pPr>
      <w:r>
        <w:t>At interview, you should expect to be asked questions that not only test your skills and competence but, very importantly, also test the extent to which you would display the right behaviours and attitude when carrying out the job.</w:t>
      </w:r>
    </w:p>
    <w:p w14:paraId="50D50400" w14:textId="77777777" w:rsidR="00314245" w:rsidRDefault="00314245" w:rsidP="00314245">
      <w:pPr>
        <w:jc w:val="both"/>
      </w:pPr>
    </w:p>
    <w:p w14:paraId="17076119" w14:textId="77777777" w:rsidR="001F74EB" w:rsidRPr="00736CD0" w:rsidRDefault="002F01D7" w:rsidP="006E75F8">
      <w:pPr>
        <w:jc w:val="both"/>
      </w:pPr>
      <w:r w:rsidRPr="00736CD0">
        <w:rPr>
          <w:b/>
        </w:rPr>
        <w:t>RECRUITMENT AND SELECTION PRE EMPLOYMENT CHECKS</w:t>
      </w:r>
    </w:p>
    <w:p w14:paraId="1124C18B" w14:textId="77777777" w:rsidR="001F74EB" w:rsidRPr="00736CD0" w:rsidRDefault="001F74EB" w:rsidP="006E75F8">
      <w:pPr>
        <w:jc w:val="both"/>
      </w:pPr>
    </w:p>
    <w:p w14:paraId="4A21B395" w14:textId="77777777" w:rsidR="001F74EB" w:rsidRPr="00736CD0" w:rsidRDefault="00355665" w:rsidP="006E75F8">
      <w:pPr>
        <w:jc w:val="both"/>
      </w:pPr>
      <w:r w:rsidRPr="00736CD0">
        <w:t>The following sections provide information about the checks we carry ou</w:t>
      </w:r>
      <w:r w:rsidR="00F1054C">
        <w:t>t</w:t>
      </w:r>
      <w:r w:rsidRPr="00736CD0">
        <w:t xml:space="preserve"> for all candidates we invite to interview and before a preferred candidate is permitted to start work with </w:t>
      </w:r>
      <w:r w:rsidR="00F1054C">
        <w:t>Leisure &amp; Culture Dundee</w:t>
      </w:r>
      <w:r w:rsidRPr="00736CD0">
        <w:t>.  Unless otherwise stated, all checks apply to internal and external candidates.</w:t>
      </w:r>
    </w:p>
    <w:p w14:paraId="09F33CEA" w14:textId="77777777" w:rsidR="00355665" w:rsidRPr="00736CD0" w:rsidRDefault="00355665" w:rsidP="006E75F8">
      <w:pPr>
        <w:jc w:val="both"/>
      </w:pPr>
    </w:p>
    <w:p w14:paraId="5374920E" w14:textId="77777777" w:rsidR="00355665" w:rsidRPr="00736CD0" w:rsidRDefault="00355665" w:rsidP="006E75F8">
      <w:pPr>
        <w:jc w:val="both"/>
      </w:pPr>
      <w:r w:rsidRPr="00736CD0">
        <w:t>It is important that you read these sections thoroughly.  If you are unable to supply any of the essential information or documents we need, we may not be able to proceed with your application.  Please also make sure that you bring all the documents you need to your interview to avoid unnecessary delays in the recruitment process.</w:t>
      </w:r>
    </w:p>
    <w:p w14:paraId="3A141401" w14:textId="77777777" w:rsidR="00DE23AA" w:rsidRDefault="00DE23AA" w:rsidP="006E75F8">
      <w:pPr>
        <w:jc w:val="both"/>
      </w:pPr>
    </w:p>
    <w:p w14:paraId="2F5039F0" w14:textId="77777777" w:rsidR="005527C8" w:rsidRPr="00736CD0" w:rsidRDefault="002F01D7" w:rsidP="005527C8">
      <w:pPr>
        <w:pStyle w:val="Heading3"/>
        <w:spacing w:before="0" w:beforeAutospacing="0" w:after="0" w:afterAutospacing="0"/>
        <w:jc w:val="both"/>
        <w:rPr>
          <w:rFonts w:ascii="Arial" w:hAnsi="Arial" w:cs="Arial"/>
          <w:sz w:val="22"/>
          <w:szCs w:val="22"/>
        </w:rPr>
      </w:pPr>
      <w:r w:rsidRPr="00736CD0">
        <w:rPr>
          <w:rFonts w:ascii="Arial" w:hAnsi="Arial" w:cs="Arial"/>
          <w:sz w:val="22"/>
          <w:szCs w:val="22"/>
        </w:rPr>
        <w:t>ASYLUM AND IMMIGRATION ACT 1996</w:t>
      </w:r>
    </w:p>
    <w:p w14:paraId="33CB8248" w14:textId="77777777" w:rsidR="005527C8" w:rsidRPr="00736CD0" w:rsidRDefault="005527C8" w:rsidP="005527C8">
      <w:pPr>
        <w:pStyle w:val="NormalWeb"/>
        <w:spacing w:before="0" w:beforeAutospacing="0" w:after="0" w:afterAutospacing="0"/>
        <w:jc w:val="both"/>
        <w:rPr>
          <w:rFonts w:ascii="Arial" w:hAnsi="Arial" w:cs="Arial"/>
          <w:sz w:val="22"/>
          <w:szCs w:val="22"/>
        </w:rPr>
      </w:pPr>
    </w:p>
    <w:p w14:paraId="2151D2AF" w14:textId="77777777" w:rsidR="005527C8" w:rsidRPr="00736CD0" w:rsidRDefault="005527C8" w:rsidP="005527C8">
      <w:pPr>
        <w:pStyle w:val="NormalWeb"/>
        <w:spacing w:before="0" w:beforeAutospacing="0" w:after="0" w:afterAutospacing="0"/>
        <w:jc w:val="both"/>
        <w:rPr>
          <w:rFonts w:ascii="Arial" w:hAnsi="Arial" w:cs="Arial"/>
          <w:sz w:val="22"/>
          <w:szCs w:val="22"/>
        </w:rPr>
      </w:pPr>
      <w:r w:rsidRPr="00736CD0">
        <w:rPr>
          <w:rFonts w:ascii="Arial" w:hAnsi="Arial" w:cs="Arial"/>
          <w:sz w:val="22"/>
          <w:szCs w:val="22"/>
        </w:rPr>
        <w:t xml:space="preserve">Under Section 8 of the Asylum and Immigration Act 1996, employers must ensure that any prospective employee is legally entitled to live and work in the UK.  If you are invited for interview, you will be required to produce an official document confirming that you are entitled to live and work in the UK, </w:t>
      </w:r>
      <w:proofErr w:type="spellStart"/>
      <w:r w:rsidRPr="00736CD0">
        <w:rPr>
          <w:rFonts w:ascii="Arial" w:hAnsi="Arial" w:cs="Arial"/>
          <w:sz w:val="22"/>
          <w:szCs w:val="22"/>
        </w:rPr>
        <w:t>eg</w:t>
      </w:r>
      <w:proofErr w:type="spellEnd"/>
      <w:r w:rsidRPr="00736CD0">
        <w:rPr>
          <w:rFonts w:ascii="Arial" w:hAnsi="Arial" w:cs="Arial"/>
          <w:sz w:val="22"/>
          <w:szCs w:val="22"/>
        </w:rPr>
        <w:t xml:space="preserve"> passport; full birth certificate and official document confirming your name and national insurance number; or a passport/travel document/letter from the Home Office.</w:t>
      </w:r>
    </w:p>
    <w:p w14:paraId="5B0C44D6" w14:textId="77777777" w:rsidR="00B907D4" w:rsidRPr="00736CD0" w:rsidRDefault="00B907D4" w:rsidP="005527C8">
      <w:pPr>
        <w:jc w:val="both"/>
      </w:pPr>
    </w:p>
    <w:p w14:paraId="00B9A79A" w14:textId="77777777" w:rsidR="005527C8" w:rsidRPr="00736CD0" w:rsidRDefault="005527C8" w:rsidP="005527C8">
      <w:pPr>
        <w:jc w:val="both"/>
      </w:pPr>
      <w:r w:rsidRPr="00736CD0">
        <w:t xml:space="preserve">If you are not currently entitled to work in the UK, we advise that you visit </w:t>
      </w:r>
      <w:hyperlink r:id="rId18" w:history="1">
        <w:r w:rsidRPr="00736CD0">
          <w:rPr>
            <w:rStyle w:val="Hyperlink"/>
          </w:rPr>
          <w:t>www.ukba.homeoffice.gov.uk</w:t>
        </w:r>
      </w:hyperlink>
      <w:r w:rsidRPr="00736CD0">
        <w:t xml:space="preserve"> for further information about working in the UK.</w:t>
      </w:r>
    </w:p>
    <w:p w14:paraId="6D5F7AF6" w14:textId="77777777" w:rsidR="001A7867" w:rsidRPr="00736CD0" w:rsidRDefault="001A7867" w:rsidP="005527C8">
      <w:pPr>
        <w:jc w:val="both"/>
      </w:pPr>
    </w:p>
    <w:p w14:paraId="02FD1C2B" w14:textId="77777777" w:rsidR="005527C8" w:rsidRPr="00736CD0" w:rsidRDefault="001A7867" w:rsidP="005527C8">
      <w:pPr>
        <w:jc w:val="both"/>
      </w:pPr>
      <w:r w:rsidRPr="00736CD0">
        <w:rPr>
          <w:b/>
        </w:rPr>
        <w:t>QUALIFICATIONS AND CERTIFICATES</w:t>
      </w:r>
    </w:p>
    <w:p w14:paraId="432E52BF" w14:textId="77777777" w:rsidR="005527C8" w:rsidRPr="00736CD0" w:rsidRDefault="005527C8" w:rsidP="005527C8">
      <w:pPr>
        <w:jc w:val="both"/>
      </w:pPr>
    </w:p>
    <w:p w14:paraId="63293AE9" w14:textId="77777777" w:rsidR="005527C8" w:rsidRPr="00736CD0" w:rsidRDefault="00E81850" w:rsidP="005527C8">
      <w:pPr>
        <w:jc w:val="both"/>
      </w:pPr>
      <w:r w:rsidRPr="00736CD0">
        <w:t>You will be asked to bring original copies of all relevant educational and professional qualifications and memberships to your interview.  A copy will be taken for our records.  If the original certificate is unavailable, you must obtain a certified copy of the document from the issuing body.</w:t>
      </w:r>
    </w:p>
    <w:p w14:paraId="3FC5DF1A" w14:textId="77777777" w:rsidR="00E81850" w:rsidRDefault="00E81850" w:rsidP="005527C8">
      <w:pPr>
        <w:jc w:val="both"/>
      </w:pPr>
    </w:p>
    <w:p w14:paraId="06CDEC7D" w14:textId="5D9AE9B2" w:rsidR="24609EF4" w:rsidRDefault="24609EF4" w:rsidP="24609EF4">
      <w:pPr>
        <w:jc w:val="both"/>
        <w:rPr>
          <w:b/>
          <w:bCs/>
        </w:rPr>
      </w:pPr>
    </w:p>
    <w:p w14:paraId="66A021A4" w14:textId="4E1300B8" w:rsidR="24609EF4" w:rsidRDefault="24609EF4" w:rsidP="24609EF4">
      <w:pPr>
        <w:jc w:val="both"/>
        <w:rPr>
          <w:b/>
          <w:bCs/>
        </w:rPr>
      </w:pPr>
    </w:p>
    <w:p w14:paraId="5FACDE62" w14:textId="3E6AFDD5" w:rsidR="24609EF4" w:rsidRDefault="24609EF4" w:rsidP="24609EF4">
      <w:pPr>
        <w:jc w:val="both"/>
        <w:rPr>
          <w:b/>
          <w:bCs/>
        </w:rPr>
      </w:pPr>
    </w:p>
    <w:p w14:paraId="250CB5D9" w14:textId="77777777" w:rsidR="00E81850" w:rsidRPr="00736CD0" w:rsidRDefault="001A7867" w:rsidP="005527C8">
      <w:pPr>
        <w:jc w:val="both"/>
      </w:pPr>
      <w:r w:rsidRPr="00736CD0">
        <w:rPr>
          <w:b/>
        </w:rPr>
        <w:t>REGISTRATION WITH A REGULATORY BODY</w:t>
      </w:r>
    </w:p>
    <w:p w14:paraId="73A911A8" w14:textId="77777777" w:rsidR="00E81850" w:rsidRPr="00736CD0" w:rsidRDefault="00E81850" w:rsidP="005527C8">
      <w:pPr>
        <w:jc w:val="both"/>
      </w:pPr>
    </w:p>
    <w:p w14:paraId="38175357" w14:textId="77777777" w:rsidR="00E81850" w:rsidRPr="00736CD0" w:rsidRDefault="00E81850" w:rsidP="005527C8">
      <w:pPr>
        <w:jc w:val="both"/>
      </w:pPr>
      <w:r w:rsidRPr="00736CD0">
        <w:t xml:space="preserve">Where registration with an appropriate regulatory body, </w:t>
      </w:r>
      <w:r w:rsidR="004508EF" w:rsidRPr="00736CD0">
        <w:t>e.g.</w:t>
      </w:r>
      <w:r w:rsidRPr="00736CD0">
        <w:t xml:space="preserve"> General Teaching Council (GTC), is required, you will be asked to provide us with your registration certificate.</w:t>
      </w:r>
    </w:p>
    <w:p w14:paraId="7B4183E9" w14:textId="06C80C4D" w:rsidR="00962D75" w:rsidRDefault="00962D75" w:rsidP="24609EF4">
      <w:pPr>
        <w:jc w:val="both"/>
      </w:pPr>
    </w:p>
    <w:p w14:paraId="1B6E7629" w14:textId="77777777" w:rsidR="00E81850" w:rsidRPr="00736CD0" w:rsidRDefault="001A7867" w:rsidP="005527C8">
      <w:pPr>
        <w:jc w:val="both"/>
      </w:pPr>
      <w:r w:rsidRPr="00736CD0">
        <w:rPr>
          <w:b/>
        </w:rPr>
        <w:t>DRIVING LICENCE</w:t>
      </w:r>
    </w:p>
    <w:p w14:paraId="77B7C7C0" w14:textId="77777777" w:rsidR="00E81850" w:rsidRPr="00736CD0" w:rsidRDefault="00E81850" w:rsidP="005527C8">
      <w:pPr>
        <w:jc w:val="both"/>
      </w:pPr>
    </w:p>
    <w:p w14:paraId="60770E2E" w14:textId="77777777" w:rsidR="00E81850" w:rsidRPr="00736CD0" w:rsidRDefault="00E81850" w:rsidP="005527C8">
      <w:pPr>
        <w:jc w:val="both"/>
      </w:pPr>
      <w:r w:rsidRPr="00736CD0">
        <w:t xml:space="preserve">If required, you will be asked to bring proof to your interview that you hold the appropriate driving licence to allow you to carry out the driving duties of the post.  A copy will be taken for our records.  Where a Certificate of Professional Competence </w:t>
      </w:r>
      <w:r w:rsidR="00962D75">
        <w:t xml:space="preserve">(CPC) </w:t>
      </w:r>
      <w:r w:rsidRPr="00736CD0">
        <w:t>and/or Driver Qualification Card</w:t>
      </w:r>
      <w:r w:rsidR="00962D75">
        <w:t xml:space="preserve"> (DQC)</w:t>
      </w:r>
      <w:r w:rsidRPr="00736CD0">
        <w:t xml:space="preserve"> is specified on the person specification, you will also need to provide evidence of the number of </w:t>
      </w:r>
      <w:proofErr w:type="gramStart"/>
      <w:r w:rsidRPr="00736CD0">
        <w:t>hours</w:t>
      </w:r>
      <w:proofErr w:type="gramEnd"/>
      <w:r w:rsidRPr="00736CD0">
        <w:t xml:space="preserve"> or periodic training undertaken since issue of the CPC or DQC.</w:t>
      </w:r>
    </w:p>
    <w:p w14:paraId="5267D73F" w14:textId="77777777" w:rsidR="001A7867" w:rsidRPr="00736CD0" w:rsidRDefault="001A7867" w:rsidP="005527C8">
      <w:pPr>
        <w:jc w:val="both"/>
      </w:pPr>
    </w:p>
    <w:p w14:paraId="74B9723C" w14:textId="77777777" w:rsidR="00544654" w:rsidRPr="00736CD0" w:rsidRDefault="001A7867" w:rsidP="00544654">
      <w:pPr>
        <w:jc w:val="both"/>
        <w:rPr>
          <w:b/>
          <w:color w:val="000000"/>
        </w:rPr>
      </w:pPr>
      <w:r w:rsidRPr="00736CD0">
        <w:rPr>
          <w:b/>
          <w:color w:val="000000"/>
        </w:rPr>
        <w:t>CRIMINAL CONVICTIONS</w:t>
      </w:r>
    </w:p>
    <w:p w14:paraId="09606CA6" w14:textId="77777777" w:rsidR="00544654" w:rsidRPr="00736CD0" w:rsidRDefault="00544654" w:rsidP="00544654">
      <w:pPr>
        <w:jc w:val="both"/>
        <w:rPr>
          <w:color w:val="000000"/>
        </w:rPr>
      </w:pPr>
    </w:p>
    <w:p w14:paraId="5334D1BA" w14:textId="77777777" w:rsidR="00544654" w:rsidRPr="00736CD0" w:rsidRDefault="00544654" w:rsidP="00544654">
      <w:pPr>
        <w:jc w:val="both"/>
        <w:rPr>
          <w:color w:val="000000"/>
        </w:rPr>
      </w:pPr>
      <w:r w:rsidRPr="00736CD0">
        <w:rPr>
          <w:color w:val="000000"/>
        </w:rPr>
        <w:t>If you are selected for interview, you will be required to complete a Criminal Convictions Declaration</w:t>
      </w:r>
      <w:r w:rsidR="00994828">
        <w:rPr>
          <w:color w:val="000000"/>
        </w:rPr>
        <w:t>,</w:t>
      </w:r>
      <w:r w:rsidRPr="00736CD0">
        <w:rPr>
          <w:color w:val="000000"/>
        </w:rPr>
        <w:t xml:space="preserve"> which gives guidance on previous criminal convictions which require to be disclosed.</w:t>
      </w:r>
    </w:p>
    <w:p w14:paraId="2C5EB9F8" w14:textId="77777777" w:rsidR="00544654" w:rsidRPr="00736CD0" w:rsidRDefault="00544654" w:rsidP="00544654">
      <w:pPr>
        <w:jc w:val="both"/>
        <w:rPr>
          <w:color w:val="000000"/>
        </w:rPr>
      </w:pPr>
    </w:p>
    <w:p w14:paraId="49111A10" w14:textId="77777777" w:rsidR="00544654" w:rsidRPr="00736CD0" w:rsidRDefault="00544654" w:rsidP="00544654">
      <w:pPr>
        <w:jc w:val="both"/>
        <w:rPr>
          <w:color w:val="000000"/>
        </w:rPr>
      </w:pPr>
      <w:r w:rsidRPr="00736CD0">
        <w:rPr>
          <w:color w:val="000000"/>
        </w:rPr>
        <w:t>We will not di</w:t>
      </w:r>
      <w:r w:rsidR="00994828">
        <w:rPr>
          <w:color w:val="000000"/>
        </w:rPr>
        <w:t>scriminate against ex-offenders</w:t>
      </w:r>
      <w:r w:rsidRPr="00736CD0">
        <w:rPr>
          <w:color w:val="000000"/>
        </w:rPr>
        <w:t xml:space="preserve"> and</w:t>
      </w:r>
      <w:r w:rsidR="00994828">
        <w:rPr>
          <w:color w:val="000000"/>
        </w:rPr>
        <w:t>,</w:t>
      </w:r>
      <w:r w:rsidRPr="00736CD0">
        <w:rPr>
          <w:color w:val="000000"/>
        </w:rPr>
        <w:t xml:space="preserve"> if you </w:t>
      </w:r>
      <w:proofErr w:type="gramStart"/>
      <w:r w:rsidRPr="00736CD0">
        <w:rPr>
          <w:color w:val="000000"/>
        </w:rPr>
        <w:t>have to</w:t>
      </w:r>
      <w:proofErr w:type="gramEnd"/>
      <w:r w:rsidRPr="00736CD0">
        <w:rPr>
          <w:color w:val="000000"/>
        </w:rPr>
        <w:t xml:space="preserve"> give details of any previous convictions, this will not automatically prevent you from getting a job.  We will consider how previous convictions could affect the job and these will only be </w:t>
      </w:r>
      <w:proofErr w:type="gramStart"/>
      <w:r w:rsidRPr="00736CD0">
        <w:rPr>
          <w:color w:val="000000"/>
        </w:rPr>
        <w:t>taken into account</w:t>
      </w:r>
      <w:proofErr w:type="gramEnd"/>
      <w:r w:rsidRPr="00736CD0">
        <w:rPr>
          <w:color w:val="000000"/>
        </w:rPr>
        <w:t xml:space="preserve"> if the offence is relevant to the type of work you would be doing.</w:t>
      </w:r>
    </w:p>
    <w:p w14:paraId="17614893" w14:textId="34E446FD" w:rsidR="001A7867" w:rsidRPr="00736CD0" w:rsidRDefault="001A7867" w:rsidP="24609EF4">
      <w:pPr>
        <w:jc w:val="both"/>
        <w:rPr>
          <w:color w:val="000000"/>
        </w:rPr>
      </w:pPr>
    </w:p>
    <w:p w14:paraId="0A29FCBB" w14:textId="77777777" w:rsidR="00701E89" w:rsidRDefault="00701E89" w:rsidP="00701E89">
      <w:pPr>
        <w:jc w:val="both"/>
        <w:rPr>
          <w:b/>
          <w:u w:val="single"/>
        </w:rPr>
      </w:pPr>
      <w:r w:rsidRPr="00994828">
        <w:rPr>
          <w:b/>
          <w:u w:val="single"/>
        </w:rPr>
        <w:t>CHECKS FOR PREFERRED CANDIDATE ONLY</w:t>
      </w:r>
    </w:p>
    <w:p w14:paraId="07D156CC" w14:textId="77777777" w:rsidR="00701E89" w:rsidRPr="00994828" w:rsidRDefault="00701E89" w:rsidP="00701E89">
      <w:pPr>
        <w:jc w:val="both"/>
        <w:rPr>
          <w:b/>
          <w:u w:val="single"/>
        </w:rPr>
      </w:pPr>
    </w:p>
    <w:p w14:paraId="04FB80D1" w14:textId="77777777" w:rsidR="00701E89" w:rsidRPr="000C4C7B" w:rsidRDefault="00701E89" w:rsidP="00701E89">
      <w:pPr>
        <w:jc w:val="both"/>
        <w:rPr>
          <w:b/>
        </w:rPr>
      </w:pPr>
      <w:r w:rsidRPr="000C4C7B">
        <w:rPr>
          <w:b/>
        </w:rPr>
        <w:t>DISCLOSURE CHECKS</w:t>
      </w:r>
    </w:p>
    <w:p w14:paraId="3F8987F3" w14:textId="77777777" w:rsidR="00701E89" w:rsidRPr="000C4C7B" w:rsidRDefault="00701E89" w:rsidP="00701E89">
      <w:pPr>
        <w:jc w:val="both"/>
      </w:pPr>
    </w:p>
    <w:p w14:paraId="1A314DB2" w14:textId="77777777" w:rsidR="00701E89" w:rsidRPr="000C4C7B" w:rsidRDefault="00701E89" w:rsidP="00701E89">
      <w:pPr>
        <w:jc w:val="both"/>
      </w:pPr>
      <w:r w:rsidRPr="000C4C7B">
        <w:t xml:space="preserve">Posts are assessed to determine whether a Disclosure check is required and at what level (basic, standard or enhanced) or </w:t>
      </w:r>
      <w:r w:rsidR="002A790B">
        <w:t xml:space="preserve">whether </w:t>
      </w:r>
      <w:r w:rsidRPr="000C4C7B">
        <w:t xml:space="preserve">Protection of Vulnerable Groups Scheme (PVG) membership is appropriate (and whether it is children; protected adults; or both children and protected adults). </w:t>
      </w:r>
      <w:r>
        <w:t xml:space="preserve"> </w:t>
      </w:r>
      <w:r w:rsidRPr="000C4C7B">
        <w:t xml:space="preserve">This is stated in the job advertisement and on the Person Specification. </w:t>
      </w:r>
      <w:r>
        <w:t xml:space="preserve"> </w:t>
      </w:r>
      <w:r w:rsidRPr="000C4C7B">
        <w:t xml:space="preserve">Where posts require a disclosure check, unconditional offers will not be made until the appropriate satisfactory disclosure check is obtained.  </w:t>
      </w:r>
    </w:p>
    <w:p w14:paraId="707E6606" w14:textId="77777777" w:rsidR="00701E89" w:rsidRPr="000C4C7B" w:rsidRDefault="00701E89" w:rsidP="00701E89">
      <w:pPr>
        <w:jc w:val="both"/>
      </w:pPr>
    </w:p>
    <w:p w14:paraId="3C1CF582" w14:textId="77777777" w:rsidR="00701E89" w:rsidRPr="000C4C7B" w:rsidRDefault="00701E89" w:rsidP="00701E89">
      <w:pPr>
        <w:jc w:val="both"/>
        <w:rPr>
          <w:b/>
        </w:rPr>
      </w:pPr>
      <w:r w:rsidRPr="000C4C7B">
        <w:rPr>
          <w:b/>
        </w:rPr>
        <w:t>EXISTING PVG SCHEME MEMBERS</w:t>
      </w:r>
    </w:p>
    <w:p w14:paraId="3E03437C" w14:textId="77777777" w:rsidR="00701E89" w:rsidRPr="000C4C7B" w:rsidRDefault="00701E89" w:rsidP="00701E89">
      <w:pPr>
        <w:jc w:val="both"/>
        <w:rPr>
          <w:b/>
        </w:rPr>
      </w:pPr>
    </w:p>
    <w:p w14:paraId="1E40BBEC" w14:textId="77777777" w:rsidR="00701E89" w:rsidRPr="000C4C7B" w:rsidRDefault="00701E89" w:rsidP="00701E89">
      <w:pPr>
        <w:jc w:val="both"/>
      </w:pPr>
      <w:r w:rsidRPr="000C4C7B">
        <w:t xml:space="preserve">If you are already a member of the PVG Scheme with another organisation for the same type of regulated work, the </w:t>
      </w:r>
      <w:r w:rsidR="00962D75">
        <w:t xml:space="preserve">organisation </w:t>
      </w:r>
      <w:r w:rsidRPr="000C4C7B">
        <w:t xml:space="preserve">will seek a Scheme Record update. </w:t>
      </w:r>
      <w:r>
        <w:t xml:space="preserve"> </w:t>
      </w:r>
      <w:r w:rsidRPr="000C4C7B">
        <w:t xml:space="preserve">Where the post is for a different type of regulated work, the </w:t>
      </w:r>
      <w:r w:rsidR="00962D75">
        <w:t>organisation</w:t>
      </w:r>
      <w:r w:rsidRPr="000C4C7B">
        <w:t xml:space="preserve"> will seek a new Scheme Record.  </w:t>
      </w:r>
    </w:p>
    <w:p w14:paraId="34761857" w14:textId="77777777" w:rsidR="00701E89" w:rsidRPr="00736CD0" w:rsidRDefault="00701E89" w:rsidP="00701E89">
      <w:pPr>
        <w:jc w:val="both"/>
      </w:pPr>
    </w:p>
    <w:p w14:paraId="31907FA6" w14:textId="77777777" w:rsidR="002C62B2" w:rsidRPr="00736CD0" w:rsidRDefault="002C62B2" w:rsidP="002C62B2">
      <w:pPr>
        <w:jc w:val="both"/>
      </w:pPr>
      <w:r w:rsidRPr="00736CD0">
        <w:rPr>
          <w:b/>
        </w:rPr>
        <w:t>REFERENCES</w:t>
      </w:r>
    </w:p>
    <w:p w14:paraId="0F7DC612" w14:textId="77777777" w:rsidR="002C62B2" w:rsidRPr="00736CD0" w:rsidRDefault="002C62B2" w:rsidP="002C62B2">
      <w:pPr>
        <w:jc w:val="both"/>
      </w:pPr>
    </w:p>
    <w:p w14:paraId="42D05FC3" w14:textId="1243266C" w:rsidR="002C62B2" w:rsidRPr="005F4477" w:rsidRDefault="429748B5" w:rsidP="002C62B2">
      <w:pPr>
        <w:jc w:val="both"/>
      </w:pPr>
      <w:r>
        <w:t xml:space="preserve">In your application, you are </w:t>
      </w:r>
      <w:r w:rsidR="1F6DACF6">
        <w:t>required</w:t>
      </w:r>
      <w:r>
        <w:t xml:space="preserve"> to provide details of </w:t>
      </w:r>
      <w:r w:rsidR="1F6DACF6" w:rsidRPr="24609EF4">
        <w:rPr>
          <w:u w:val="single"/>
        </w:rPr>
        <w:t>two</w:t>
      </w:r>
      <w:r w:rsidR="1F6DACF6">
        <w:t xml:space="preserve"> </w:t>
      </w:r>
      <w:r>
        <w:t xml:space="preserve">referees who can provide information about you which is relevant to your application.  One of the referees must be your current or most recent employer.  </w:t>
      </w:r>
      <w:r w:rsidR="1F6DACF6">
        <w:t xml:space="preserve">Please note, the application will automatically ask for one referee.  Please ensure you add a second.  </w:t>
      </w:r>
      <w:r>
        <w:t xml:space="preserve">If you have no suitable previous employer who is able to provide an employment reference, a reference can be accepted from education establishments where you have been in education, or a character reference can be accepted from a person of 'good standing', </w:t>
      </w:r>
      <w:proofErr w:type="spellStart"/>
      <w:r>
        <w:t>eg</w:t>
      </w:r>
      <w:proofErr w:type="spellEnd"/>
      <w:r>
        <w:t xml:space="preserve"> </w:t>
      </w:r>
      <w:r w:rsidR="251B41DB">
        <w:t xml:space="preserve">Minister, Leader of Voluntary Organisation, GP.  </w:t>
      </w:r>
      <w:r>
        <w:t xml:space="preserve">The </w:t>
      </w:r>
      <w:r w:rsidR="25CB69F8">
        <w:t>organisation</w:t>
      </w:r>
      <w:r>
        <w:t xml:space="preserve"> does not accept references from family members or friends.  The </w:t>
      </w:r>
      <w:r w:rsidR="25CB69F8">
        <w:t>organisation</w:t>
      </w:r>
      <w:r>
        <w:t xml:space="preserve"> reserves the right to ask for details of a further referee where we are not satisfied for any reason.</w:t>
      </w:r>
    </w:p>
    <w:p w14:paraId="0215F6E0" w14:textId="5AF98A53" w:rsidR="002C62B2" w:rsidRPr="005F4477" w:rsidRDefault="429748B5" w:rsidP="002C62B2">
      <w:pPr>
        <w:jc w:val="both"/>
      </w:pPr>
      <w:r w:rsidRPr="24609EF4">
        <w:rPr>
          <w:b/>
          <w:bCs/>
        </w:rPr>
        <w:t>FITNESS FOR THE POST APPLIED FOR</w:t>
      </w:r>
    </w:p>
    <w:p w14:paraId="1FAC9F42" w14:textId="77777777" w:rsidR="002C62B2" w:rsidRPr="00736CD0" w:rsidRDefault="002C62B2" w:rsidP="002C62B2">
      <w:pPr>
        <w:jc w:val="both"/>
      </w:pPr>
    </w:p>
    <w:p w14:paraId="3C665D14" w14:textId="77777777" w:rsidR="001C1475" w:rsidRDefault="002C62B2" w:rsidP="001C1475">
      <w:pPr>
        <w:jc w:val="both"/>
      </w:pPr>
      <w:r w:rsidRPr="005F4477">
        <w:t>As part of the recruitment and selection process you may be required to complete a medical questionnaire.  This will be kept confidential and only viewed by our occupational health provider.  In some cases, depending on the situation or the post, you will be required to undergo a medical or statutory health surveillance assessment by our occupational health provider.</w:t>
      </w:r>
    </w:p>
    <w:p w14:paraId="3E0D984A" w14:textId="77777777" w:rsidR="00072F5F" w:rsidRDefault="00072F5F" w:rsidP="001C1475">
      <w:pPr>
        <w:jc w:val="both"/>
      </w:pPr>
    </w:p>
    <w:p w14:paraId="2A98286C" w14:textId="77777777" w:rsidR="00072F5F" w:rsidRDefault="00072F5F" w:rsidP="00072F5F">
      <w:r w:rsidRPr="0089414F">
        <w:rPr>
          <w:b/>
        </w:rPr>
        <w:t>OTHER PAID EMPLOYMENT OR BUSINESS ACTIVTY</w:t>
      </w:r>
    </w:p>
    <w:p w14:paraId="2A539366" w14:textId="77777777" w:rsidR="00072F5F" w:rsidRDefault="00072F5F" w:rsidP="00072F5F"/>
    <w:p w14:paraId="634A7390" w14:textId="77777777" w:rsidR="00072F5F" w:rsidRPr="0089414F" w:rsidRDefault="00072F5F" w:rsidP="00072F5F">
      <w:r>
        <w:t>If you are in paid employment or have a business activity which you wish to continue if you are appointed to this job, Leisure &amp; Culture Dundee will consider whether this would cause a conflict with your contractual responsibilities and will act in accordance with its assessment.  This will be discussed with you if you are invited to interview.</w:t>
      </w:r>
    </w:p>
    <w:p w14:paraId="3A404E67" w14:textId="77777777" w:rsidR="00072F5F" w:rsidRDefault="00072F5F" w:rsidP="001C1475">
      <w:pPr>
        <w:jc w:val="both"/>
      </w:pPr>
    </w:p>
    <w:p w14:paraId="500C9F42" w14:textId="77777777" w:rsidR="00035442" w:rsidRDefault="00DE23AA" w:rsidP="00AD4525">
      <w:pPr>
        <w:jc w:val="both"/>
        <w:rPr>
          <w:b/>
          <w:color w:val="244061"/>
          <w:sz w:val="36"/>
        </w:rPr>
      </w:pPr>
      <w:r>
        <w:rPr>
          <w:b/>
          <w:color w:val="244061"/>
          <w:sz w:val="36"/>
        </w:rPr>
        <w:br w:type="page"/>
      </w:r>
      <w:r w:rsidR="00C325DD">
        <w:rPr>
          <w:b/>
          <w:color w:val="244061"/>
          <w:sz w:val="36"/>
        </w:rPr>
        <w:lastRenderedPageBreak/>
        <w:t xml:space="preserve">Working in </w:t>
      </w:r>
      <w:r w:rsidR="004D6826">
        <w:rPr>
          <w:b/>
          <w:color w:val="244061"/>
          <w:sz w:val="36"/>
        </w:rPr>
        <w:t>Leisure &amp; Culture Dundee</w:t>
      </w:r>
    </w:p>
    <w:p w14:paraId="0F4678A7" w14:textId="77777777" w:rsidR="00035442" w:rsidRDefault="00035442" w:rsidP="00675091">
      <w:pPr>
        <w:jc w:val="both"/>
      </w:pPr>
    </w:p>
    <w:p w14:paraId="1D8F51B2" w14:textId="77777777" w:rsidR="00675091" w:rsidRPr="00035442" w:rsidRDefault="00675091" w:rsidP="00675091">
      <w:pPr>
        <w:jc w:val="both"/>
      </w:pPr>
    </w:p>
    <w:p w14:paraId="1E3DE7E4" w14:textId="77777777" w:rsidR="00675091" w:rsidRDefault="004D6826" w:rsidP="00675091">
      <w:pPr>
        <w:jc w:val="both"/>
      </w:pPr>
      <w:r>
        <w:t>Leisure &amp; Culture Dundee</w:t>
      </w:r>
      <w:r w:rsidR="00675091">
        <w:t xml:space="preserve"> employs approximately </w:t>
      </w:r>
      <w:r>
        <w:t>400</w:t>
      </w:r>
      <w:r w:rsidR="00675091">
        <w:t xml:space="preserve"> people.</w:t>
      </w:r>
    </w:p>
    <w:p w14:paraId="47F5E195" w14:textId="77777777" w:rsidR="004D6826" w:rsidRDefault="004D6826" w:rsidP="00675091">
      <w:pPr>
        <w:jc w:val="both"/>
      </w:pPr>
    </w:p>
    <w:p w14:paraId="3EDBDD1B" w14:textId="77777777" w:rsidR="00675091" w:rsidRDefault="004D6826" w:rsidP="00675091">
      <w:pPr>
        <w:jc w:val="both"/>
      </w:pPr>
      <w:r w:rsidRPr="004D6826">
        <w:t>Leisure &amp; Culture Dundee is a Scottish Charitable Incorporated Organisation.  Established by the Office of Sc</w:t>
      </w:r>
      <w:r w:rsidR="00AD4525">
        <w:t>ottish Charity Register (OSCR) on 1</w:t>
      </w:r>
      <w:r w:rsidRPr="004D6826">
        <w:t xml:space="preserve"> July 2011 (SC042421).  It is an independent Scottish Charity with responsibility for the delivery of leisure, sports, library, information and cultural services in Dundee City.  </w:t>
      </w:r>
    </w:p>
    <w:p w14:paraId="13BE35B2" w14:textId="77777777" w:rsidR="00AD4525" w:rsidRDefault="00AD4525" w:rsidP="00675091">
      <w:pPr>
        <w:jc w:val="both"/>
      </w:pPr>
      <w:hyperlink r:id="rId19" w:history="1">
        <w:r w:rsidRPr="007922B7">
          <w:rPr>
            <w:rStyle w:val="Hyperlink"/>
          </w:rPr>
          <w:t>http://www.leisureandculturedundee.com/sites/default/files/lacdconstitution.DOC</w:t>
        </w:r>
      </w:hyperlink>
      <w:r>
        <w:t xml:space="preserve"> </w:t>
      </w:r>
    </w:p>
    <w:p w14:paraId="031E9BD3" w14:textId="77777777" w:rsidR="00675091" w:rsidRDefault="00675091" w:rsidP="00675091">
      <w:pPr>
        <w:jc w:val="both"/>
      </w:pPr>
    </w:p>
    <w:p w14:paraId="484C9CEF" w14:textId="77777777" w:rsidR="004D6826" w:rsidRDefault="004D6826" w:rsidP="00675091">
      <w:pPr>
        <w:jc w:val="both"/>
      </w:pPr>
      <w:r>
        <w:t xml:space="preserve">Leisure &amp; Culture Dundee is governed by a Board of 13 Charity Trustees.  </w:t>
      </w:r>
    </w:p>
    <w:p w14:paraId="3E2D47E8" w14:textId="77777777" w:rsidR="00D37485" w:rsidRDefault="00D37485" w:rsidP="00675091">
      <w:pPr>
        <w:jc w:val="both"/>
      </w:pPr>
      <w:hyperlink r:id="rId20" w:history="1">
        <w:r w:rsidRPr="00FD47A2">
          <w:rPr>
            <w:rStyle w:val="Hyperlink"/>
          </w:rPr>
          <w:t>https://www.leisureandculturedundee.com/who-we-are</w:t>
        </w:r>
      </w:hyperlink>
    </w:p>
    <w:p w14:paraId="6A2C59E8" w14:textId="77777777" w:rsidR="004D6826" w:rsidRDefault="004D6826" w:rsidP="00675091">
      <w:pPr>
        <w:jc w:val="both"/>
      </w:pPr>
    </w:p>
    <w:p w14:paraId="42821630" w14:textId="77777777" w:rsidR="004D6826" w:rsidRDefault="004D6826" w:rsidP="00675091">
      <w:pPr>
        <w:jc w:val="both"/>
      </w:pPr>
      <w:r>
        <w:t xml:space="preserve">The Managing Director leads the charitable organisation, supported by four Heads of Service.  Details of the organisation’s governance and management structure can be found at </w:t>
      </w:r>
      <w:hyperlink r:id="rId21" w:history="1">
        <w:r w:rsidRPr="001A5FE9">
          <w:rPr>
            <w:rStyle w:val="Hyperlink"/>
          </w:rPr>
          <w:t>http://www.leisureandculturedundee.com/sites/default/files/structurejun14.pdf</w:t>
        </w:r>
      </w:hyperlink>
      <w:r>
        <w:t xml:space="preserve"> </w:t>
      </w:r>
    </w:p>
    <w:p w14:paraId="139A0169" w14:textId="77777777" w:rsidR="004D6826" w:rsidRDefault="004D6826" w:rsidP="00675091">
      <w:pPr>
        <w:jc w:val="both"/>
      </w:pPr>
    </w:p>
    <w:p w14:paraId="1634E80C" w14:textId="77777777" w:rsidR="00717AD5" w:rsidRPr="007E56CD" w:rsidRDefault="004D6826" w:rsidP="007E56CD">
      <w:pPr>
        <w:autoSpaceDE w:val="0"/>
        <w:autoSpaceDN w:val="0"/>
        <w:adjustRightInd w:val="0"/>
        <w:jc w:val="both"/>
        <w:rPr>
          <w:b/>
          <w:bCs/>
        </w:rPr>
      </w:pPr>
      <w:r>
        <w:rPr>
          <w:b/>
          <w:bCs/>
        </w:rPr>
        <w:t>PURPOSE STATEMENT</w:t>
      </w:r>
    </w:p>
    <w:p w14:paraId="06B6D21B" w14:textId="77777777" w:rsidR="007E56CD" w:rsidRDefault="007E56CD" w:rsidP="007E56CD">
      <w:pPr>
        <w:autoSpaceDE w:val="0"/>
        <w:autoSpaceDN w:val="0"/>
        <w:adjustRightInd w:val="0"/>
        <w:jc w:val="both"/>
        <w:rPr>
          <w:b/>
          <w:bCs/>
        </w:rPr>
      </w:pPr>
    </w:p>
    <w:p w14:paraId="2EA6FCB3" w14:textId="77777777" w:rsidR="00717AD5" w:rsidRDefault="004D6826" w:rsidP="007E56CD">
      <w:pPr>
        <w:jc w:val="both"/>
      </w:pPr>
      <w:r w:rsidRPr="004D6826">
        <w:t xml:space="preserve">To deliver, for the citizens of Dundee, and those who visit the </w:t>
      </w:r>
      <w:proofErr w:type="gramStart"/>
      <w:r w:rsidRPr="004D6826">
        <w:t>City</w:t>
      </w:r>
      <w:proofErr w:type="gramEnd"/>
      <w:r w:rsidRPr="004D6826">
        <w:t xml:space="preserve">, </w:t>
      </w:r>
      <w:proofErr w:type="gramStart"/>
      <w:r w:rsidRPr="004D6826">
        <w:t>high quality</w:t>
      </w:r>
      <w:proofErr w:type="gramEnd"/>
      <w:r w:rsidRPr="004D6826">
        <w:t xml:space="preserve"> Leisure, Sport, Cultural and Learning Experiences which improve their quality of life.</w:t>
      </w:r>
    </w:p>
    <w:p w14:paraId="57391CEB" w14:textId="77777777" w:rsidR="004D6826" w:rsidRDefault="004D6826" w:rsidP="007E56CD">
      <w:pPr>
        <w:jc w:val="both"/>
      </w:pPr>
    </w:p>
    <w:p w14:paraId="45173E8F" w14:textId="77777777" w:rsidR="00355EC2" w:rsidRPr="007E56CD" w:rsidRDefault="00355EC2" w:rsidP="007E56CD">
      <w:pPr>
        <w:jc w:val="both"/>
      </w:pPr>
    </w:p>
    <w:p w14:paraId="27C7CFF7" w14:textId="77777777" w:rsidR="00717AD5" w:rsidRPr="003F5A39" w:rsidRDefault="004D6826" w:rsidP="007E56CD">
      <w:pPr>
        <w:jc w:val="both"/>
        <w:rPr>
          <w:b/>
        </w:rPr>
      </w:pPr>
      <w:r>
        <w:rPr>
          <w:b/>
        </w:rPr>
        <w:t>LEISURE AND CULTURE DUNDEE</w:t>
      </w:r>
      <w:r w:rsidR="003F5A39" w:rsidRPr="003F5A39">
        <w:rPr>
          <w:b/>
        </w:rPr>
        <w:t xml:space="preserve"> VALUES</w:t>
      </w:r>
    </w:p>
    <w:p w14:paraId="3781EC4E" w14:textId="77777777" w:rsidR="003F5A39" w:rsidRPr="007E56CD" w:rsidRDefault="003F5A39" w:rsidP="007E56CD">
      <w:pPr>
        <w:jc w:val="both"/>
      </w:pPr>
    </w:p>
    <w:p w14:paraId="0E53414F" w14:textId="77777777" w:rsidR="004D6826" w:rsidRPr="004D6826" w:rsidRDefault="004D6826" w:rsidP="004D6826">
      <w:pPr>
        <w:numPr>
          <w:ilvl w:val="0"/>
          <w:numId w:val="18"/>
        </w:numPr>
        <w:jc w:val="both"/>
        <w:rPr>
          <w:b/>
        </w:rPr>
      </w:pPr>
      <w:r w:rsidRPr="004D6826">
        <w:rPr>
          <w:b/>
        </w:rPr>
        <w:t xml:space="preserve">A Commitment to Service Quality and Excellence:  </w:t>
      </w:r>
    </w:p>
    <w:p w14:paraId="2AFD266D" w14:textId="77777777" w:rsidR="004D6826" w:rsidRPr="004D6826" w:rsidRDefault="004D6826" w:rsidP="004D6826">
      <w:pPr>
        <w:jc w:val="both"/>
        <w:rPr>
          <w:b/>
        </w:rPr>
      </w:pPr>
    </w:p>
    <w:p w14:paraId="4CB7FC50" w14:textId="77777777" w:rsidR="004D6826" w:rsidRPr="004D6826" w:rsidRDefault="004D6826" w:rsidP="004D6826">
      <w:pPr>
        <w:jc w:val="both"/>
        <w:rPr>
          <w:b/>
        </w:rPr>
      </w:pPr>
      <w:r w:rsidRPr="004D6826">
        <w:t xml:space="preserve">Leisure &amp; Culture Dundee is committed to attaining and maintaining the highest possible standards across </w:t>
      </w:r>
      <w:proofErr w:type="gramStart"/>
      <w:r w:rsidRPr="004D6826">
        <w:t>all of</w:t>
      </w:r>
      <w:proofErr w:type="gramEnd"/>
      <w:r w:rsidRPr="004D6826">
        <w:t xml:space="preserve"> its services and to work with a continuous focus on service improvement.  This includes the way we will work and the quality of the outcomes and outputs we aim to achieve.  We will not be complacent; we will review progress, challenge assumptions and push boundaries so that we continuously improve.</w:t>
      </w:r>
    </w:p>
    <w:p w14:paraId="4957654D" w14:textId="77777777" w:rsidR="004D6826" w:rsidRPr="004D6826" w:rsidRDefault="004D6826" w:rsidP="004D6826">
      <w:pPr>
        <w:jc w:val="both"/>
        <w:rPr>
          <w:b/>
        </w:rPr>
      </w:pPr>
    </w:p>
    <w:p w14:paraId="38D60574" w14:textId="77777777" w:rsidR="004D6826" w:rsidRPr="004D6826" w:rsidRDefault="004D6826" w:rsidP="004D6826">
      <w:pPr>
        <w:jc w:val="both"/>
      </w:pPr>
      <w:r w:rsidRPr="004D6826">
        <w:t xml:space="preserve">We will be committed to the principles of delivering excellent public service.  </w:t>
      </w:r>
    </w:p>
    <w:p w14:paraId="059BFBC0" w14:textId="77777777" w:rsidR="004D6826" w:rsidRPr="004D6826" w:rsidRDefault="004D6826" w:rsidP="004D6826">
      <w:pPr>
        <w:jc w:val="both"/>
      </w:pPr>
    </w:p>
    <w:p w14:paraId="4C15A89A" w14:textId="77777777" w:rsidR="004D6826" w:rsidRPr="004D6826" w:rsidRDefault="004D6826" w:rsidP="004D6826">
      <w:pPr>
        <w:jc w:val="both"/>
      </w:pPr>
      <w:r w:rsidRPr="004D6826">
        <w:t>We will show respect to those we work with and expect them to show respect to our staff.</w:t>
      </w:r>
    </w:p>
    <w:p w14:paraId="75F1EA18" w14:textId="77777777" w:rsidR="004D6826" w:rsidRPr="004D6826" w:rsidRDefault="004D6826" w:rsidP="004D6826">
      <w:pPr>
        <w:jc w:val="both"/>
      </w:pPr>
    </w:p>
    <w:p w14:paraId="5CAE85DD" w14:textId="77777777" w:rsidR="004D6826" w:rsidRPr="004D6826" w:rsidRDefault="004D6826" w:rsidP="004D6826">
      <w:pPr>
        <w:jc w:val="both"/>
      </w:pPr>
      <w:r w:rsidRPr="004D6826">
        <w:t xml:space="preserve">We will continuously seek to improve the quality of the leisure and cultural experiences offered by the </w:t>
      </w:r>
      <w:proofErr w:type="gramStart"/>
      <w:r w:rsidRPr="004D6826">
        <w:t>organisation, and</w:t>
      </w:r>
      <w:proofErr w:type="gramEnd"/>
      <w:r w:rsidRPr="004D6826">
        <w:t xml:space="preserve"> will work to include those who find it more difficult to participate, for whatever reason.  </w:t>
      </w:r>
    </w:p>
    <w:p w14:paraId="2E5265E6" w14:textId="77777777" w:rsidR="004D6826" w:rsidRPr="004D6826" w:rsidRDefault="004D6826" w:rsidP="004D6826">
      <w:pPr>
        <w:jc w:val="both"/>
      </w:pPr>
    </w:p>
    <w:p w14:paraId="2A1BF0A3" w14:textId="77777777" w:rsidR="004D6826" w:rsidRPr="004D6826" w:rsidRDefault="004D6826" w:rsidP="004D6826">
      <w:pPr>
        <w:jc w:val="both"/>
      </w:pPr>
      <w:r w:rsidRPr="004D6826">
        <w:t xml:space="preserve">We will value diversity and retain a commitment to empowering people to become more involved in the services we provide and the decisions which affect their lives.  </w:t>
      </w:r>
    </w:p>
    <w:p w14:paraId="0CEB6D04" w14:textId="77777777" w:rsidR="004D6826" w:rsidRPr="004D6826" w:rsidRDefault="004D6826" w:rsidP="004D6826">
      <w:pPr>
        <w:jc w:val="both"/>
      </w:pPr>
    </w:p>
    <w:p w14:paraId="3EC1F716" w14:textId="77777777" w:rsidR="004D6826" w:rsidRPr="004D6826" w:rsidRDefault="004D6826" w:rsidP="004D6826">
      <w:pPr>
        <w:jc w:val="both"/>
      </w:pPr>
      <w:r w:rsidRPr="004D6826">
        <w:t xml:space="preserve">These principles will underpin </w:t>
      </w:r>
      <w:proofErr w:type="gramStart"/>
      <w:r w:rsidRPr="004D6826">
        <w:t>all of</w:t>
      </w:r>
      <w:proofErr w:type="gramEnd"/>
      <w:r w:rsidRPr="004D6826">
        <w:t xml:space="preserve"> our actions.</w:t>
      </w:r>
    </w:p>
    <w:p w14:paraId="3230EF85" w14:textId="77777777" w:rsidR="004D6826" w:rsidRPr="004D6826" w:rsidRDefault="004D6826" w:rsidP="004D6826">
      <w:pPr>
        <w:jc w:val="both"/>
      </w:pPr>
    </w:p>
    <w:p w14:paraId="1A6183B5" w14:textId="77777777" w:rsidR="004D6826" w:rsidRPr="004D6826" w:rsidRDefault="004D6826" w:rsidP="004D6826">
      <w:pPr>
        <w:numPr>
          <w:ilvl w:val="0"/>
          <w:numId w:val="18"/>
        </w:numPr>
        <w:jc w:val="both"/>
      </w:pPr>
      <w:r w:rsidRPr="004D6826">
        <w:rPr>
          <w:b/>
        </w:rPr>
        <w:t>A Commitment to being Empowered and Accountable:</w:t>
      </w:r>
    </w:p>
    <w:p w14:paraId="2A0667AF" w14:textId="77777777" w:rsidR="004D6826" w:rsidRPr="004D6826" w:rsidRDefault="004D6826" w:rsidP="004D6826">
      <w:pPr>
        <w:jc w:val="both"/>
        <w:rPr>
          <w:b/>
        </w:rPr>
      </w:pPr>
    </w:p>
    <w:p w14:paraId="52C46F80" w14:textId="77777777" w:rsidR="004D6826" w:rsidRPr="004D6826" w:rsidRDefault="004D6826" w:rsidP="004D6826">
      <w:pPr>
        <w:jc w:val="both"/>
      </w:pPr>
      <w:r w:rsidRPr="004D6826">
        <w:t xml:space="preserve">We will ensure that our managers work in a way which facilitates people taking pride in their work.  This will include systems and processes to support and manage performance, so that staff are both empowered to work effectively for Leisure &amp; Culture </w:t>
      </w:r>
      <w:proofErr w:type="gramStart"/>
      <w:r w:rsidRPr="004D6826">
        <w:t>Dundee, and</w:t>
      </w:r>
      <w:proofErr w:type="gramEnd"/>
      <w:r w:rsidRPr="004D6826">
        <w:t xml:space="preserve"> </w:t>
      </w:r>
      <w:proofErr w:type="gramStart"/>
      <w:r w:rsidRPr="004D6826">
        <w:t>are able to</w:t>
      </w:r>
      <w:proofErr w:type="gramEnd"/>
      <w:r w:rsidRPr="004D6826">
        <w:t xml:space="preserve"> take individual responsibility for meeting the needs of our customers.</w:t>
      </w:r>
    </w:p>
    <w:p w14:paraId="54F673EA" w14:textId="77777777" w:rsidR="004D6826" w:rsidRPr="004D6826" w:rsidRDefault="004D6826" w:rsidP="004D6826">
      <w:pPr>
        <w:jc w:val="both"/>
      </w:pPr>
    </w:p>
    <w:p w14:paraId="0DC9BFDD" w14:textId="77777777" w:rsidR="004D6826" w:rsidRPr="004D6826" w:rsidRDefault="004D6826" w:rsidP="004D6826">
      <w:pPr>
        <w:jc w:val="both"/>
      </w:pPr>
      <w:r w:rsidRPr="004D6826">
        <w:lastRenderedPageBreak/>
        <w:t>Management will also review and address issues which may undermine staff or reduce the effectiveness of the organisation.  We will encourage and support employee or trade union engagement in the development of the organisation.</w:t>
      </w:r>
    </w:p>
    <w:p w14:paraId="0FD22B53" w14:textId="77777777" w:rsidR="004D6826" w:rsidRPr="004D6826" w:rsidRDefault="004D6826" w:rsidP="004D6826">
      <w:pPr>
        <w:jc w:val="both"/>
      </w:pPr>
    </w:p>
    <w:p w14:paraId="0CD4BECF" w14:textId="77777777" w:rsidR="004D6826" w:rsidRPr="004D6826" w:rsidRDefault="004D6826" w:rsidP="004D6826">
      <w:pPr>
        <w:jc w:val="both"/>
      </w:pPr>
      <w:r w:rsidRPr="004D6826">
        <w:t xml:space="preserve">Everyone will be accountable - this means we will recognise success as well as </w:t>
      </w:r>
      <w:proofErr w:type="gramStart"/>
      <w:r w:rsidRPr="004D6826">
        <w:t>mistakes, and</w:t>
      </w:r>
      <w:proofErr w:type="gramEnd"/>
      <w:r w:rsidRPr="004D6826">
        <w:t xml:space="preserve"> learn from our experience to improve our services.</w:t>
      </w:r>
    </w:p>
    <w:p w14:paraId="58A8D2C1" w14:textId="77777777" w:rsidR="004D6826" w:rsidRPr="004D6826" w:rsidRDefault="004D6826" w:rsidP="004D6826">
      <w:pPr>
        <w:jc w:val="both"/>
      </w:pPr>
    </w:p>
    <w:p w14:paraId="5FAA21DC" w14:textId="77777777" w:rsidR="004D6826" w:rsidRPr="004D6826" w:rsidRDefault="004D6826" w:rsidP="004D6826">
      <w:pPr>
        <w:numPr>
          <w:ilvl w:val="0"/>
          <w:numId w:val="18"/>
        </w:numPr>
        <w:jc w:val="both"/>
        <w:rPr>
          <w:b/>
        </w:rPr>
      </w:pPr>
      <w:r w:rsidRPr="004D6826">
        <w:rPr>
          <w:b/>
        </w:rPr>
        <w:t>A Commitment to actively share Knowledge and Skills:</w:t>
      </w:r>
    </w:p>
    <w:p w14:paraId="1CE1D668" w14:textId="77777777" w:rsidR="004D6826" w:rsidRPr="004D6826" w:rsidRDefault="004D6826" w:rsidP="004D6826">
      <w:pPr>
        <w:jc w:val="both"/>
        <w:rPr>
          <w:b/>
        </w:rPr>
      </w:pPr>
    </w:p>
    <w:p w14:paraId="1EEB1353" w14:textId="77777777" w:rsidR="004D6826" w:rsidRPr="004D6826" w:rsidRDefault="004D6826" w:rsidP="004D6826">
      <w:pPr>
        <w:jc w:val="both"/>
      </w:pPr>
      <w:r w:rsidRPr="004D6826">
        <w:t>We will value staff and committee members who harness knowledge from diverse sources and who seek to share that knowledge across the organisation.  We will seek</w:t>
      </w:r>
      <w:r w:rsidR="006B775F">
        <w:t xml:space="preserve"> </w:t>
      </w:r>
      <w:r w:rsidRPr="004D6826">
        <w:t>to create an environment that supports and thrives on co-operation, inter-agency working and mutual support.  Our working practices will make time and space for staff to share knowledge and skills.</w:t>
      </w:r>
    </w:p>
    <w:p w14:paraId="3B510BD4" w14:textId="77777777" w:rsidR="006B775F" w:rsidRDefault="006B775F" w:rsidP="004D6826">
      <w:pPr>
        <w:jc w:val="both"/>
      </w:pPr>
    </w:p>
    <w:p w14:paraId="2F3F9218" w14:textId="77777777" w:rsidR="004D6826" w:rsidRPr="004D6826" w:rsidRDefault="004D6826" w:rsidP="004D6826">
      <w:pPr>
        <w:numPr>
          <w:ilvl w:val="0"/>
          <w:numId w:val="18"/>
        </w:numPr>
        <w:jc w:val="both"/>
      </w:pPr>
      <w:r w:rsidRPr="004D6826">
        <w:rPr>
          <w:b/>
        </w:rPr>
        <w:t>A Commitment to ensure Equality and promote Diversity:</w:t>
      </w:r>
    </w:p>
    <w:p w14:paraId="34D46089" w14:textId="77777777" w:rsidR="004D6826" w:rsidRPr="004D6826" w:rsidRDefault="004D6826" w:rsidP="004D6826">
      <w:pPr>
        <w:jc w:val="both"/>
        <w:rPr>
          <w:b/>
        </w:rPr>
      </w:pPr>
    </w:p>
    <w:p w14:paraId="52883BFD" w14:textId="77777777" w:rsidR="004D6826" w:rsidRPr="004D6826" w:rsidRDefault="004D6826" w:rsidP="004D6826">
      <w:pPr>
        <w:jc w:val="both"/>
      </w:pPr>
      <w:r w:rsidRPr="004D6826">
        <w:t xml:space="preserve">We are committed to promoting equality of opportunity and to recognising and respecting the diversity of those who use our services and those who work for us.  </w:t>
      </w:r>
    </w:p>
    <w:p w14:paraId="4F72390B" w14:textId="77777777" w:rsidR="004D6826" w:rsidRPr="004D6826" w:rsidRDefault="004D6826" w:rsidP="004D6826">
      <w:pPr>
        <w:jc w:val="both"/>
      </w:pPr>
    </w:p>
    <w:p w14:paraId="6C03368E" w14:textId="77777777" w:rsidR="004D6826" w:rsidRPr="004D6826" w:rsidRDefault="004D6826" w:rsidP="004D6826">
      <w:pPr>
        <w:jc w:val="both"/>
      </w:pPr>
      <w:r w:rsidRPr="004D6826">
        <w:t xml:space="preserve">Our Equality and Diversity Policies and Practices will mirror those of Dundee City </w:t>
      </w:r>
      <w:proofErr w:type="gramStart"/>
      <w:r w:rsidRPr="004D6826">
        <w:t>Council, and</w:t>
      </w:r>
      <w:proofErr w:type="gramEnd"/>
      <w:r w:rsidRPr="004D6826">
        <w:t xml:space="preserve"> will seek to promote equal treatment and opportunity for all, regardless of gender, sexual orientation, marital status, race, colour, disability, religion, age, ethnicity or nationality.</w:t>
      </w:r>
    </w:p>
    <w:p w14:paraId="5250E470" w14:textId="77777777" w:rsidR="004D6826" w:rsidRPr="004D6826" w:rsidRDefault="004D6826" w:rsidP="004D6826">
      <w:pPr>
        <w:jc w:val="both"/>
      </w:pPr>
    </w:p>
    <w:p w14:paraId="04588A76" w14:textId="77777777" w:rsidR="004D6826" w:rsidRPr="004D6826" w:rsidRDefault="004D6826" w:rsidP="004D6826">
      <w:pPr>
        <w:numPr>
          <w:ilvl w:val="0"/>
          <w:numId w:val="18"/>
        </w:numPr>
        <w:jc w:val="both"/>
        <w:rPr>
          <w:b/>
        </w:rPr>
      </w:pPr>
      <w:r w:rsidRPr="004D6826">
        <w:rPr>
          <w:b/>
        </w:rPr>
        <w:t>A Commitment to practice Corporate and Social Responsibility:</w:t>
      </w:r>
    </w:p>
    <w:p w14:paraId="53C48850" w14:textId="77777777" w:rsidR="004D6826" w:rsidRPr="004D6826" w:rsidRDefault="004D6826" w:rsidP="004D6826">
      <w:pPr>
        <w:jc w:val="both"/>
        <w:rPr>
          <w:b/>
        </w:rPr>
      </w:pPr>
    </w:p>
    <w:p w14:paraId="35AE4ECA" w14:textId="77777777" w:rsidR="004D6826" w:rsidRDefault="004D6826" w:rsidP="004D6826">
      <w:pPr>
        <w:jc w:val="both"/>
      </w:pPr>
      <w:r w:rsidRPr="004D6826">
        <w:t>We will ensure that our present actions do not have a negative future impact on our community.  This includes considering the environmental and ethical implications and opportunities of our decisions and actions.</w:t>
      </w:r>
    </w:p>
    <w:p w14:paraId="7B115A2B" w14:textId="77777777" w:rsidR="00072F5F" w:rsidRDefault="00072F5F" w:rsidP="004D6826">
      <w:pPr>
        <w:jc w:val="both"/>
      </w:pPr>
    </w:p>
    <w:p w14:paraId="63BD2C10" w14:textId="77777777" w:rsidR="00072F5F" w:rsidRDefault="00072F5F" w:rsidP="004D6826">
      <w:pPr>
        <w:jc w:val="both"/>
      </w:pPr>
    </w:p>
    <w:p w14:paraId="6B50592C" w14:textId="77777777" w:rsidR="00072F5F" w:rsidRPr="004D6826" w:rsidRDefault="00072F5F" w:rsidP="004D6826">
      <w:pPr>
        <w:jc w:val="both"/>
      </w:pPr>
      <w:r>
        <w:t xml:space="preserve">                                  </w:t>
      </w:r>
      <w:r>
        <w:rPr>
          <w:rFonts w:ascii="Open Sans" w:hAnsi="Open Sans" w:cs="Helvetica"/>
          <w:b/>
          <w:bCs/>
          <w:noProof/>
          <w:color w:val="333333"/>
          <w:sz w:val="21"/>
          <w:szCs w:val="21"/>
        </w:rPr>
        <w:drawing>
          <wp:inline distT="0" distB="0" distL="0" distR="0" wp14:anchorId="48D5B94D" wp14:editId="4A3288ED">
            <wp:extent cx="1304925" cy="626364"/>
            <wp:effectExtent l="0" t="0" r="0" b="2540"/>
            <wp:docPr id="2" name="Picture 2"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ility Confident Employ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08508" cy="628084"/>
                    </a:xfrm>
                    <a:prstGeom prst="rect">
                      <a:avLst/>
                    </a:prstGeom>
                    <a:noFill/>
                    <a:ln>
                      <a:noFill/>
                    </a:ln>
                  </pic:spPr>
                </pic:pic>
              </a:graphicData>
            </a:graphic>
          </wp:inline>
        </w:drawing>
      </w:r>
      <w:r>
        <w:t xml:space="preserve">                             </w:t>
      </w:r>
      <w:r w:rsidRPr="00583A29">
        <w:rPr>
          <w:noProof/>
        </w:rPr>
        <w:drawing>
          <wp:inline distT="0" distB="0" distL="0" distR="0" wp14:anchorId="0FBBD0A8" wp14:editId="3340675E">
            <wp:extent cx="1066800" cy="841916"/>
            <wp:effectExtent l="0" t="0" r="0" b="0"/>
            <wp:docPr id="9" name="Picture 9" descr="C:\Users\PHILIP~1.MCL\AppData\Local\Temp\4\Domino Web Access\69\LW Employ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1.MCL\AppData\Local\Temp\4\Domino Web Access\69\LW Employer logo.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72639" cy="846524"/>
                    </a:xfrm>
                    <a:prstGeom prst="rect">
                      <a:avLst/>
                    </a:prstGeom>
                    <a:noFill/>
                    <a:ln>
                      <a:noFill/>
                    </a:ln>
                  </pic:spPr>
                </pic:pic>
              </a:graphicData>
            </a:graphic>
          </wp:inline>
        </w:drawing>
      </w:r>
    </w:p>
    <w:p w14:paraId="0479D464" w14:textId="77777777" w:rsidR="00717AD5" w:rsidRPr="007E56CD" w:rsidRDefault="00717AD5" w:rsidP="004D6826">
      <w:pPr>
        <w:jc w:val="both"/>
      </w:pPr>
    </w:p>
    <w:p w14:paraId="50D5A6EA" w14:textId="77777777" w:rsidR="0043278D" w:rsidRDefault="0043278D" w:rsidP="007E56CD">
      <w:pPr>
        <w:autoSpaceDE w:val="0"/>
        <w:autoSpaceDN w:val="0"/>
        <w:adjustRightInd w:val="0"/>
        <w:jc w:val="both"/>
        <w:rPr>
          <w:color w:val="000000"/>
        </w:rPr>
      </w:pPr>
    </w:p>
    <w:p w14:paraId="2F714DC1" w14:textId="77777777" w:rsidR="00C325DD" w:rsidRPr="00C325DD" w:rsidRDefault="00CA5C0E" w:rsidP="00675091">
      <w:pPr>
        <w:jc w:val="both"/>
        <w:rPr>
          <w:b/>
          <w:color w:val="244061"/>
          <w:sz w:val="36"/>
        </w:rPr>
      </w:pPr>
      <w:r>
        <w:rPr>
          <w:b/>
          <w:color w:val="244061"/>
          <w:sz w:val="36"/>
        </w:rPr>
        <w:br w:type="page"/>
      </w:r>
      <w:r w:rsidR="00C325DD">
        <w:rPr>
          <w:b/>
          <w:color w:val="244061"/>
          <w:sz w:val="36"/>
        </w:rPr>
        <w:lastRenderedPageBreak/>
        <w:t xml:space="preserve">Living and </w:t>
      </w:r>
      <w:proofErr w:type="gramStart"/>
      <w:r w:rsidR="00C325DD">
        <w:rPr>
          <w:b/>
          <w:color w:val="244061"/>
          <w:sz w:val="36"/>
        </w:rPr>
        <w:t>Working</w:t>
      </w:r>
      <w:proofErr w:type="gramEnd"/>
      <w:r w:rsidR="00C325DD">
        <w:rPr>
          <w:b/>
          <w:color w:val="244061"/>
          <w:sz w:val="36"/>
        </w:rPr>
        <w:t xml:space="preserve"> in Dundee</w:t>
      </w:r>
    </w:p>
    <w:p w14:paraId="28C0AA6C" w14:textId="77777777" w:rsidR="002F5ED1" w:rsidRDefault="002F5ED1" w:rsidP="005527C8">
      <w:pPr>
        <w:jc w:val="both"/>
      </w:pPr>
    </w:p>
    <w:p w14:paraId="0256CBC0" w14:textId="77777777" w:rsidR="0030124D" w:rsidRPr="007E56CD" w:rsidRDefault="0030124D" w:rsidP="0030124D">
      <w:pPr>
        <w:autoSpaceDE w:val="0"/>
        <w:autoSpaceDN w:val="0"/>
        <w:adjustRightInd w:val="0"/>
        <w:jc w:val="both"/>
        <w:rPr>
          <w:color w:val="000000"/>
        </w:rPr>
      </w:pPr>
    </w:p>
    <w:p w14:paraId="56D34869" w14:textId="77777777" w:rsidR="004508EF" w:rsidRDefault="00562CF2" w:rsidP="00C52EA3">
      <w:pPr>
        <w:autoSpaceDE w:val="0"/>
        <w:autoSpaceDN w:val="0"/>
        <w:adjustRightInd w:val="0"/>
        <w:jc w:val="both"/>
        <w:rPr>
          <w:color w:val="000000"/>
        </w:rPr>
      </w:pPr>
      <w:r>
        <w:rPr>
          <w:color w:val="000000"/>
        </w:rPr>
        <w:t xml:space="preserve">Dundee has a spectacular location on the east coast of Scotland facing south at the mouth of the River Tay – one of the largest in the UK.    With a population of around 147,000 it is </w:t>
      </w:r>
      <w:r w:rsidR="00C52EA3">
        <w:rPr>
          <w:color w:val="000000"/>
        </w:rPr>
        <w:t xml:space="preserve">Scotland’s </w:t>
      </w:r>
      <w:r>
        <w:rPr>
          <w:color w:val="000000"/>
        </w:rPr>
        <w:t>fourth</w:t>
      </w:r>
      <w:r w:rsidR="00C52EA3">
        <w:rPr>
          <w:color w:val="000000"/>
        </w:rPr>
        <w:t xml:space="preserve"> largest</w:t>
      </w:r>
      <w:r>
        <w:rPr>
          <w:color w:val="000000"/>
        </w:rPr>
        <w:t xml:space="preserve"> city.</w:t>
      </w:r>
    </w:p>
    <w:p w14:paraId="028DBED0" w14:textId="77777777" w:rsidR="00B5682E" w:rsidRDefault="00B5682E" w:rsidP="00C52EA3">
      <w:pPr>
        <w:autoSpaceDE w:val="0"/>
        <w:autoSpaceDN w:val="0"/>
        <w:adjustRightInd w:val="0"/>
        <w:jc w:val="both"/>
        <w:rPr>
          <w:color w:val="000000"/>
        </w:rPr>
      </w:pPr>
    </w:p>
    <w:p w14:paraId="12DDF3CD" w14:textId="77777777" w:rsidR="00C52EA3" w:rsidRDefault="00562CF2" w:rsidP="00C52EA3">
      <w:pPr>
        <w:autoSpaceDE w:val="0"/>
        <w:autoSpaceDN w:val="0"/>
        <w:adjustRightInd w:val="0"/>
        <w:jc w:val="both"/>
        <w:rPr>
          <w:color w:val="000000"/>
        </w:rPr>
      </w:pPr>
      <w:r>
        <w:rPr>
          <w:color w:val="000000"/>
        </w:rPr>
        <w:t>Home to the University of Dundee and Abertay University, as well as Dundee and Angus College, the city</w:t>
      </w:r>
      <w:r w:rsidR="00C52EA3">
        <w:rPr>
          <w:color w:val="000000"/>
        </w:rPr>
        <w:t xml:space="preserve"> </w:t>
      </w:r>
      <w:r w:rsidR="001F0EC2">
        <w:rPr>
          <w:color w:val="000000"/>
        </w:rPr>
        <w:t>is an important academic centre, and w</w:t>
      </w:r>
      <w:r w:rsidR="004508EF">
        <w:rPr>
          <w:color w:val="000000"/>
        </w:rPr>
        <w:t>ith</w:t>
      </w:r>
      <w:r w:rsidR="001F0EC2">
        <w:rPr>
          <w:color w:val="000000"/>
        </w:rPr>
        <w:t xml:space="preserve"> more than</w:t>
      </w:r>
      <w:r w:rsidR="00522EF3">
        <w:rPr>
          <w:color w:val="000000"/>
        </w:rPr>
        <w:t xml:space="preserve"> 40,000</w:t>
      </w:r>
      <w:r w:rsidR="001F0EC2">
        <w:rPr>
          <w:color w:val="000000"/>
        </w:rPr>
        <w:t xml:space="preserve"> students</w:t>
      </w:r>
      <w:r w:rsidR="00522EF3">
        <w:rPr>
          <w:color w:val="000000"/>
        </w:rPr>
        <w:t xml:space="preserve"> it</w:t>
      </w:r>
      <w:r w:rsidR="004508EF">
        <w:rPr>
          <w:color w:val="000000"/>
        </w:rPr>
        <w:t xml:space="preserve"> has</w:t>
      </w:r>
      <w:r w:rsidR="00522EF3">
        <w:rPr>
          <w:color w:val="000000"/>
        </w:rPr>
        <w:t xml:space="preserve"> the highest ratio </w:t>
      </w:r>
      <w:r w:rsidR="001F0EC2">
        <w:rPr>
          <w:color w:val="000000"/>
        </w:rPr>
        <w:t xml:space="preserve">per head of population of any </w:t>
      </w:r>
      <w:r w:rsidR="00522EF3">
        <w:rPr>
          <w:color w:val="000000"/>
        </w:rPr>
        <w:t xml:space="preserve">Scottish city.  </w:t>
      </w:r>
      <w:r w:rsidR="00C52EA3">
        <w:rPr>
          <w:color w:val="000000"/>
        </w:rPr>
        <w:t xml:space="preserve">Biomedical and technological industries are major employers, and the city now accounts for 10% of the UK’s digital-entertainment industry.  </w:t>
      </w:r>
    </w:p>
    <w:p w14:paraId="67DEC8D4" w14:textId="77777777" w:rsidR="00C52EA3" w:rsidRDefault="00C52EA3" w:rsidP="00C52EA3">
      <w:pPr>
        <w:autoSpaceDE w:val="0"/>
        <w:autoSpaceDN w:val="0"/>
        <w:adjustRightInd w:val="0"/>
        <w:jc w:val="both"/>
        <w:rPr>
          <w:color w:val="000000"/>
        </w:rPr>
      </w:pPr>
    </w:p>
    <w:p w14:paraId="68CB5730" w14:textId="77777777" w:rsidR="004508EF" w:rsidRDefault="00C52EA3" w:rsidP="004508EF">
      <w:pPr>
        <w:autoSpaceDE w:val="0"/>
        <w:autoSpaceDN w:val="0"/>
        <w:adjustRightInd w:val="0"/>
        <w:jc w:val="both"/>
        <w:rPr>
          <w:color w:val="000000"/>
        </w:rPr>
      </w:pPr>
      <w:r>
        <w:rPr>
          <w:color w:val="000000"/>
        </w:rPr>
        <w:t xml:space="preserve">Dundee offers an urban/rural experience which is </w:t>
      </w:r>
      <w:r w:rsidR="001F0EC2">
        <w:rPr>
          <w:color w:val="000000"/>
        </w:rPr>
        <w:t>unparalleled</w:t>
      </w:r>
      <w:r>
        <w:rPr>
          <w:color w:val="000000"/>
        </w:rPr>
        <w:t>.  It is surrounded by</w:t>
      </w:r>
      <w:r w:rsidR="00522EF3">
        <w:rPr>
          <w:color w:val="000000"/>
        </w:rPr>
        <w:t xml:space="preserve"> beautiful coast and countryside.</w:t>
      </w:r>
      <w:r>
        <w:rPr>
          <w:color w:val="000000"/>
        </w:rPr>
        <w:t xml:space="preserve">  </w:t>
      </w:r>
      <w:r w:rsidR="001F0EC2">
        <w:rPr>
          <w:color w:val="000000"/>
        </w:rPr>
        <w:t xml:space="preserve">The city has its own beach at </w:t>
      </w:r>
      <w:r w:rsidR="00522EF3">
        <w:rPr>
          <w:color w:val="000000"/>
        </w:rPr>
        <w:t>Broughty Ferry</w:t>
      </w:r>
      <w:r>
        <w:rPr>
          <w:color w:val="000000"/>
        </w:rPr>
        <w:t xml:space="preserve"> and there can be few other cities in the world that can boast access to three championship golf venues (including the world home of golf) and 38 cou</w:t>
      </w:r>
      <w:r w:rsidR="001C7CBF">
        <w:rPr>
          <w:color w:val="000000"/>
        </w:rPr>
        <w:t>rses within 30 minutes’ drive.</w:t>
      </w:r>
    </w:p>
    <w:p w14:paraId="5BDCB509" w14:textId="77777777" w:rsidR="00C52EA3" w:rsidRDefault="00C52EA3" w:rsidP="00C52EA3">
      <w:pPr>
        <w:autoSpaceDE w:val="0"/>
        <w:autoSpaceDN w:val="0"/>
        <w:adjustRightInd w:val="0"/>
        <w:jc w:val="both"/>
        <w:rPr>
          <w:color w:val="000000"/>
        </w:rPr>
      </w:pPr>
    </w:p>
    <w:p w14:paraId="3D1A09FD" w14:textId="77777777" w:rsidR="00C52EA3" w:rsidRDefault="00C52EA3" w:rsidP="00C52EA3">
      <w:pPr>
        <w:autoSpaceDE w:val="0"/>
        <w:autoSpaceDN w:val="0"/>
        <w:adjustRightInd w:val="0"/>
        <w:jc w:val="both"/>
        <w:rPr>
          <w:color w:val="000000"/>
        </w:rPr>
      </w:pPr>
      <w:r>
        <w:rPr>
          <w:color w:val="000000"/>
        </w:rPr>
        <w:t xml:space="preserve">Dundee </w:t>
      </w:r>
      <w:r w:rsidR="001C7CBF">
        <w:rPr>
          <w:color w:val="000000"/>
        </w:rPr>
        <w:t xml:space="preserve">is at the hub of a number </w:t>
      </w:r>
      <w:proofErr w:type="gramStart"/>
      <w:r w:rsidR="001C7CBF">
        <w:rPr>
          <w:color w:val="000000"/>
        </w:rPr>
        <w:t xml:space="preserve">of  </w:t>
      </w:r>
      <w:r>
        <w:rPr>
          <w:color w:val="000000"/>
        </w:rPr>
        <w:t>neighbouring</w:t>
      </w:r>
      <w:proofErr w:type="gramEnd"/>
      <w:r>
        <w:rPr>
          <w:color w:val="000000"/>
        </w:rPr>
        <w:t xml:space="preserve"> communities which form the core travel to work area </w:t>
      </w:r>
      <w:r w:rsidR="001C7CBF">
        <w:rPr>
          <w:color w:val="000000"/>
        </w:rPr>
        <w:t>that</w:t>
      </w:r>
      <w:r>
        <w:rPr>
          <w:color w:val="000000"/>
        </w:rPr>
        <w:t xml:space="preserve"> use </w:t>
      </w:r>
      <w:r w:rsidR="001C7CBF">
        <w:rPr>
          <w:color w:val="000000"/>
        </w:rPr>
        <w:t>the city</w:t>
      </w:r>
      <w:r>
        <w:rPr>
          <w:color w:val="000000"/>
        </w:rPr>
        <w:t xml:space="preserve"> for work, professional services, retail and city-based leisure. </w:t>
      </w:r>
      <w:r w:rsidR="001C7CBF">
        <w:rPr>
          <w:color w:val="000000"/>
        </w:rPr>
        <w:t>More than</w:t>
      </w:r>
      <w:r>
        <w:rPr>
          <w:color w:val="000000"/>
        </w:rPr>
        <w:t xml:space="preserve"> </w:t>
      </w:r>
      <w:r w:rsidR="001C7CBF">
        <w:rPr>
          <w:color w:val="000000"/>
        </w:rPr>
        <w:t>80</w:t>
      </w:r>
      <w:r w:rsidR="004508EF">
        <w:rPr>
          <w:color w:val="000000"/>
        </w:rPr>
        <w:t>% (4.4m) of Scotland’s population is</w:t>
      </w:r>
      <w:r w:rsidR="00522EF3">
        <w:rPr>
          <w:color w:val="000000"/>
        </w:rPr>
        <w:t xml:space="preserve"> </w:t>
      </w:r>
      <w:r>
        <w:rPr>
          <w:color w:val="000000"/>
        </w:rPr>
        <w:t xml:space="preserve">within a </w:t>
      </w:r>
      <w:proofErr w:type="gramStart"/>
      <w:r w:rsidR="001C7CBF">
        <w:rPr>
          <w:color w:val="000000"/>
        </w:rPr>
        <w:t>two</w:t>
      </w:r>
      <w:r w:rsidR="00522EF3">
        <w:rPr>
          <w:color w:val="000000"/>
        </w:rPr>
        <w:t xml:space="preserve"> hour</w:t>
      </w:r>
      <w:proofErr w:type="gramEnd"/>
      <w:r>
        <w:rPr>
          <w:color w:val="000000"/>
        </w:rPr>
        <w:t xml:space="preserve"> drive.  </w:t>
      </w:r>
      <w:r w:rsidR="004508EF">
        <w:rPr>
          <w:color w:val="000000"/>
        </w:rPr>
        <w:t xml:space="preserve">Dundee is </w:t>
      </w:r>
      <w:r w:rsidR="001C7CBF">
        <w:rPr>
          <w:color w:val="000000"/>
        </w:rPr>
        <w:t xml:space="preserve">well </w:t>
      </w:r>
      <w:r w:rsidR="004508EF">
        <w:rPr>
          <w:color w:val="000000"/>
        </w:rPr>
        <w:t>served by</w:t>
      </w:r>
      <w:r w:rsidR="001C7CBF">
        <w:rPr>
          <w:color w:val="000000"/>
        </w:rPr>
        <w:t xml:space="preserve"> road, rail and air links</w:t>
      </w:r>
      <w:r>
        <w:rPr>
          <w:color w:val="000000"/>
        </w:rPr>
        <w:t xml:space="preserve">.  </w:t>
      </w:r>
    </w:p>
    <w:p w14:paraId="2AFE0215" w14:textId="77777777" w:rsidR="004508EF" w:rsidRDefault="004508EF" w:rsidP="00C52EA3">
      <w:pPr>
        <w:autoSpaceDE w:val="0"/>
        <w:autoSpaceDN w:val="0"/>
        <w:adjustRightInd w:val="0"/>
        <w:jc w:val="both"/>
        <w:rPr>
          <w:color w:val="000000"/>
        </w:rPr>
      </w:pPr>
    </w:p>
    <w:p w14:paraId="6DA2AAEE" w14:textId="77777777" w:rsidR="004508EF" w:rsidRDefault="00C52EA3" w:rsidP="004508EF">
      <w:pPr>
        <w:autoSpaceDE w:val="0"/>
        <w:autoSpaceDN w:val="0"/>
        <w:adjustRightInd w:val="0"/>
        <w:jc w:val="both"/>
        <w:rPr>
          <w:color w:val="000000"/>
        </w:rPr>
      </w:pPr>
      <w:r>
        <w:rPr>
          <w:color w:val="000000"/>
        </w:rPr>
        <w:t>A £1 billion ma</w:t>
      </w:r>
      <w:r w:rsidR="00DE71B8">
        <w:rPr>
          <w:color w:val="000000"/>
        </w:rPr>
        <w:t>s</w:t>
      </w:r>
      <w:r>
        <w:rPr>
          <w:color w:val="000000"/>
        </w:rPr>
        <w:t xml:space="preserve">ter plan to regenerate and to reconnect the Waterfront to the City Centre is underway, with V&amp;A Dundee as its </w:t>
      </w:r>
      <w:r w:rsidR="00B66236">
        <w:rPr>
          <w:color w:val="000000"/>
        </w:rPr>
        <w:t>heart</w:t>
      </w:r>
      <w:r>
        <w:rPr>
          <w:color w:val="000000"/>
        </w:rPr>
        <w:t xml:space="preserve">.  The city is rich with cultural and community provision, much of which has additional capacity and is distributed throughout the city.  Green spaces and heritage attractions are </w:t>
      </w:r>
      <w:proofErr w:type="gramStart"/>
      <w:r>
        <w:rPr>
          <w:color w:val="000000"/>
        </w:rPr>
        <w:t>particular hallmarks</w:t>
      </w:r>
      <w:proofErr w:type="gramEnd"/>
      <w:r>
        <w:rPr>
          <w:color w:val="000000"/>
        </w:rPr>
        <w:t xml:space="preserve"> of the city.  </w:t>
      </w:r>
      <w:r w:rsidR="00B66236">
        <w:rPr>
          <w:color w:val="000000"/>
        </w:rPr>
        <w:t>Dundee</w:t>
      </w:r>
      <w:r w:rsidR="00522EF3">
        <w:rPr>
          <w:color w:val="000000"/>
        </w:rPr>
        <w:t xml:space="preserve"> is a cultural hive – both histor</w:t>
      </w:r>
      <w:r w:rsidR="00B66236">
        <w:rPr>
          <w:color w:val="000000"/>
        </w:rPr>
        <w:t>ical and contemporary.  Among its</w:t>
      </w:r>
      <w:r w:rsidR="00522EF3">
        <w:rPr>
          <w:color w:val="000000"/>
        </w:rPr>
        <w:t xml:space="preserve"> cultural strengths are Dundee Rep Theatre, Dundee Contemporary Arts with its cutting-edge exhibits, and The McManus: Dundee’s Art Gallery and Museum.</w:t>
      </w:r>
      <w:r w:rsidR="004508EF">
        <w:rPr>
          <w:color w:val="000000"/>
        </w:rPr>
        <w:t xml:space="preserve">  In December 2014 UNESCO appointed Dundee its first and only UK City of Design and the city joined 12 existing Cities of Design</w:t>
      </w:r>
      <w:r w:rsidR="00B577E3">
        <w:rPr>
          <w:color w:val="000000"/>
        </w:rPr>
        <w:t xml:space="preserve"> across the world</w:t>
      </w:r>
      <w:r w:rsidR="004508EF">
        <w:rPr>
          <w:color w:val="000000"/>
        </w:rPr>
        <w:t xml:space="preserve">.  This brand will strengthen the city’s profile as a city with global ambition.  </w:t>
      </w:r>
    </w:p>
    <w:p w14:paraId="14845B5C" w14:textId="77777777" w:rsidR="00522EF3" w:rsidRDefault="00522EF3" w:rsidP="00522EF3">
      <w:pPr>
        <w:autoSpaceDE w:val="0"/>
        <w:autoSpaceDN w:val="0"/>
        <w:adjustRightInd w:val="0"/>
        <w:jc w:val="both"/>
        <w:rPr>
          <w:color w:val="000000"/>
        </w:rPr>
      </w:pPr>
    </w:p>
    <w:p w14:paraId="34B1854E" w14:textId="77777777" w:rsidR="00522EF3" w:rsidRPr="00F232D5" w:rsidRDefault="00522EF3" w:rsidP="00522EF3">
      <w:pPr>
        <w:autoSpaceDE w:val="0"/>
        <w:autoSpaceDN w:val="0"/>
        <w:adjustRightInd w:val="0"/>
        <w:jc w:val="both"/>
        <w:rPr>
          <w:color w:val="000000"/>
        </w:rPr>
      </w:pPr>
      <w:r>
        <w:rPr>
          <w:color w:val="000000"/>
        </w:rPr>
        <w:t>Dundee is a leading shopping destination</w:t>
      </w:r>
      <w:r w:rsidR="009B4854">
        <w:rPr>
          <w:color w:val="000000"/>
        </w:rPr>
        <w:t xml:space="preserve"> with its</w:t>
      </w:r>
      <w:r>
        <w:rPr>
          <w:color w:val="000000"/>
        </w:rPr>
        <w:t xml:space="preserve"> complimentary mix of national chains and independent retailers in a vibrant city centre </w:t>
      </w:r>
      <w:r w:rsidR="009B4854">
        <w:rPr>
          <w:color w:val="000000"/>
        </w:rPr>
        <w:t>housing</w:t>
      </w:r>
      <w:r>
        <w:rPr>
          <w:color w:val="000000"/>
        </w:rPr>
        <w:t xml:space="preserve"> the Overgate and </w:t>
      </w:r>
      <w:proofErr w:type="spellStart"/>
      <w:r>
        <w:rPr>
          <w:color w:val="000000"/>
        </w:rPr>
        <w:t>Wellgate</w:t>
      </w:r>
      <w:proofErr w:type="spellEnd"/>
      <w:r>
        <w:rPr>
          <w:color w:val="000000"/>
        </w:rPr>
        <w:t xml:space="preserve"> shopping centres.</w:t>
      </w:r>
    </w:p>
    <w:p w14:paraId="1953D39C" w14:textId="77777777" w:rsidR="00AD4525" w:rsidRDefault="00AD4525" w:rsidP="00AD4525">
      <w:pPr>
        <w:jc w:val="both"/>
      </w:pPr>
    </w:p>
    <w:p w14:paraId="3FE9CC15" w14:textId="77777777" w:rsidR="00490F8D" w:rsidRPr="00490F8D" w:rsidRDefault="00490F8D" w:rsidP="00490F8D">
      <w:pPr>
        <w:rPr>
          <w:color w:val="000000"/>
        </w:rPr>
      </w:pPr>
      <w:r w:rsidRPr="00490F8D">
        <w:rPr>
          <w:color w:val="000000"/>
        </w:rPr>
        <w:t xml:space="preserve">The population in Dundee is expected to increase by 6.5% to 153,697 by 2035.  This increase is across all age groups and is the first set of projections in many years to predict </w:t>
      </w:r>
      <w:proofErr w:type="gramStart"/>
      <w:r w:rsidRPr="00490F8D">
        <w:rPr>
          <w:color w:val="000000"/>
        </w:rPr>
        <w:t>an</w:t>
      </w:r>
      <w:proofErr w:type="gramEnd"/>
      <w:r w:rsidRPr="00490F8D">
        <w:rPr>
          <w:color w:val="000000"/>
        </w:rPr>
        <w:t xml:space="preserve"> population increase in the city. For years Dundee sought to reverse population decline and this may be a sign that the </w:t>
      </w:r>
      <w:proofErr w:type="gramStart"/>
      <w:r w:rsidRPr="00490F8D">
        <w:rPr>
          <w:color w:val="000000"/>
        </w:rPr>
        <w:t>long term</w:t>
      </w:r>
      <w:proofErr w:type="gramEnd"/>
      <w:r w:rsidRPr="00490F8D">
        <w:rPr>
          <w:color w:val="000000"/>
        </w:rPr>
        <w:t xml:space="preserve"> strategy for jobs for the city is turning the corner and strengthening its economic role.</w:t>
      </w:r>
    </w:p>
    <w:p w14:paraId="07471541" w14:textId="77777777" w:rsidR="00522EF3" w:rsidRDefault="00522EF3" w:rsidP="00C52EA3">
      <w:pPr>
        <w:autoSpaceDE w:val="0"/>
        <w:autoSpaceDN w:val="0"/>
        <w:adjustRightInd w:val="0"/>
        <w:jc w:val="both"/>
        <w:rPr>
          <w:color w:val="000000"/>
        </w:rPr>
      </w:pPr>
    </w:p>
    <w:p w14:paraId="4D070700" w14:textId="77777777" w:rsidR="00C52EA3" w:rsidRPr="00522EF3" w:rsidRDefault="00495F0B" w:rsidP="00C52EA3">
      <w:pPr>
        <w:autoSpaceDE w:val="0"/>
        <w:autoSpaceDN w:val="0"/>
        <w:adjustRightInd w:val="0"/>
        <w:jc w:val="both"/>
        <w:rPr>
          <w:color w:val="000000"/>
        </w:rPr>
      </w:pPr>
      <w:r>
        <w:rPr>
          <w:color w:val="000000"/>
        </w:rPr>
        <w:br w:type="page"/>
      </w:r>
      <w:r w:rsidR="00C52EA3">
        <w:rPr>
          <w:b/>
          <w:color w:val="244061"/>
          <w:sz w:val="36"/>
        </w:rPr>
        <w:lastRenderedPageBreak/>
        <w:t xml:space="preserve"> </w:t>
      </w:r>
    </w:p>
    <w:p w14:paraId="21A4612B" w14:textId="77777777" w:rsidR="006C7FEC" w:rsidRPr="00C325DD" w:rsidRDefault="006C7FEC" w:rsidP="00035442">
      <w:pPr>
        <w:jc w:val="both"/>
        <w:rPr>
          <w:b/>
          <w:color w:val="244061"/>
          <w:sz w:val="36"/>
        </w:rPr>
      </w:pPr>
      <w:r>
        <w:rPr>
          <w:b/>
          <w:color w:val="244061"/>
          <w:sz w:val="36"/>
        </w:rPr>
        <w:t>Frequently Asked Questions</w:t>
      </w:r>
    </w:p>
    <w:p w14:paraId="3A30841D" w14:textId="77777777" w:rsidR="006C7FEC" w:rsidRDefault="006C7FEC" w:rsidP="006C7FEC">
      <w:pPr>
        <w:jc w:val="both"/>
      </w:pPr>
    </w:p>
    <w:p w14:paraId="7249300A" w14:textId="77777777" w:rsidR="007667F4" w:rsidRPr="00736CD0" w:rsidRDefault="007667F4" w:rsidP="006C7FE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6458"/>
      </w:tblGrid>
      <w:tr w:rsidR="00DB67C8" w:rsidRPr="000E7F39" w14:paraId="022D4595" w14:textId="77777777" w:rsidTr="3698C1F4">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7CC4D1DC" w14:textId="77777777" w:rsidR="00DB67C8" w:rsidRPr="000E7F39" w:rsidRDefault="00DB67C8" w:rsidP="00962D75">
            <w:pPr>
              <w:rPr>
                <w:color w:val="17365D"/>
                <w:lang w:val="en"/>
              </w:rPr>
            </w:pPr>
            <w:r w:rsidRPr="000E7F39">
              <w:rPr>
                <w:color w:val="17365D"/>
                <w:lang w:val="en"/>
              </w:rPr>
              <w:t xml:space="preserve">How often are </w:t>
            </w:r>
            <w:r w:rsidR="00962D75">
              <w:rPr>
                <w:color w:val="17365D"/>
                <w:lang w:val="en"/>
              </w:rPr>
              <w:t xml:space="preserve">Leisure &amp; Culture </w:t>
            </w:r>
            <w:r w:rsidR="007C1FA3">
              <w:rPr>
                <w:color w:val="17365D"/>
                <w:lang w:val="en"/>
              </w:rPr>
              <w:t xml:space="preserve">Dundee </w:t>
            </w:r>
            <w:r w:rsidR="007C1FA3" w:rsidRPr="000E7F39">
              <w:rPr>
                <w:color w:val="17365D"/>
                <w:lang w:val="en"/>
              </w:rPr>
              <w:t>job</w:t>
            </w:r>
            <w:r w:rsidRPr="000E7F39">
              <w:rPr>
                <w:color w:val="17365D"/>
                <w:lang w:val="en"/>
              </w:rPr>
              <w:t xml:space="preserve"> vacancies advertised?</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25B3EA39" w14:textId="77777777" w:rsidR="00DB67C8" w:rsidRPr="000E7F39" w:rsidRDefault="00DB67C8" w:rsidP="3698C1F4">
            <w:pPr>
              <w:spacing w:before="60" w:after="60"/>
              <w:jc w:val="both"/>
              <w:rPr>
                <w:lang w:val="en-US"/>
              </w:rPr>
            </w:pPr>
            <w:r w:rsidRPr="3698C1F4">
              <w:rPr>
                <w:lang w:val="en-US"/>
              </w:rPr>
              <w:t>Every Friday.</w:t>
            </w:r>
            <w:r w:rsidR="009463CA" w:rsidRPr="3698C1F4">
              <w:rPr>
                <w:lang w:val="en-US"/>
              </w:rPr>
              <w:t xml:space="preserve">  They are usually open for 2 weeks.  The closing date is shown on the vacancy.</w:t>
            </w:r>
          </w:p>
        </w:tc>
      </w:tr>
      <w:tr w:rsidR="0095728D" w:rsidRPr="000E7F39" w14:paraId="4367DA1F" w14:textId="77777777" w:rsidTr="3698C1F4">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1DD31370" w14:textId="77777777" w:rsidR="0095728D" w:rsidRPr="000E7F39" w:rsidRDefault="0095728D" w:rsidP="3698C1F4">
            <w:pPr>
              <w:rPr>
                <w:color w:val="17365D"/>
                <w:lang w:val="en-US"/>
              </w:rPr>
            </w:pPr>
            <w:r w:rsidRPr="3698C1F4">
              <w:rPr>
                <w:color w:val="17365D" w:themeColor="text2" w:themeShade="BF"/>
                <w:lang w:val="en-US"/>
              </w:rPr>
              <w:t>What happens after I submit my online application?</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59D6CE8" w14:textId="77777777" w:rsidR="0095728D" w:rsidRPr="000E7F39" w:rsidRDefault="0095728D" w:rsidP="3698C1F4">
            <w:pPr>
              <w:spacing w:before="60" w:after="60"/>
              <w:jc w:val="both"/>
              <w:rPr>
                <w:lang w:val="en-US"/>
              </w:rPr>
            </w:pPr>
            <w:r w:rsidRPr="3698C1F4">
              <w:rPr>
                <w:lang w:val="en-US"/>
              </w:rPr>
              <w:t xml:space="preserve">You will receive an email from </w:t>
            </w:r>
            <w:proofErr w:type="spellStart"/>
            <w:r w:rsidRPr="3698C1F4">
              <w:rPr>
                <w:lang w:val="en-US"/>
              </w:rPr>
              <w:t>myjobscotland</w:t>
            </w:r>
            <w:proofErr w:type="spellEnd"/>
            <w:r w:rsidRPr="3698C1F4">
              <w:rPr>
                <w:lang w:val="en-US"/>
              </w:rPr>
              <w:t xml:space="preserve"> confirming receipt.  </w:t>
            </w:r>
            <w:r w:rsidR="009463CA" w:rsidRPr="3698C1F4">
              <w:rPr>
                <w:lang w:val="en-US"/>
              </w:rPr>
              <w:t xml:space="preserve">If you have any queries regarding </w:t>
            </w:r>
            <w:r w:rsidRPr="3698C1F4">
              <w:rPr>
                <w:lang w:val="en-US"/>
              </w:rPr>
              <w:t xml:space="preserve">your application, </w:t>
            </w:r>
            <w:r w:rsidR="009463CA" w:rsidRPr="3698C1F4">
              <w:rPr>
                <w:lang w:val="en-US"/>
              </w:rPr>
              <w:t xml:space="preserve">you can </w:t>
            </w:r>
            <w:r w:rsidRPr="3698C1F4">
              <w:rPr>
                <w:lang w:val="en-US"/>
              </w:rPr>
              <w:t>contact the person/section named in the 'How to Apply' section of this pack.</w:t>
            </w:r>
            <w:r w:rsidR="009463CA" w:rsidRPr="3698C1F4">
              <w:rPr>
                <w:lang w:val="en-US"/>
              </w:rPr>
              <w:t xml:space="preserve">  </w:t>
            </w:r>
            <w:r w:rsidR="00B5682E" w:rsidRPr="3698C1F4">
              <w:rPr>
                <w:lang w:val="en-US"/>
              </w:rPr>
              <w:t>This person/section can also be contacted if you require feedback on your application.</w:t>
            </w:r>
          </w:p>
        </w:tc>
      </w:tr>
      <w:tr w:rsidR="00D04678" w:rsidRPr="000E7F39" w14:paraId="0529B636" w14:textId="77777777" w:rsidTr="3698C1F4">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0227A8F0" w14:textId="77777777" w:rsidR="00D04678" w:rsidRPr="000E7F39" w:rsidRDefault="00D04678" w:rsidP="3698C1F4">
            <w:pPr>
              <w:rPr>
                <w:color w:val="17365D"/>
                <w:lang w:val="en-US"/>
              </w:rPr>
            </w:pPr>
            <w:r w:rsidRPr="3698C1F4">
              <w:rPr>
                <w:color w:val="17365D" w:themeColor="text2" w:themeShade="BF"/>
                <w:lang w:val="en-US"/>
              </w:rPr>
              <w:t xml:space="preserve">Can I submit my CV instead of applying directly online for this, or any other, </w:t>
            </w:r>
            <w:r w:rsidR="00962D75" w:rsidRPr="3698C1F4">
              <w:rPr>
                <w:color w:val="17365D" w:themeColor="text2" w:themeShade="BF"/>
                <w:lang w:val="en-US"/>
              </w:rPr>
              <w:t>Leisure &amp; Culture Dundee</w:t>
            </w:r>
            <w:r w:rsidRPr="3698C1F4">
              <w:rPr>
                <w:color w:val="17365D" w:themeColor="text2" w:themeShade="BF"/>
                <w:lang w:val="en-US"/>
              </w:rPr>
              <w:t xml:space="preserve"> vacancy?</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688B237" w14:textId="77777777" w:rsidR="00D04678" w:rsidRPr="000E7F39" w:rsidRDefault="002F5C2D" w:rsidP="3698C1F4">
            <w:pPr>
              <w:spacing w:before="60" w:after="60"/>
              <w:jc w:val="both"/>
              <w:rPr>
                <w:lang w:val="en-US"/>
              </w:rPr>
            </w:pPr>
            <w:r w:rsidRPr="3698C1F4">
              <w:rPr>
                <w:lang w:val="en-US"/>
              </w:rPr>
              <w:t xml:space="preserve">No, you can only apply online for our vacancies.  </w:t>
            </w:r>
            <w:r w:rsidR="00962D75" w:rsidRPr="3698C1F4">
              <w:rPr>
                <w:lang w:val="en-US"/>
              </w:rPr>
              <w:t>Leisure &amp; Culture Dundee</w:t>
            </w:r>
            <w:r w:rsidR="00D04678" w:rsidRPr="3698C1F4">
              <w:rPr>
                <w:lang w:val="en-US"/>
              </w:rPr>
              <w:t xml:space="preserve"> does not accept CVs instead of, or in support of, online applications.</w:t>
            </w:r>
          </w:p>
        </w:tc>
      </w:tr>
      <w:tr w:rsidR="00D04678" w:rsidRPr="000E7F39" w14:paraId="68C8D132" w14:textId="77777777" w:rsidTr="3698C1F4">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2C3FF203" w14:textId="77777777" w:rsidR="00D04678" w:rsidRPr="000E7F39" w:rsidRDefault="00D04678" w:rsidP="00D04678">
            <w:pPr>
              <w:rPr>
                <w:color w:val="17365D"/>
                <w:lang w:val="en"/>
              </w:rPr>
            </w:pPr>
            <w:r w:rsidRPr="000E7F39">
              <w:rPr>
                <w:color w:val="17365D"/>
                <w:lang w:val="en"/>
              </w:rPr>
              <w:t>Can I download an application form?</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2C342001" w14:textId="77777777" w:rsidR="00962D75" w:rsidRDefault="00D04678" w:rsidP="3698C1F4">
            <w:pPr>
              <w:spacing w:before="60" w:after="60"/>
              <w:jc w:val="both"/>
              <w:rPr>
                <w:lang w:val="en-US"/>
              </w:rPr>
            </w:pPr>
            <w:r w:rsidRPr="3698C1F4">
              <w:rPr>
                <w:lang w:val="en-US"/>
              </w:rPr>
              <w:t xml:space="preserve">No, you can only apply online for our vacancies.  If you are unable to access the internet at home, you can do so at your local library.  For further information, or to find your nearest library, please </w:t>
            </w:r>
            <w:proofErr w:type="gramStart"/>
            <w:r w:rsidRPr="3698C1F4">
              <w:rPr>
                <w:lang w:val="en-US"/>
              </w:rPr>
              <w:t>visit</w:t>
            </w:r>
            <w:r w:rsidR="00D30D9E" w:rsidRPr="3698C1F4">
              <w:rPr>
                <w:lang w:val="en-US"/>
              </w:rPr>
              <w:t>:-</w:t>
            </w:r>
            <w:proofErr w:type="gramEnd"/>
            <w:r w:rsidR="00F64A08" w:rsidRPr="3698C1F4">
              <w:rPr>
                <w:lang w:val="en-US"/>
              </w:rPr>
              <w:t xml:space="preserve"> </w:t>
            </w:r>
          </w:p>
          <w:p w14:paraId="66BC81B4" w14:textId="77777777" w:rsidR="00D04678" w:rsidRPr="00E862CB" w:rsidRDefault="00962D75" w:rsidP="00B5682E">
            <w:pPr>
              <w:spacing w:before="60" w:after="60"/>
              <w:jc w:val="both"/>
              <w:rPr>
                <w:lang w:val="en"/>
              </w:rPr>
            </w:pPr>
            <w:hyperlink r:id="rId24" w:history="1">
              <w:r w:rsidRPr="001A5FE9">
                <w:rPr>
                  <w:rStyle w:val="Hyperlink"/>
                  <w:lang w:val="en"/>
                </w:rPr>
                <w:t>http://www.leisureandculturedundee.com/library/your_libraries</w:t>
              </w:r>
            </w:hyperlink>
            <w:r>
              <w:rPr>
                <w:lang w:val="en"/>
              </w:rPr>
              <w:t xml:space="preserve"> </w:t>
            </w:r>
            <w:r w:rsidR="005D0366">
              <w:rPr>
                <w:lang w:val="en"/>
              </w:rPr>
              <w:t xml:space="preserve">, or telephone 01382 </w:t>
            </w:r>
            <w:r>
              <w:rPr>
                <w:lang w:val="en"/>
              </w:rPr>
              <w:t>431500</w:t>
            </w:r>
            <w:r w:rsidR="00D04678" w:rsidRPr="00E862CB">
              <w:rPr>
                <w:lang w:val="en"/>
              </w:rPr>
              <w:t xml:space="preserve">.  </w:t>
            </w:r>
            <w:r w:rsidR="00D04678" w:rsidRPr="00E862CB">
              <w:t xml:space="preserve">If you have a disability and require reasonable adjustments, please call </w:t>
            </w:r>
            <w:r w:rsidR="005D0366">
              <w:t xml:space="preserve">01382 </w:t>
            </w:r>
            <w:r w:rsidR="00B5682E">
              <w:t>431570</w:t>
            </w:r>
            <w:r w:rsidR="00D04678">
              <w:t xml:space="preserve"> </w:t>
            </w:r>
            <w:r w:rsidR="00D04678" w:rsidRPr="00E862CB">
              <w:t>to discuss</w:t>
            </w:r>
            <w:r w:rsidR="00D04678">
              <w:t>.</w:t>
            </w:r>
          </w:p>
        </w:tc>
      </w:tr>
      <w:tr w:rsidR="00D04678" w:rsidRPr="000E7F39" w14:paraId="5B919E0B" w14:textId="77777777" w:rsidTr="3698C1F4">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7B0E6033" w14:textId="77777777" w:rsidR="00D04678" w:rsidRPr="000E7F39" w:rsidRDefault="00D04678" w:rsidP="3698C1F4">
            <w:pPr>
              <w:rPr>
                <w:color w:val="17365D"/>
                <w:lang w:val="en-US"/>
              </w:rPr>
            </w:pPr>
            <w:r w:rsidRPr="3698C1F4">
              <w:rPr>
                <w:color w:val="17365D" w:themeColor="text2" w:themeShade="BF"/>
                <w:lang w:val="en-US"/>
              </w:rPr>
              <w:t>Will my application form be accepted if it is after the closing date?</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718D7A16" w14:textId="77777777" w:rsidR="00D04678" w:rsidRPr="000E7F39" w:rsidRDefault="00D04678" w:rsidP="3698C1F4">
            <w:pPr>
              <w:spacing w:before="60" w:after="60"/>
              <w:jc w:val="both"/>
              <w:rPr>
                <w:lang w:val="en-US"/>
              </w:rPr>
            </w:pPr>
            <w:r w:rsidRPr="3698C1F4">
              <w:rPr>
                <w:lang w:val="en-US"/>
              </w:rPr>
              <w:t>You will not be able to submit an online application for a post which has passed its closing date.  If you have started your application on the day the post closes, you will have until midnight to complete and submit your application.</w:t>
            </w:r>
          </w:p>
        </w:tc>
      </w:tr>
      <w:tr w:rsidR="00B5682E" w:rsidRPr="000E7F39" w14:paraId="7E2734FB" w14:textId="77777777" w:rsidTr="3698C1F4">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7C68F62B" w14:textId="77777777" w:rsidR="00B5682E" w:rsidRPr="000E7F39" w:rsidRDefault="00B5682E" w:rsidP="3698C1F4">
            <w:pPr>
              <w:rPr>
                <w:color w:val="17365D"/>
                <w:lang w:val="en-US"/>
              </w:rPr>
            </w:pPr>
            <w:r w:rsidRPr="3698C1F4">
              <w:rPr>
                <w:color w:val="17365D" w:themeColor="text2" w:themeShade="BF"/>
                <w:lang w:val="en-US"/>
              </w:rPr>
              <w:t>Does Leisure &amp; Culture Dundee operate a Guaranteed Interview Scheme?</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61B8B838" w14:textId="77777777" w:rsidR="00B5682E" w:rsidRDefault="00B5682E" w:rsidP="3698C1F4">
            <w:pPr>
              <w:spacing w:before="60" w:after="120"/>
              <w:jc w:val="both"/>
              <w:rPr>
                <w:lang w:val="en-US"/>
              </w:rPr>
            </w:pPr>
            <w:r w:rsidRPr="3698C1F4">
              <w:rPr>
                <w:lang w:val="en-US"/>
              </w:rPr>
              <w:t>Leisure &amp; Culture Dundee operates a Guaranteed Job Interview Scheme for applicants with disabilities and applicants up to age 29, who are or have been in care with Dundee City Council.  You will be guaranteed an interview if you meet the essential requirements listed in the person specification for the post.  More information is available in the Guaranteed Interview Scheme section of the pack.</w:t>
            </w:r>
          </w:p>
          <w:p w14:paraId="06802C11" w14:textId="77777777" w:rsidR="00B5682E" w:rsidRPr="000E7F39" w:rsidRDefault="00B5682E" w:rsidP="3698C1F4">
            <w:pPr>
              <w:spacing w:before="60" w:after="60"/>
              <w:jc w:val="both"/>
              <w:rPr>
                <w:lang w:val="en-US"/>
              </w:rPr>
            </w:pPr>
            <w:r w:rsidRPr="3698C1F4">
              <w:rPr>
                <w:lang w:val="en-US"/>
              </w:rPr>
              <w:t>If you are invited for interview and require any additional assistance, please contact the person/section named in the 'How to Apply' part of this pack.</w:t>
            </w:r>
          </w:p>
        </w:tc>
      </w:tr>
      <w:tr w:rsidR="00B5682E" w:rsidRPr="000E7F39" w14:paraId="4CABDBB0" w14:textId="77777777" w:rsidTr="3698C1F4">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412872DA" w14:textId="77777777" w:rsidR="00B5682E" w:rsidRPr="000E7F39" w:rsidRDefault="00B5682E" w:rsidP="00B5682E">
            <w:pPr>
              <w:rPr>
                <w:color w:val="17365D"/>
                <w:lang w:val="en"/>
              </w:rPr>
            </w:pPr>
            <w:r w:rsidRPr="000E7F39">
              <w:rPr>
                <w:color w:val="17365D"/>
                <w:lang w:val="en"/>
              </w:rPr>
              <w:t xml:space="preserve">Will I still be considered for a </w:t>
            </w:r>
            <w:r>
              <w:rPr>
                <w:color w:val="17365D"/>
                <w:lang w:val="en"/>
              </w:rPr>
              <w:t xml:space="preserve">Leisure &amp; Culture Dundee </w:t>
            </w:r>
            <w:r w:rsidRPr="000E7F39">
              <w:rPr>
                <w:color w:val="17365D"/>
                <w:lang w:val="en"/>
              </w:rPr>
              <w:t>vacancy if I have a conviction?</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7CADDCD" w14:textId="77777777" w:rsidR="00B5682E" w:rsidRPr="000E7F39" w:rsidRDefault="00B5682E" w:rsidP="3698C1F4">
            <w:pPr>
              <w:spacing w:before="60" w:after="60"/>
              <w:jc w:val="both"/>
              <w:rPr>
                <w:lang w:val="en-US"/>
              </w:rPr>
            </w:pPr>
            <w:r w:rsidRPr="3698C1F4">
              <w:rPr>
                <w:lang w:val="en-US"/>
              </w:rPr>
              <w:t xml:space="preserve">If you have declared a criminal conviction history, this will only be taken into consideration where the actual history is relevant to the specific duties of the post you have applied for.  </w:t>
            </w:r>
          </w:p>
        </w:tc>
      </w:tr>
      <w:tr w:rsidR="00B5682E" w:rsidRPr="000E7F39" w14:paraId="2C4C9554" w14:textId="77777777" w:rsidTr="3698C1F4">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7817BD16" w14:textId="77777777" w:rsidR="00B5682E" w:rsidRPr="000E7F39" w:rsidRDefault="00B5682E" w:rsidP="00B5682E">
            <w:pPr>
              <w:rPr>
                <w:color w:val="17365D"/>
                <w:lang w:val="en"/>
              </w:rPr>
            </w:pPr>
            <w:r>
              <w:rPr>
                <w:color w:val="17365D"/>
                <w:lang w:val="en"/>
              </w:rPr>
              <w:t>How do I apply for an Apprenticeship?</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1BDE024" w14:textId="77777777" w:rsidR="00B5682E" w:rsidRDefault="00B5682E" w:rsidP="00B5682E">
            <w:pPr>
              <w:spacing w:before="60" w:after="60"/>
              <w:jc w:val="both"/>
              <w:rPr>
                <w:lang w:val="en"/>
              </w:rPr>
            </w:pPr>
            <w:r>
              <w:rPr>
                <w:lang w:val="en"/>
              </w:rPr>
              <w:t xml:space="preserve">Vacancies for apprenticeships, including modern apprenticeships, are advertised in the same way as all other Leisure &amp; Culture Dundee vacancies, </w:t>
            </w:r>
            <w:r w:rsidRPr="004E76FF">
              <w:t xml:space="preserve">on </w:t>
            </w:r>
            <w:hyperlink r:id="rId25" w:history="1">
              <w:r w:rsidRPr="004E76FF">
                <w:rPr>
                  <w:rStyle w:val="Hyperlink"/>
                  <w:color w:val="auto"/>
                </w:rPr>
                <w:t>www.myjobscotland.gov.uk</w:t>
              </w:r>
            </w:hyperlink>
            <w:r w:rsidRPr="004E76FF">
              <w:t xml:space="preserve"> (the</w:t>
            </w:r>
            <w:r w:rsidRPr="00736CD0">
              <w:t xml:space="preserve"> national recruitment portal)</w:t>
            </w:r>
            <w:r>
              <w:t xml:space="preserve">, </w:t>
            </w:r>
            <w:hyperlink r:id="rId26" w:history="1">
              <w:r w:rsidRPr="004E76FF">
                <w:rPr>
                  <w:rStyle w:val="Hyperlink"/>
                  <w:color w:val="auto"/>
                </w:rPr>
                <w:t>www.dundeecity.gov.uk</w:t>
              </w:r>
            </w:hyperlink>
            <w:r w:rsidRPr="004E76FF">
              <w:t xml:space="preserve">, </w:t>
            </w:r>
            <w:r w:rsidRPr="00736CD0">
              <w:t xml:space="preserve"> and vi</w:t>
            </w:r>
            <w:r>
              <w:t xml:space="preserve">a </w:t>
            </w:r>
            <w:proofErr w:type="spellStart"/>
            <w:r>
              <w:t>JobcentrePlus</w:t>
            </w:r>
            <w:proofErr w:type="spellEnd"/>
            <w:r>
              <w:t xml:space="preserve"> across Dundee.  Modern Apprenticeships are also advertised on </w:t>
            </w:r>
            <w:hyperlink r:id="rId27" w:history="1">
              <w:r w:rsidRPr="003A0593">
                <w:rPr>
                  <w:rStyle w:val="Hyperlink"/>
                </w:rPr>
                <w:t>www.apprenticeship.scot</w:t>
              </w:r>
            </w:hyperlink>
            <w:r>
              <w:t xml:space="preserve">, where you will be redirected to </w:t>
            </w:r>
            <w:hyperlink r:id="rId28" w:history="1">
              <w:r w:rsidRPr="003A0593">
                <w:rPr>
                  <w:rStyle w:val="Hyperlink"/>
                </w:rPr>
                <w:t>www.myjobscotland.gov.uk</w:t>
              </w:r>
            </w:hyperlink>
            <w:r>
              <w:t xml:space="preserve">.  </w:t>
            </w:r>
          </w:p>
        </w:tc>
      </w:tr>
    </w:tbl>
    <w:p w14:paraId="11097F9A" w14:textId="77777777" w:rsidR="0095728D" w:rsidRDefault="0095728D" w:rsidP="0095728D">
      <w:pPr>
        <w:rPr>
          <w:lang w:val="en"/>
        </w:rPr>
      </w:pPr>
    </w:p>
    <w:sectPr w:rsidR="0095728D" w:rsidSect="00D7045A">
      <w:pgSz w:w="11907" w:h="16840" w:code="9"/>
      <w:pgMar w:top="1418"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AD055" w14:textId="77777777" w:rsidR="00E8787D" w:rsidRDefault="00E8787D" w:rsidP="00D7045A">
      <w:r>
        <w:separator/>
      </w:r>
    </w:p>
  </w:endnote>
  <w:endnote w:type="continuationSeparator" w:id="0">
    <w:p w14:paraId="032D3ACC" w14:textId="77777777" w:rsidR="00E8787D" w:rsidRDefault="00E8787D" w:rsidP="00D7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65AB3" w14:textId="77777777" w:rsidR="00E8787D" w:rsidRDefault="00E8787D" w:rsidP="00D7045A">
      <w:r>
        <w:separator/>
      </w:r>
    </w:p>
  </w:footnote>
  <w:footnote w:type="continuationSeparator" w:id="0">
    <w:p w14:paraId="283B0755" w14:textId="77777777" w:rsidR="00E8787D" w:rsidRDefault="00E8787D" w:rsidP="00D70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DA371" w14:textId="77777777" w:rsidR="000635D3" w:rsidRDefault="000635D3">
    <w:pPr>
      <w:pStyle w:val="Header"/>
      <w:jc w:val="center"/>
    </w:pPr>
    <w:r>
      <w:fldChar w:fldCharType="begin"/>
    </w:r>
    <w:r>
      <w:instrText xml:space="preserve"> PAGE   \* MERGEFORMAT </w:instrText>
    </w:r>
    <w:r>
      <w:fldChar w:fldCharType="separate"/>
    </w:r>
    <w:r>
      <w:rPr>
        <w:noProof/>
      </w:rPr>
      <w:t>13</w:t>
    </w:r>
    <w:r>
      <w:rPr>
        <w:noProof/>
      </w:rPr>
      <w:fldChar w:fldCharType="end"/>
    </w:r>
  </w:p>
  <w:p w14:paraId="49443218" w14:textId="77777777" w:rsidR="000635D3" w:rsidRDefault="00063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0094A"/>
    <w:multiLevelType w:val="hybridMultilevel"/>
    <w:tmpl w:val="B830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F3D67"/>
    <w:multiLevelType w:val="hybridMultilevel"/>
    <w:tmpl w:val="B06C9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16F3A"/>
    <w:multiLevelType w:val="multilevel"/>
    <w:tmpl w:val="B4E8B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9B6B1D"/>
    <w:multiLevelType w:val="hybridMultilevel"/>
    <w:tmpl w:val="ABAA05B0"/>
    <w:lvl w:ilvl="0" w:tplc="6DF6D66C">
      <w:start w:val="1"/>
      <w:numFmt w:val="decimal"/>
      <w:lvlText w:val="%1."/>
      <w:lvlJc w:val="left"/>
      <w:pPr>
        <w:ind w:left="360" w:hanging="360"/>
      </w:pPr>
      <w:rPr>
        <w:rFonts w:ascii="Arial" w:hAnsi="Arial" w:hint="default"/>
      </w:rPr>
    </w:lvl>
    <w:lvl w:ilvl="1" w:tplc="A4C47B7C">
      <w:start w:val="1"/>
      <w:numFmt w:val="lowerLetter"/>
      <w:lvlText w:val="%2."/>
      <w:lvlJc w:val="left"/>
      <w:pPr>
        <w:ind w:left="1440" w:hanging="360"/>
      </w:pPr>
    </w:lvl>
    <w:lvl w:ilvl="2" w:tplc="B9766260">
      <w:start w:val="1"/>
      <w:numFmt w:val="lowerRoman"/>
      <w:lvlText w:val="%3."/>
      <w:lvlJc w:val="right"/>
      <w:pPr>
        <w:ind w:left="2160" w:hanging="180"/>
      </w:pPr>
    </w:lvl>
    <w:lvl w:ilvl="3" w:tplc="644C4BF8">
      <w:start w:val="1"/>
      <w:numFmt w:val="decimal"/>
      <w:lvlText w:val="%4."/>
      <w:lvlJc w:val="left"/>
      <w:pPr>
        <w:ind w:left="2880" w:hanging="360"/>
      </w:pPr>
    </w:lvl>
    <w:lvl w:ilvl="4" w:tplc="F81AA508">
      <w:start w:val="1"/>
      <w:numFmt w:val="lowerLetter"/>
      <w:lvlText w:val="%5."/>
      <w:lvlJc w:val="left"/>
      <w:pPr>
        <w:ind w:left="3600" w:hanging="360"/>
      </w:pPr>
    </w:lvl>
    <w:lvl w:ilvl="5" w:tplc="9BD835F8">
      <w:start w:val="1"/>
      <w:numFmt w:val="lowerRoman"/>
      <w:lvlText w:val="%6."/>
      <w:lvlJc w:val="right"/>
      <w:pPr>
        <w:ind w:left="4320" w:hanging="180"/>
      </w:pPr>
    </w:lvl>
    <w:lvl w:ilvl="6" w:tplc="F17CD394">
      <w:start w:val="1"/>
      <w:numFmt w:val="decimal"/>
      <w:lvlText w:val="%7."/>
      <w:lvlJc w:val="left"/>
      <w:pPr>
        <w:ind w:left="5040" w:hanging="360"/>
      </w:pPr>
    </w:lvl>
    <w:lvl w:ilvl="7" w:tplc="9398BD82">
      <w:start w:val="1"/>
      <w:numFmt w:val="lowerLetter"/>
      <w:lvlText w:val="%8."/>
      <w:lvlJc w:val="left"/>
      <w:pPr>
        <w:ind w:left="5760" w:hanging="360"/>
      </w:pPr>
    </w:lvl>
    <w:lvl w:ilvl="8" w:tplc="CA84C010">
      <w:start w:val="1"/>
      <w:numFmt w:val="lowerRoman"/>
      <w:lvlText w:val="%9."/>
      <w:lvlJc w:val="right"/>
      <w:pPr>
        <w:ind w:left="6480" w:hanging="180"/>
      </w:pPr>
    </w:lvl>
  </w:abstractNum>
  <w:abstractNum w:abstractNumId="5" w15:restartNumberingAfterBreak="0">
    <w:nsid w:val="1647650A"/>
    <w:multiLevelType w:val="multilevel"/>
    <w:tmpl w:val="1B2A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335F43"/>
    <w:multiLevelType w:val="hybridMultilevel"/>
    <w:tmpl w:val="C57E1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43690B"/>
    <w:multiLevelType w:val="hybridMultilevel"/>
    <w:tmpl w:val="5764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32D6A"/>
    <w:multiLevelType w:val="multilevel"/>
    <w:tmpl w:val="09CC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16720"/>
    <w:multiLevelType w:val="multilevel"/>
    <w:tmpl w:val="075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946844"/>
    <w:multiLevelType w:val="hybridMultilevel"/>
    <w:tmpl w:val="367448C6"/>
    <w:lvl w:ilvl="0" w:tplc="301ADDAA">
      <w:start w:val="1"/>
      <w:numFmt w:val="decimal"/>
      <w:lvlText w:val="%1."/>
      <w:lvlJc w:val="left"/>
      <w:pPr>
        <w:ind w:left="360" w:hanging="360"/>
      </w:pPr>
      <w:rPr>
        <w:rFonts w:ascii="Arial" w:hAnsi="Arial" w:hint="default"/>
      </w:rPr>
    </w:lvl>
    <w:lvl w:ilvl="1" w:tplc="6B30A4D4">
      <w:start w:val="1"/>
      <w:numFmt w:val="lowerLetter"/>
      <w:lvlText w:val="%2."/>
      <w:lvlJc w:val="left"/>
      <w:pPr>
        <w:ind w:left="1440" w:hanging="360"/>
      </w:pPr>
    </w:lvl>
    <w:lvl w:ilvl="2" w:tplc="043A902C">
      <w:start w:val="1"/>
      <w:numFmt w:val="lowerRoman"/>
      <w:lvlText w:val="%3."/>
      <w:lvlJc w:val="right"/>
      <w:pPr>
        <w:ind w:left="2160" w:hanging="180"/>
      </w:pPr>
    </w:lvl>
    <w:lvl w:ilvl="3" w:tplc="7472BD9A">
      <w:start w:val="1"/>
      <w:numFmt w:val="decimal"/>
      <w:lvlText w:val="%4."/>
      <w:lvlJc w:val="left"/>
      <w:pPr>
        <w:ind w:left="2880" w:hanging="360"/>
      </w:pPr>
    </w:lvl>
    <w:lvl w:ilvl="4" w:tplc="398AC5A4">
      <w:start w:val="1"/>
      <w:numFmt w:val="lowerLetter"/>
      <w:lvlText w:val="%5."/>
      <w:lvlJc w:val="left"/>
      <w:pPr>
        <w:ind w:left="3600" w:hanging="360"/>
      </w:pPr>
    </w:lvl>
    <w:lvl w:ilvl="5" w:tplc="A42EFD98">
      <w:start w:val="1"/>
      <w:numFmt w:val="lowerRoman"/>
      <w:lvlText w:val="%6."/>
      <w:lvlJc w:val="right"/>
      <w:pPr>
        <w:ind w:left="4320" w:hanging="180"/>
      </w:pPr>
    </w:lvl>
    <w:lvl w:ilvl="6" w:tplc="53C4E97C">
      <w:start w:val="1"/>
      <w:numFmt w:val="decimal"/>
      <w:lvlText w:val="%7."/>
      <w:lvlJc w:val="left"/>
      <w:pPr>
        <w:ind w:left="5040" w:hanging="360"/>
      </w:pPr>
    </w:lvl>
    <w:lvl w:ilvl="7" w:tplc="ED101E28">
      <w:start w:val="1"/>
      <w:numFmt w:val="lowerLetter"/>
      <w:lvlText w:val="%8."/>
      <w:lvlJc w:val="left"/>
      <w:pPr>
        <w:ind w:left="5760" w:hanging="360"/>
      </w:pPr>
    </w:lvl>
    <w:lvl w:ilvl="8" w:tplc="621E7EBA">
      <w:start w:val="1"/>
      <w:numFmt w:val="lowerRoman"/>
      <w:lvlText w:val="%9."/>
      <w:lvlJc w:val="right"/>
      <w:pPr>
        <w:ind w:left="6480" w:hanging="180"/>
      </w:pPr>
    </w:lvl>
  </w:abstractNum>
  <w:abstractNum w:abstractNumId="11" w15:restartNumberingAfterBreak="0">
    <w:nsid w:val="2D2E0127"/>
    <w:multiLevelType w:val="multilevel"/>
    <w:tmpl w:val="DBB8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C32C6C"/>
    <w:multiLevelType w:val="hybridMultilevel"/>
    <w:tmpl w:val="DD9A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EE3D93"/>
    <w:multiLevelType w:val="hybridMultilevel"/>
    <w:tmpl w:val="E764A0C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35E2E4B"/>
    <w:multiLevelType w:val="hybridMultilevel"/>
    <w:tmpl w:val="52388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934713D"/>
    <w:multiLevelType w:val="multilevel"/>
    <w:tmpl w:val="0A6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E22095"/>
    <w:multiLevelType w:val="hybridMultilevel"/>
    <w:tmpl w:val="3A90F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670C08"/>
    <w:multiLevelType w:val="multilevel"/>
    <w:tmpl w:val="71763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50571F"/>
    <w:multiLevelType w:val="hybridMultilevel"/>
    <w:tmpl w:val="02A0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3339026">
    <w:abstractNumId w:val="4"/>
  </w:num>
  <w:num w:numId="2" w16cid:durableId="1089499984">
    <w:abstractNumId w:val="10"/>
  </w:num>
  <w:num w:numId="3" w16cid:durableId="311838407">
    <w:abstractNumId w:val="18"/>
  </w:num>
  <w:num w:numId="4" w16cid:durableId="675502313">
    <w:abstractNumId w:val="1"/>
  </w:num>
  <w:num w:numId="5" w16cid:durableId="132732156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191576567">
    <w:abstractNumId w:val="3"/>
  </w:num>
  <w:num w:numId="7" w16cid:durableId="833761570">
    <w:abstractNumId w:val="5"/>
  </w:num>
  <w:num w:numId="8" w16cid:durableId="1520311754">
    <w:abstractNumId w:val="2"/>
  </w:num>
  <w:num w:numId="9" w16cid:durableId="2036886034">
    <w:abstractNumId w:val="7"/>
  </w:num>
  <w:num w:numId="10" w16cid:durableId="1917855774">
    <w:abstractNumId w:val="12"/>
  </w:num>
  <w:num w:numId="11" w16cid:durableId="175079165">
    <w:abstractNumId w:val="6"/>
  </w:num>
  <w:num w:numId="12" w16cid:durableId="2136755368">
    <w:abstractNumId w:val="9"/>
  </w:num>
  <w:num w:numId="13" w16cid:durableId="2054768092">
    <w:abstractNumId w:val="8"/>
  </w:num>
  <w:num w:numId="14" w16cid:durableId="800921226">
    <w:abstractNumId w:val="15"/>
  </w:num>
  <w:num w:numId="15" w16cid:durableId="246496961">
    <w:abstractNumId w:val="11"/>
  </w:num>
  <w:num w:numId="16" w16cid:durableId="1798645700">
    <w:abstractNumId w:val="17"/>
  </w:num>
  <w:num w:numId="17" w16cid:durableId="706026530">
    <w:abstractNumId w:val="14"/>
  </w:num>
  <w:num w:numId="18" w16cid:durableId="1118909298">
    <w:abstractNumId w:val="13"/>
  </w:num>
  <w:num w:numId="19" w16cid:durableId="19406732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CD"/>
    <w:rsid w:val="00001F0C"/>
    <w:rsid w:val="00005805"/>
    <w:rsid w:val="00005FE8"/>
    <w:rsid w:val="0000625A"/>
    <w:rsid w:val="00010CA7"/>
    <w:rsid w:val="00024DFC"/>
    <w:rsid w:val="00026C78"/>
    <w:rsid w:val="000324B3"/>
    <w:rsid w:val="000329BF"/>
    <w:rsid w:val="000350E5"/>
    <w:rsid w:val="00035442"/>
    <w:rsid w:val="00037812"/>
    <w:rsid w:val="000416D6"/>
    <w:rsid w:val="00052F88"/>
    <w:rsid w:val="00061FEF"/>
    <w:rsid w:val="000635D3"/>
    <w:rsid w:val="00064976"/>
    <w:rsid w:val="00072F5F"/>
    <w:rsid w:val="00073597"/>
    <w:rsid w:val="00082A6A"/>
    <w:rsid w:val="0008537D"/>
    <w:rsid w:val="00085F23"/>
    <w:rsid w:val="0009417D"/>
    <w:rsid w:val="00095DC1"/>
    <w:rsid w:val="0009727F"/>
    <w:rsid w:val="000A0D3B"/>
    <w:rsid w:val="000A416E"/>
    <w:rsid w:val="000C1FAC"/>
    <w:rsid w:val="000C6180"/>
    <w:rsid w:val="000C64B5"/>
    <w:rsid w:val="000C692A"/>
    <w:rsid w:val="000E18E2"/>
    <w:rsid w:val="000E465C"/>
    <w:rsid w:val="000E5826"/>
    <w:rsid w:val="000E75EA"/>
    <w:rsid w:val="000E7F39"/>
    <w:rsid w:val="000F2EF3"/>
    <w:rsid w:val="000F5B98"/>
    <w:rsid w:val="00103549"/>
    <w:rsid w:val="0010674D"/>
    <w:rsid w:val="0011413E"/>
    <w:rsid w:val="001273C9"/>
    <w:rsid w:val="001355FA"/>
    <w:rsid w:val="001357A4"/>
    <w:rsid w:val="0015185C"/>
    <w:rsid w:val="00152270"/>
    <w:rsid w:val="00154E65"/>
    <w:rsid w:val="00156513"/>
    <w:rsid w:val="00163C1E"/>
    <w:rsid w:val="00164B76"/>
    <w:rsid w:val="001765BB"/>
    <w:rsid w:val="00194E76"/>
    <w:rsid w:val="00196FB5"/>
    <w:rsid w:val="001A7867"/>
    <w:rsid w:val="001B0FAD"/>
    <w:rsid w:val="001B4889"/>
    <w:rsid w:val="001B637D"/>
    <w:rsid w:val="001C1475"/>
    <w:rsid w:val="001C7181"/>
    <w:rsid w:val="001C7CBF"/>
    <w:rsid w:val="001D0131"/>
    <w:rsid w:val="001D6967"/>
    <w:rsid w:val="001D7427"/>
    <w:rsid w:val="001E6CD2"/>
    <w:rsid w:val="001F0EC2"/>
    <w:rsid w:val="001F2A7A"/>
    <w:rsid w:val="001F429C"/>
    <w:rsid w:val="001F74EB"/>
    <w:rsid w:val="00213EFB"/>
    <w:rsid w:val="00216EDD"/>
    <w:rsid w:val="00223396"/>
    <w:rsid w:val="002233C7"/>
    <w:rsid w:val="002238C7"/>
    <w:rsid w:val="00227E0D"/>
    <w:rsid w:val="00235076"/>
    <w:rsid w:val="00251030"/>
    <w:rsid w:val="002514E0"/>
    <w:rsid w:val="0026051F"/>
    <w:rsid w:val="00263DC5"/>
    <w:rsid w:val="00266791"/>
    <w:rsid w:val="00267F82"/>
    <w:rsid w:val="0027169A"/>
    <w:rsid w:val="002841FC"/>
    <w:rsid w:val="00286667"/>
    <w:rsid w:val="00292163"/>
    <w:rsid w:val="00295008"/>
    <w:rsid w:val="002A17C6"/>
    <w:rsid w:val="002A17E8"/>
    <w:rsid w:val="002A23A2"/>
    <w:rsid w:val="002A5F14"/>
    <w:rsid w:val="002A790B"/>
    <w:rsid w:val="002B5619"/>
    <w:rsid w:val="002C1871"/>
    <w:rsid w:val="002C372C"/>
    <w:rsid w:val="002C62B2"/>
    <w:rsid w:val="002C6878"/>
    <w:rsid w:val="002D664D"/>
    <w:rsid w:val="002E259B"/>
    <w:rsid w:val="002F01D7"/>
    <w:rsid w:val="002F461A"/>
    <w:rsid w:val="002F5C2D"/>
    <w:rsid w:val="002F5ED1"/>
    <w:rsid w:val="002F654D"/>
    <w:rsid w:val="003011F6"/>
    <w:rsid w:val="0030124D"/>
    <w:rsid w:val="003045E4"/>
    <w:rsid w:val="00305C11"/>
    <w:rsid w:val="00314245"/>
    <w:rsid w:val="003158D0"/>
    <w:rsid w:val="003249C5"/>
    <w:rsid w:val="00325E06"/>
    <w:rsid w:val="0033108D"/>
    <w:rsid w:val="00332B04"/>
    <w:rsid w:val="00335D47"/>
    <w:rsid w:val="00336385"/>
    <w:rsid w:val="0034089B"/>
    <w:rsid w:val="003413AC"/>
    <w:rsid w:val="00355665"/>
    <w:rsid w:val="00355EC2"/>
    <w:rsid w:val="003609CE"/>
    <w:rsid w:val="00361DA3"/>
    <w:rsid w:val="0036421E"/>
    <w:rsid w:val="00364D92"/>
    <w:rsid w:val="00374824"/>
    <w:rsid w:val="0037715F"/>
    <w:rsid w:val="00392C5B"/>
    <w:rsid w:val="00397592"/>
    <w:rsid w:val="003A25EF"/>
    <w:rsid w:val="003B2427"/>
    <w:rsid w:val="003B74E6"/>
    <w:rsid w:val="003B7E75"/>
    <w:rsid w:val="003C14C3"/>
    <w:rsid w:val="003C700B"/>
    <w:rsid w:val="003D3F84"/>
    <w:rsid w:val="003D4DBD"/>
    <w:rsid w:val="003F563F"/>
    <w:rsid w:val="003F5A39"/>
    <w:rsid w:val="00413F5C"/>
    <w:rsid w:val="00421B64"/>
    <w:rsid w:val="0043176E"/>
    <w:rsid w:val="0043278D"/>
    <w:rsid w:val="00436B62"/>
    <w:rsid w:val="004465DF"/>
    <w:rsid w:val="00450844"/>
    <w:rsid w:val="004508EF"/>
    <w:rsid w:val="004651C8"/>
    <w:rsid w:val="00474310"/>
    <w:rsid w:val="00484229"/>
    <w:rsid w:val="00485A6F"/>
    <w:rsid w:val="00490F8D"/>
    <w:rsid w:val="0049110F"/>
    <w:rsid w:val="00492990"/>
    <w:rsid w:val="00494EAF"/>
    <w:rsid w:val="00495F0B"/>
    <w:rsid w:val="00497D28"/>
    <w:rsid w:val="004A6E82"/>
    <w:rsid w:val="004A799B"/>
    <w:rsid w:val="004B27F6"/>
    <w:rsid w:val="004B2857"/>
    <w:rsid w:val="004B53C1"/>
    <w:rsid w:val="004D6826"/>
    <w:rsid w:val="004E76FF"/>
    <w:rsid w:val="004F00CB"/>
    <w:rsid w:val="0050201F"/>
    <w:rsid w:val="005062C6"/>
    <w:rsid w:val="005131B0"/>
    <w:rsid w:val="00522EF3"/>
    <w:rsid w:val="0054032E"/>
    <w:rsid w:val="005415F3"/>
    <w:rsid w:val="00541710"/>
    <w:rsid w:val="00541CB0"/>
    <w:rsid w:val="00542CAC"/>
    <w:rsid w:val="00544654"/>
    <w:rsid w:val="00546CF6"/>
    <w:rsid w:val="0054716D"/>
    <w:rsid w:val="00547E33"/>
    <w:rsid w:val="00550685"/>
    <w:rsid w:val="005527C8"/>
    <w:rsid w:val="00562CF2"/>
    <w:rsid w:val="00564DD8"/>
    <w:rsid w:val="005707C5"/>
    <w:rsid w:val="00572508"/>
    <w:rsid w:val="00572E46"/>
    <w:rsid w:val="005759B7"/>
    <w:rsid w:val="00584A41"/>
    <w:rsid w:val="00585950"/>
    <w:rsid w:val="005867DB"/>
    <w:rsid w:val="0059170D"/>
    <w:rsid w:val="00595DBE"/>
    <w:rsid w:val="005A4005"/>
    <w:rsid w:val="005A56DB"/>
    <w:rsid w:val="005B3579"/>
    <w:rsid w:val="005B5C57"/>
    <w:rsid w:val="005B60F1"/>
    <w:rsid w:val="005C36E4"/>
    <w:rsid w:val="005C56D1"/>
    <w:rsid w:val="005C79EC"/>
    <w:rsid w:val="005D0366"/>
    <w:rsid w:val="005D0D02"/>
    <w:rsid w:val="005F5DCB"/>
    <w:rsid w:val="00624C1F"/>
    <w:rsid w:val="006250BE"/>
    <w:rsid w:val="006264EE"/>
    <w:rsid w:val="0062697E"/>
    <w:rsid w:val="00631D85"/>
    <w:rsid w:val="00636205"/>
    <w:rsid w:val="006454ED"/>
    <w:rsid w:val="0064618A"/>
    <w:rsid w:val="0065089A"/>
    <w:rsid w:val="00663EDA"/>
    <w:rsid w:val="006701BE"/>
    <w:rsid w:val="00670D1D"/>
    <w:rsid w:val="00673478"/>
    <w:rsid w:val="00675091"/>
    <w:rsid w:val="00675697"/>
    <w:rsid w:val="00683CB6"/>
    <w:rsid w:val="00694417"/>
    <w:rsid w:val="006B775F"/>
    <w:rsid w:val="006C7FEC"/>
    <w:rsid w:val="006E2112"/>
    <w:rsid w:val="006E26E0"/>
    <w:rsid w:val="006E292C"/>
    <w:rsid w:val="006E75F8"/>
    <w:rsid w:val="006E7D32"/>
    <w:rsid w:val="006F067E"/>
    <w:rsid w:val="006F6E10"/>
    <w:rsid w:val="00700929"/>
    <w:rsid w:val="00701E89"/>
    <w:rsid w:val="00704FF9"/>
    <w:rsid w:val="007146BD"/>
    <w:rsid w:val="00716879"/>
    <w:rsid w:val="00717426"/>
    <w:rsid w:val="00717AD5"/>
    <w:rsid w:val="00725E67"/>
    <w:rsid w:val="00726D98"/>
    <w:rsid w:val="00731032"/>
    <w:rsid w:val="00736CD0"/>
    <w:rsid w:val="0074035F"/>
    <w:rsid w:val="007560EB"/>
    <w:rsid w:val="007613AE"/>
    <w:rsid w:val="00763454"/>
    <w:rsid w:val="00763866"/>
    <w:rsid w:val="007667F4"/>
    <w:rsid w:val="00776603"/>
    <w:rsid w:val="00784BB5"/>
    <w:rsid w:val="007A16F9"/>
    <w:rsid w:val="007A28FA"/>
    <w:rsid w:val="007C0931"/>
    <w:rsid w:val="007C1FA3"/>
    <w:rsid w:val="007E351A"/>
    <w:rsid w:val="007E56CD"/>
    <w:rsid w:val="007E6B53"/>
    <w:rsid w:val="007F55F2"/>
    <w:rsid w:val="00807B39"/>
    <w:rsid w:val="008120D6"/>
    <w:rsid w:val="00831CB4"/>
    <w:rsid w:val="00861F85"/>
    <w:rsid w:val="00876ECE"/>
    <w:rsid w:val="0087D231"/>
    <w:rsid w:val="00887075"/>
    <w:rsid w:val="00887A9E"/>
    <w:rsid w:val="0089231D"/>
    <w:rsid w:val="00893479"/>
    <w:rsid w:val="008938D2"/>
    <w:rsid w:val="00895CE4"/>
    <w:rsid w:val="008A16EA"/>
    <w:rsid w:val="008A5E33"/>
    <w:rsid w:val="008C4ABB"/>
    <w:rsid w:val="008C55BD"/>
    <w:rsid w:val="008C58B6"/>
    <w:rsid w:val="008D396B"/>
    <w:rsid w:val="008E0789"/>
    <w:rsid w:val="008E123E"/>
    <w:rsid w:val="008E1B16"/>
    <w:rsid w:val="008F3837"/>
    <w:rsid w:val="009048FA"/>
    <w:rsid w:val="00907048"/>
    <w:rsid w:val="00912430"/>
    <w:rsid w:val="009131F9"/>
    <w:rsid w:val="00914F8F"/>
    <w:rsid w:val="00916DDE"/>
    <w:rsid w:val="00920F8A"/>
    <w:rsid w:val="0093566C"/>
    <w:rsid w:val="0093657B"/>
    <w:rsid w:val="009417AF"/>
    <w:rsid w:val="009463CA"/>
    <w:rsid w:val="00950107"/>
    <w:rsid w:val="00953A2A"/>
    <w:rsid w:val="00954A96"/>
    <w:rsid w:val="0095728D"/>
    <w:rsid w:val="00962D75"/>
    <w:rsid w:val="0096683B"/>
    <w:rsid w:val="00967471"/>
    <w:rsid w:val="00976678"/>
    <w:rsid w:val="00977DEB"/>
    <w:rsid w:val="00981922"/>
    <w:rsid w:val="009856E3"/>
    <w:rsid w:val="00992D81"/>
    <w:rsid w:val="00994099"/>
    <w:rsid w:val="009941CA"/>
    <w:rsid w:val="00994828"/>
    <w:rsid w:val="009A42C9"/>
    <w:rsid w:val="009B4854"/>
    <w:rsid w:val="009D059E"/>
    <w:rsid w:val="009D4A28"/>
    <w:rsid w:val="009D6CA2"/>
    <w:rsid w:val="009E0DB8"/>
    <w:rsid w:val="00A0236E"/>
    <w:rsid w:val="00A103B0"/>
    <w:rsid w:val="00A1214A"/>
    <w:rsid w:val="00A12F14"/>
    <w:rsid w:val="00A13B7C"/>
    <w:rsid w:val="00A26AA0"/>
    <w:rsid w:val="00A27556"/>
    <w:rsid w:val="00A3146C"/>
    <w:rsid w:val="00A43D2B"/>
    <w:rsid w:val="00A621D2"/>
    <w:rsid w:val="00A72451"/>
    <w:rsid w:val="00A72F92"/>
    <w:rsid w:val="00A76FCD"/>
    <w:rsid w:val="00A82F18"/>
    <w:rsid w:val="00AA1F91"/>
    <w:rsid w:val="00AA66A5"/>
    <w:rsid w:val="00AB4821"/>
    <w:rsid w:val="00AB6DF6"/>
    <w:rsid w:val="00AC33FF"/>
    <w:rsid w:val="00AC3678"/>
    <w:rsid w:val="00AC5AB0"/>
    <w:rsid w:val="00AD1892"/>
    <w:rsid w:val="00AD3B19"/>
    <w:rsid w:val="00AD4525"/>
    <w:rsid w:val="00AD7FF5"/>
    <w:rsid w:val="00AE5BCC"/>
    <w:rsid w:val="00B06808"/>
    <w:rsid w:val="00B07BE0"/>
    <w:rsid w:val="00B07C8E"/>
    <w:rsid w:val="00B1046E"/>
    <w:rsid w:val="00B228BC"/>
    <w:rsid w:val="00B26754"/>
    <w:rsid w:val="00B33DF2"/>
    <w:rsid w:val="00B33E16"/>
    <w:rsid w:val="00B35BC3"/>
    <w:rsid w:val="00B423F6"/>
    <w:rsid w:val="00B43796"/>
    <w:rsid w:val="00B43B50"/>
    <w:rsid w:val="00B4564A"/>
    <w:rsid w:val="00B50031"/>
    <w:rsid w:val="00B50A22"/>
    <w:rsid w:val="00B51C28"/>
    <w:rsid w:val="00B5682E"/>
    <w:rsid w:val="00B574DC"/>
    <w:rsid w:val="00B577E3"/>
    <w:rsid w:val="00B66236"/>
    <w:rsid w:val="00B72ED7"/>
    <w:rsid w:val="00B80406"/>
    <w:rsid w:val="00B8735D"/>
    <w:rsid w:val="00B907D4"/>
    <w:rsid w:val="00B9267A"/>
    <w:rsid w:val="00B9796F"/>
    <w:rsid w:val="00BA1EF1"/>
    <w:rsid w:val="00BA32BD"/>
    <w:rsid w:val="00BC5E13"/>
    <w:rsid w:val="00BD02FF"/>
    <w:rsid w:val="00BD1A38"/>
    <w:rsid w:val="00BD5171"/>
    <w:rsid w:val="00BE524E"/>
    <w:rsid w:val="00BF0CE0"/>
    <w:rsid w:val="00C06A4A"/>
    <w:rsid w:val="00C14E95"/>
    <w:rsid w:val="00C17492"/>
    <w:rsid w:val="00C203B1"/>
    <w:rsid w:val="00C258ED"/>
    <w:rsid w:val="00C30C25"/>
    <w:rsid w:val="00C325DD"/>
    <w:rsid w:val="00C32886"/>
    <w:rsid w:val="00C34969"/>
    <w:rsid w:val="00C37356"/>
    <w:rsid w:val="00C4190B"/>
    <w:rsid w:val="00C47A00"/>
    <w:rsid w:val="00C51152"/>
    <w:rsid w:val="00C51E6F"/>
    <w:rsid w:val="00C52EA3"/>
    <w:rsid w:val="00C564F5"/>
    <w:rsid w:val="00C7278B"/>
    <w:rsid w:val="00C72E96"/>
    <w:rsid w:val="00C97120"/>
    <w:rsid w:val="00CA47AB"/>
    <w:rsid w:val="00CA5C0E"/>
    <w:rsid w:val="00CB6DBC"/>
    <w:rsid w:val="00CC2AF9"/>
    <w:rsid w:val="00CD3452"/>
    <w:rsid w:val="00CE2E4B"/>
    <w:rsid w:val="00CE55A3"/>
    <w:rsid w:val="00CE60B1"/>
    <w:rsid w:val="00CF4BDE"/>
    <w:rsid w:val="00D04678"/>
    <w:rsid w:val="00D05355"/>
    <w:rsid w:val="00D07F6E"/>
    <w:rsid w:val="00D15D2D"/>
    <w:rsid w:val="00D16664"/>
    <w:rsid w:val="00D17916"/>
    <w:rsid w:val="00D21839"/>
    <w:rsid w:val="00D30D9E"/>
    <w:rsid w:val="00D37485"/>
    <w:rsid w:val="00D4013E"/>
    <w:rsid w:val="00D47C57"/>
    <w:rsid w:val="00D50A96"/>
    <w:rsid w:val="00D5200D"/>
    <w:rsid w:val="00D7045A"/>
    <w:rsid w:val="00D7411A"/>
    <w:rsid w:val="00D74573"/>
    <w:rsid w:val="00D803E6"/>
    <w:rsid w:val="00D83ABF"/>
    <w:rsid w:val="00D86553"/>
    <w:rsid w:val="00DA20AF"/>
    <w:rsid w:val="00DA2F11"/>
    <w:rsid w:val="00DA3C7E"/>
    <w:rsid w:val="00DB0D78"/>
    <w:rsid w:val="00DB67C8"/>
    <w:rsid w:val="00DC322B"/>
    <w:rsid w:val="00DD1DA3"/>
    <w:rsid w:val="00DD23D9"/>
    <w:rsid w:val="00DD6C22"/>
    <w:rsid w:val="00DE18B0"/>
    <w:rsid w:val="00DE23AA"/>
    <w:rsid w:val="00DE629A"/>
    <w:rsid w:val="00DE71B8"/>
    <w:rsid w:val="00E038A8"/>
    <w:rsid w:val="00E042D3"/>
    <w:rsid w:val="00E07C67"/>
    <w:rsid w:val="00E07FA8"/>
    <w:rsid w:val="00E114D1"/>
    <w:rsid w:val="00E1280E"/>
    <w:rsid w:val="00E13D0B"/>
    <w:rsid w:val="00E14911"/>
    <w:rsid w:val="00E24A0E"/>
    <w:rsid w:val="00E27C6B"/>
    <w:rsid w:val="00E36623"/>
    <w:rsid w:val="00E37776"/>
    <w:rsid w:val="00E40396"/>
    <w:rsid w:val="00E521A6"/>
    <w:rsid w:val="00E670F4"/>
    <w:rsid w:val="00E80024"/>
    <w:rsid w:val="00E80894"/>
    <w:rsid w:val="00E81850"/>
    <w:rsid w:val="00E84090"/>
    <w:rsid w:val="00E848DC"/>
    <w:rsid w:val="00E862CB"/>
    <w:rsid w:val="00E873B5"/>
    <w:rsid w:val="00E877F4"/>
    <w:rsid w:val="00E8787D"/>
    <w:rsid w:val="00E94939"/>
    <w:rsid w:val="00EB6B91"/>
    <w:rsid w:val="00EC08DC"/>
    <w:rsid w:val="00EC54C8"/>
    <w:rsid w:val="00EC5506"/>
    <w:rsid w:val="00ED6097"/>
    <w:rsid w:val="00EE389D"/>
    <w:rsid w:val="00EE3B87"/>
    <w:rsid w:val="00EE5B38"/>
    <w:rsid w:val="00EF0132"/>
    <w:rsid w:val="00EF148B"/>
    <w:rsid w:val="00F003F3"/>
    <w:rsid w:val="00F04D83"/>
    <w:rsid w:val="00F1054C"/>
    <w:rsid w:val="00F119FB"/>
    <w:rsid w:val="00F11CAF"/>
    <w:rsid w:val="00F232D5"/>
    <w:rsid w:val="00F26EC1"/>
    <w:rsid w:val="00F400B0"/>
    <w:rsid w:val="00F40BE7"/>
    <w:rsid w:val="00F41887"/>
    <w:rsid w:val="00F50593"/>
    <w:rsid w:val="00F563DE"/>
    <w:rsid w:val="00F63F78"/>
    <w:rsid w:val="00F63F8B"/>
    <w:rsid w:val="00F64037"/>
    <w:rsid w:val="00F64A08"/>
    <w:rsid w:val="00F66F53"/>
    <w:rsid w:val="00F70859"/>
    <w:rsid w:val="00F71A93"/>
    <w:rsid w:val="00F720CB"/>
    <w:rsid w:val="00F76001"/>
    <w:rsid w:val="00F76678"/>
    <w:rsid w:val="00F82661"/>
    <w:rsid w:val="00FA111A"/>
    <w:rsid w:val="00FB1202"/>
    <w:rsid w:val="00FC7423"/>
    <w:rsid w:val="00FC7ED7"/>
    <w:rsid w:val="00FE437D"/>
    <w:rsid w:val="01D004A4"/>
    <w:rsid w:val="025F104C"/>
    <w:rsid w:val="046328A5"/>
    <w:rsid w:val="05DCF3D0"/>
    <w:rsid w:val="066B23EA"/>
    <w:rsid w:val="06CDC4A8"/>
    <w:rsid w:val="0ABCF66A"/>
    <w:rsid w:val="0B968B41"/>
    <w:rsid w:val="0C9E78B8"/>
    <w:rsid w:val="0D12AC4B"/>
    <w:rsid w:val="0FB78B15"/>
    <w:rsid w:val="1124B580"/>
    <w:rsid w:val="1249AF62"/>
    <w:rsid w:val="157EF9B0"/>
    <w:rsid w:val="15986A50"/>
    <w:rsid w:val="179991AE"/>
    <w:rsid w:val="1C5C0709"/>
    <w:rsid w:val="1E1E2B4F"/>
    <w:rsid w:val="1F6DACF6"/>
    <w:rsid w:val="2126E277"/>
    <w:rsid w:val="21728F9D"/>
    <w:rsid w:val="21CE1AEA"/>
    <w:rsid w:val="24609EF4"/>
    <w:rsid w:val="251B41DB"/>
    <w:rsid w:val="25CB69F8"/>
    <w:rsid w:val="26CDD97E"/>
    <w:rsid w:val="290ABA31"/>
    <w:rsid w:val="2BACC898"/>
    <w:rsid w:val="2DB5EFFE"/>
    <w:rsid w:val="2E23B054"/>
    <w:rsid w:val="2E6E70D0"/>
    <w:rsid w:val="2F16443B"/>
    <w:rsid w:val="33FD0092"/>
    <w:rsid w:val="343BB98B"/>
    <w:rsid w:val="34BFED3F"/>
    <w:rsid w:val="35E47E1B"/>
    <w:rsid w:val="3698C1F4"/>
    <w:rsid w:val="3DBA43F1"/>
    <w:rsid w:val="3F2F5DE8"/>
    <w:rsid w:val="3F4864B5"/>
    <w:rsid w:val="404F16A8"/>
    <w:rsid w:val="41098DA3"/>
    <w:rsid w:val="4273713D"/>
    <w:rsid w:val="429748B5"/>
    <w:rsid w:val="43724023"/>
    <w:rsid w:val="4484BBB8"/>
    <w:rsid w:val="459E2D65"/>
    <w:rsid w:val="45C368A9"/>
    <w:rsid w:val="465EBF5E"/>
    <w:rsid w:val="4781EC28"/>
    <w:rsid w:val="4959D5CB"/>
    <w:rsid w:val="4B771C2D"/>
    <w:rsid w:val="517D5EA7"/>
    <w:rsid w:val="57155B72"/>
    <w:rsid w:val="57BB230D"/>
    <w:rsid w:val="5DA2C723"/>
    <w:rsid w:val="5FA20A88"/>
    <w:rsid w:val="611C4629"/>
    <w:rsid w:val="620C78BB"/>
    <w:rsid w:val="63887C06"/>
    <w:rsid w:val="64EFEF51"/>
    <w:rsid w:val="6605E1CD"/>
    <w:rsid w:val="68879328"/>
    <w:rsid w:val="68E2F015"/>
    <w:rsid w:val="6995E8AF"/>
    <w:rsid w:val="73235DE5"/>
    <w:rsid w:val="7426BADA"/>
    <w:rsid w:val="7DB83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56947"/>
  <w15:docId w15:val="{78EBF4E9-5A37-47E1-A71E-1F28CA1E7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196FB5"/>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semiHidden/>
    <w:unhideWhenUsed/>
    <w:qFormat/>
    <w:rsid w:val="00196FB5"/>
    <w:pPr>
      <w:keepNext/>
      <w:spacing w:before="240" w:after="60"/>
      <w:outlineLvl w:val="1"/>
    </w:pPr>
    <w:rPr>
      <w:rFonts w:ascii="Cambria" w:hAnsi="Cambria" w:cs="Times New Roman"/>
      <w:b/>
      <w:bCs/>
      <w:i/>
      <w:iCs/>
      <w:sz w:val="28"/>
      <w:szCs w:val="28"/>
    </w:rPr>
  </w:style>
  <w:style w:type="paragraph" w:styleId="Heading3">
    <w:name w:val="heading 3"/>
    <w:basedOn w:val="Normal"/>
    <w:link w:val="Heading3Char"/>
    <w:qFormat/>
    <w:rsid w:val="00EC5506"/>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4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75F8"/>
    <w:rPr>
      <w:color w:val="0000FF"/>
      <w:u w:val="single"/>
    </w:rPr>
  </w:style>
  <w:style w:type="character" w:customStyle="1" w:styleId="Heading3Char">
    <w:name w:val="Heading 3 Char"/>
    <w:link w:val="Heading3"/>
    <w:rsid w:val="00EC5506"/>
    <w:rPr>
      <w:rFonts w:ascii="Times New Roman" w:hAnsi="Times New Roman" w:cs="Times New Roman"/>
      <w:b/>
      <w:bCs/>
      <w:sz w:val="27"/>
      <w:szCs w:val="27"/>
    </w:rPr>
  </w:style>
  <w:style w:type="paragraph" w:styleId="NormalWeb">
    <w:name w:val="Normal (Web)"/>
    <w:basedOn w:val="Normal"/>
    <w:uiPriority w:val="99"/>
    <w:rsid w:val="00EC5506"/>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unhideWhenUsed/>
    <w:rsid w:val="00D7045A"/>
    <w:pPr>
      <w:tabs>
        <w:tab w:val="center" w:pos="4513"/>
        <w:tab w:val="right" w:pos="9026"/>
      </w:tabs>
    </w:pPr>
  </w:style>
  <w:style w:type="character" w:customStyle="1" w:styleId="HeaderChar">
    <w:name w:val="Header Char"/>
    <w:link w:val="Header"/>
    <w:uiPriority w:val="99"/>
    <w:rsid w:val="00D7045A"/>
    <w:rPr>
      <w:sz w:val="22"/>
      <w:szCs w:val="22"/>
    </w:rPr>
  </w:style>
  <w:style w:type="paragraph" w:styleId="Footer">
    <w:name w:val="footer"/>
    <w:basedOn w:val="Normal"/>
    <w:link w:val="FooterChar"/>
    <w:uiPriority w:val="99"/>
    <w:unhideWhenUsed/>
    <w:rsid w:val="00D7045A"/>
    <w:pPr>
      <w:tabs>
        <w:tab w:val="center" w:pos="4513"/>
        <w:tab w:val="right" w:pos="9026"/>
      </w:tabs>
    </w:pPr>
  </w:style>
  <w:style w:type="character" w:customStyle="1" w:styleId="FooterChar">
    <w:name w:val="Footer Char"/>
    <w:link w:val="Footer"/>
    <w:uiPriority w:val="99"/>
    <w:rsid w:val="00D7045A"/>
    <w:rPr>
      <w:sz w:val="22"/>
      <w:szCs w:val="22"/>
    </w:rPr>
  </w:style>
  <w:style w:type="character" w:customStyle="1" w:styleId="Heading1Char">
    <w:name w:val="Heading 1 Char"/>
    <w:link w:val="Heading1"/>
    <w:uiPriority w:val="9"/>
    <w:rsid w:val="00196FB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96FB5"/>
    <w:rPr>
      <w:rFonts w:ascii="Cambria" w:eastAsia="Times New Roman" w:hAnsi="Cambria" w:cs="Times New Roman"/>
      <w:b/>
      <w:bCs/>
      <w:i/>
      <w:iCs/>
      <w:sz w:val="28"/>
      <w:szCs w:val="28"/>
    </w:rPr>
  </w:style>
  <w:style w:type="character" w:styleId="FollowedHyperlink">
    <w:name w:val="FollowedHyperlink"/>
    <w:uiPriority w:val="99"/>
    <w:semiHidden/>
    <w:unhideWhenUsed/>
    <w:rsid w:val="00196FB5"/>
    <w:rPr>
      <w:color w:val="800080"/>
      <w:u w:val="single"/>
    </w:rPr>
  </w:style>
  <w:style w:type="character" w:styleId="Strong">
    <w:name w:val="Strong"/>
    <w:uiPriority w:val="22"/>
    <w:qFormat/>
    <w:rsid w:val="00EE5B38"/>
    <w:rPr>
      <w:b/>
      <w:bCs/>
    </w:rPr>
  </w:style>
  <w:style w:type="character" w:customStyle="1" w:styleId="element-invisible1">
    <w:name w:val="element-invisible1"/>
    <w:rsid w:val="00EE5B38"/>
  </w:style>
  <w:style w:type="character" w:styleId="CommentReference">
    <w:name w:val="annotation reference"/>
    <w:uiPriority w:val="99"/>
    <w:semiHidden/>
    <w:unhideWhenUsed/>
    <w:rsid w:val="00F1054C"/>
    <w:rPr>
      <w:sz w:val="16"/>
      <w:szCs w:val="16"/>
    </w:rPr>
  </w:style>
  <w:style w:type="paragraph" w:styleId="CommentText">
    <w:name w:val="annotation text"/>
    <w:basedOn w:val="Normal"/>
    <w:link w:val="CommentTextChar"/>
    <w:uiPriority w:val="99"/>
    <w:semiHidden/>
    <w:unhideWhenUsed/>
    <w:rsid w:val="00F1054C"/>
    <w:rPr>
      <w:sz w:val="20"/>
      <w:szCs w:val="20"/>
    </w:rPr>
  </w:style>
  <w:style w:type="character" w:customStyle="1" w:styleId="CommentTextChar">
    <w:name w:val="Comment Text Char"/>
    <w:basedOn w:val="DefaultParagraphFont"/>
    <w:link w:val="CommentText"/>
    <w:uiPriority w:val="99"/>
    <w:semiHidden/>
    <w:rsid w:val="00F1054C"/>
  </w:style>
  <w:style w:type="paragraph" w:styleId="CommentSubject">
    <w:name w:val="annotation subject"/>
    <w:basedOn w:val="CommentText"/>
    <w:next w:val="CommentText"/>
    <w:link w:val="CommentSubjectChar"/>
    <w:uiPriority w:val="99"/>
    <w:semiHidden/>
    <w:unhideWhenUsed/>
    <w:rsid w:val="00F1054C"/>
    <w:rPr>
      <w:b/>
      <w:bCs/>
    </w:rPr>
  </w:style>
  <w:style w:type="character" w:customStyle="1" w:styleId="CommentSubjectChar">
    <w:name w:val="Comment Subject Char"/>
    <w:link w:val="CommentSubject"/>
    <w:uiPriority w:val="99"/>
    <w:semiHidden/>
    <w:rsid w:val="00F1054C"/>
    <w:rPr>
      <w:b/>
      <w:bCs/>
    </w:rPr>
  </w:style>
  <w:style w:type="paragraph" w:styleId="BalloonText">
    <w:name w:val="Balloon Text"/>
    <w:basedOn w:val="Normal"/>
    <w:link w:val="BalloonTextChar"/>
    <w:uiPriority w:val="99"/>
    <w:semiHidden/>
    <w:unhideWhenUsed/>
    <w:rsid w:val="00F1054C"/>
    <w:rPr>
      <w:rFonts w:ascii="Tahoma" w:hAnsi="Tahoma" w:cs="Tahoma"/>
      <w:sz w:val="16"/>
      <w:szCs w:val="16"/>
    </w:rPr>
  </w:style>
  <w:style w:type="character" w:customStyle="1" w:styleId="BalloonTextChar">
    <w:name w:val="Balloon Text Char"/>
    <w:link w:val="BalloonText"/>
    <w:uiPriority w:val="99"/>
    <w:semiHidden/>
    <w:rsid w:val="00F1054C"/>
    <w:rPr>
      <w:rFonts w:ascii="Tahoma" w:hAnsi="Tahoma" w:cs="Tahoma"/>
      <w:sz w:val="16"/>
      <w:szCs w:val="16"/>
    </w:rPr>
  </w:style>
  <w:style w:type="character" w:styleId="Emphasis">
    <w:name w:val="Emphasis"/>
    <w:uiPriority w:val="20"/>
    <w:qFormat/>
    <w:rsid w:val="003249C5"/>
    <w:rPr>
      <w:i/>
      <w:iCs/>
    </w:rPr>
  </w:style>
  <w:style w:type="character" w:styleId="UnresolvedMention">
    <w:name w:val="Unresolved Mention"/>
    <w:basedOn w:val="DefaultParagraphFont"/>
    <w:uiPriority w:val="99"/>
    <w:semiHidden/>
    <w:unhideWhenUsed/>
    <w:rsid w:val="00D37485"/>
    <w:rPr>
      <w:color w:val="605E5C"/>
      <w:shd w:val="clear" w:color="auto" w:fill="E1DFDD"/>
    </w:rPr>
  </w:style>
  <w:style w:type="paragraph" w:styleId="ListParagraph">
    <w:name w:val="List Paragraph"/>
    <w:basedOn w:val="Normal"/>
    <w:uiPriority w:val="34"/>
    <w:qFormat/>
    <w:rsid w:val="24609E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17821">
      <w:bodyDiv w:val="1"/>
      <w:marLeft w:val="0"/>
      <w:marRight w:val="0"/>
      <w:marTop w:val="0"/>
      <w:marBottom w:val="0"/>
      <w:divBdr>
        <w:top w:val="none" w:sz="0" w:space="0" w:color="auto"/>
        <w:left w:val="none" w:sz="0" w:space="0" w:color="auto"/>
        <w:bottom w:val="none" w:sz="0" w:space="0" w:color="auto"/>
        <w:right w:val="none" w:sz="0" w:space="0" w:color="auto"/>
      </w:divBdr>
      <w:divsChild>
        <w:div w:id="188643904">
          <w:marLeft w:val="0"/>
          <w:marRight w:val="0"/>
          <w:marTop w:val="0"/>
          <w:marBottom w:val="0"/>
          <w:divBdr>
            <w:top w:val="none" w:sz="0" w:space="0" w:color="auto"/>
            <w:left w:val="none" w:sz="0" w:space="0" w:color="auto"/>
            <w:bottom w:val="none" w:sz="0" w:space="0" w:color="auto"/>
            <w:right w:val="none" w:sz="0" w:space="0" w:color="auto"/>
          </w:divBdr>
          <w:divsChild>
            <w:div w:id="1572424423">
              <w:marLeft w:val="0"/>
              <w:marRight w:val="0"/>
              <w:marTop w:val="0"/>
              <w:marBottom w:val="0"/>
              <w:divBdr>
                <w:top w:val="none" w:sz="0" w:space="0" w:color="auto"/>
                <w:left w:val="none" w:sz="0" w:space="0" w:color="auto"/>
                <w:bottom w:val="none" w:sz="0" w:space="0" w:color="auto"/>
                <w:right w:val="none" w:sz="0" w:space="0" w:color="auto"/>
              </w:divBdr>
              <w:divsChild>
                <w:div w:id="1112940685">
                  <w:marLeft w:val="0"/>
                  <w:marRight w:val="0"/>
                  <w:marTop w:val="0"/>
                  <w:marBottom w:val="0"/>
                  <w:divBdr>
                    <w:top w:val="none" w:sz="0" w:space="0" w:color="auto"/>
                    <w:left w:val="none" w:sz="0" w:space="0" w:color="auto"/>
                    <w:bottom w:val="none" w:sz="0" w:space="0" w:color="auto"/>
                    <w:right w:val="none" w:sz="0" w:space="0" w:color="auto"/>
                  </w:divBdr>
                  <w:divsChild>
                    <w:div w:id="1458140493">
                      <w:marLeft w:val="0"/>
                      <w:marRight w:val="0"/>
                      <w:marTop w:val="0"/>
                      <w:marBottom w:val="0"/>
                      <w:divBdr>
                        <w:top w:val="none" w:sz="0" w:space="0" w:color="auto"/>
                        <w:left w:val="none" w:sz="0" w:space="0" w:color="auto"/>
                        <w:bottom w:val="none" w:sz="0" w:space="0" w:color="auto"/>
                        <w:right w:val="none" w:sz="0" w:space="0" w:color="auto"/>
                      </w:divBdr>
                      <w:divsChild>
                        <w:div w:id="78022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5464">
                  <w:marLeft w:val="0"/>
                  <w:marRight w:val="0"/>
                  <w:marTop w:val="0"/>
                  <w:marBottom w:val="0"/>
                  <w:divBdr>
                    <w:top w:val="none" w:sz="0" w:space="0" w:color="auto"/>
                    <w:left w:val="none" w:sz="0" w:space="0" w:color="auto"/>
                    <w:bottom w:val="none" w:sz="0" w:space="0" w:color="auto"/>
                    <w:right w:val="none" w:sz="0" w:space="0" w:color="auto"/>
                  </w:divBdr>
                  <w:divsChild>
                    <w:div w:id="67117823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507642258">
      <w:bodyDiv w:val="1"/>
      <w:marLeft w:val="0"/>
      <w:marRight w:val="0"/>
      <w:marTop w:val="0"/>
      <w:marBottom w:val="0"/>
      <w:divBdr>
        <w:top w:val="none" w:sz="0" w:space="0" w:color="auto"/>
        <w:left w:val="none" w:sz="0" w:space="0" w:color="auto"/>
        <w:bottom w:val="none" w:sz="0" w:space="0" w:color="auto"/>
        <w:right w:val="none" w:sz="0" w:space="0" w:color="auto"/>
      </w:divBdr>
      <w:divsChild>
        <w:div w:id="2133747973">
          <w:marLeft w:val="0"/>
          <w:marRight w:val="0"/>
          <w:marTop w:val="0"/>
          <w:marBottom w:val="0"/>
          <w:divBdr>
            <w:top w:val="none" w:sz="0" w:space="0" w:color="auto"/>
            <w:left w:val="none" w:sz="0" w:space="0" w:color="auto"/>
            <w:bottom w:val="none" w:sz="0" w:space="0" w:color="auto"/>
            <w:right w:val="none" w:sz="0" w:space="0" w:color="auto"/>
          </w:divBdr>
          <w:divsChild>
            <w:div w:id="1100493187">
              <w:marLeft w:val="0"/>
              <w:marRight w:val="0"/>
              <w:marTop w:val="0"/>
              <w:marBottom w:val="0"/>
              <w:divBdr>
                <w:top w:val="none" w:sz="0" w:space="0" w:color="auto"/>
                <w:left w:val="none" w:sz="0" w:space="0" w:color="auto"/>
                <w:bottom w:val="none" w:sz="0" w:space="0" w:color="auto"/>
                <w:right w:val="none" w:sz="0" w:space="0" w:color="auto"/>
              </w:divBdr>
              <w:divsChild>
                <w:div w:id="659625868">
                  <w:marLeft w:val="0"/>
                  <w:marRight w:val="0"/>
                  <w:marTop w:val="0"/>
                  <w:marBottom w:val="0"/>
                  <w:divBdr>
                    <w:top w:val="none" w:sz="0" w:space="0" w:color="auto"/>
                    <w:left w:val="none" w:sz="0" w:space="0" w:color="auto"/>
                    <w:bottom w:val="none" w:sz="0" w:space="0" w:color="auto"/>
                    <w:right w:val="none" w:sz="0" w:space="0" w:color="auto"/>
                  </w:divBdr>
                  <w:divsChild>
                    <w:div w:id="343629935">
                      <w:marLeft w:val="0"/>
                      <w:marRight w:val="0"/>
                      <w:marTop w:val="150"/>
                      <w:marBottom w:val="150"/>
                      <w:divBdr>
                        <w:top w:val="single" w:sz="6" w:space="4" w:color="333333"/>
                        <w:left w:val="none" w:sz="0" w:space="0" w:color="auto"/>
                        <w:bottom w:val="single" w:sz="6" w:space="0" w:color="333333"/>
                        <w:right w:val="none" w:sz="0" w:space="0" w:color="auto"/>
                      </w:divBdr>
                    </w:div>
                  </w:divsChild>
                </w:div>
                <w:div w:id="1619337023">
                  <w:marLeft w:val="0"/>
                  <w:marRight w:val="0"/>
                  <w:marTop w:val="0"/>
                  <w:marBottom w:val="0"/>
                  <w:divBdr>
                    <w:top w:val="none" w:sz="0" w:space="0" w:color="auto"/>
                    <w:left w:val="none" w:sz="0" w:space="0" w:color="auto"/>
                    <w:bottom w:val="none" w:sz="0" w:space="0" w:color="auto"/>
                    <w:right w:val="none" w:sz="0" w:space="0" w:color="auto"/>
                  </w:divBdr>
                  <w:divsChild>
                    <w:div w:id="148713655">
                      <w:marLeft w:val="0"/>
                      <w:marRight w:val="0"/>
                      <w:marTop w:val="0"/>
                      <w:marBottom w:val="0"/>
                      <w:divBdr>
                        <w:top w:val="none" w:sz="0" w:space="0" w:color="auto"/>
                        <w:left w:val="none" w:sz="0" w:space="0" w:color="auto"/>
                        <w:bottom w:val="none" w:sz="0" w:space="0" w:color="auto"/>
                        <w:right w:val="none" w:sz="0" w:space="0" w:color="auto"/>
                      </w:divBdr>
                      <w:divsChild>
                        <w:div w:id="1758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89957">
      <w:bodyDiv w:val="1"/>
      <w:marLeft w:val="0"/>
      <w:marRight w:val="0"/>
      <w:marTop w:val="0"/>
      <w:marBottom w:val="0"/>
      <w:divBdr>
        <w:top w:val="none" w:sz="0" w:space="0" w:color="auto"/>
        <w:left w:val="none" w:sz="0" w:space="0" w:color="auto"/>
        <w:bottom w:val="none" w:sz="0" w:space="0" w:color="auto"/>
        <w:right w:val="none" w:sz="0" w:space="0" w:color="auto"/>
      </w:divBdr>
      <w:divsChild>
        <w:div w:id="304623954">
          <w:marLeft w:val="0"/>
          <w:marRight w:val="0"/>
          <w:marTop w:val="0"/>
          <w:marBottom w:val="0"/>
          <w:divBdr>
            <w:top w:val="none" w:sz="0" w:space="0" w:color="auto"/>
            <w:left w:val="none" w:sz="0" w:space="0" w:color="auto"/>
            <w:bottom w:val="none" w:sz="0" w:space="0" w:color="auto"/>
            <w:right w:val="none" w:sz="0" w:space="0" w:color="auto"/>
          </w:divBdr>
          <w:divsChild>
            <w:div w:id="1909226228">
              <w:marLeft w:val="0"/>
              <w:marRight w:val="0"/>
              <w:marTop w:val="0"/>
              <w:marBottom w:val="0"/>
              <w:divBdr>
                <w:top w:val="none" w:sz="0" w:space="0" w:color="auto"/>
                <w:left w:val="none" w:sz="0" w:space="0" w:color="auto"/>
                <w:bottom w:val="none" w:sz="0" w:space="0" w:color="auto"/>
                <w:right w:val="single" w:sz="6" w:space="15" w:color="005B7F"/>
              </w:divBdr>
              <w:divsChild>
                <w:div w:id="29395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739471">
      <w:bodyDiv w:val="1"/>
      <w:marLeft w:val="0"/>
      <w:marRight w:val="0"/>
      <w:marTop w:val="0"/>
      <w:marBottom w:val="0"/>
      <w:divBdr>
        <w:top w:val="none" w:sz="0" w:space="0" w:color="auto"/>
        <w:left w:val="none" w:sz="0" w:space="0" w:color="auto"/>
        <w:bottom w:val="none" w:sz="0" w:space="0" w:color="auto"/>
        <w:right w:val="none" w:sz="0" w:space="0" w:color="auto"/>
      </w:divBdr>
      <w:divsChild>
        <w:div w:id="490757819">
          <w:marLeft w:val="0"/>
          <w:marRight w:val="0"/>
          <w:marTop w:val="0"/>
          <w:marBottom w:val="0"/>
          <w:divBdr>
            <w:top w:val="none" w:sz="0" w:space="0" w:color="auto"/>
            <w:left w:val="none" w:sz="0" w:space="0" w:color="auto"/>
            <w:bottom w:val="none" w:sz="0" w:space="0" w:color="auto"/>
            <w:right w:val="none" w:sz="0" w:space="0" w:color="auto"/>
          </w:divBdr>
          <w:divsChild>
            <w:div w:id="46033564">
              <w:marLeft w:val="0"/>
              <w:marRight w:val="0"/>
              <w:marTop w:val="0"/>
              <w:marBottom w:val="0"/>
              <w:divBdr>
                <w:top w:val="none" w:sz="0" w:space="0" w:color="auto"/>
                <w:left w:val="none" w:sz="0" w:space="0" w:color="auto"/>
                <w:bottom w:val="none" w:sz="0" w:space="0" w:color="auto"/>
                <w:right w:val="none" w:sz="0" w:space="0" w:color="auto"/>
              </w:divBdr>
              <w:divsChild>
                <w:div w:id="1035697629">
                  <w:marLeft w:val="0"/>
                  <w:marRight w:val="0"/>
                  <w:marTop w:val="0"/>
                  <w:marBottom w:val="0"/>
                  <w:divBdr>
                    <w:top w:val="none" w:sz="0" w:space="0" w:color="auto"/>
                    <w:left w:val="none" w:sz="0" w:space="0" w:color="auto"/>
                    <w:bottom w:val="none" w:sz="0" w:space="0" w:color="auto"/>
                    <w:right w:val="none" w:sz="0" w:space="0" w:color="auto"/>
                  </w:divBdr>
                  <w:divsChild>
                    <w:div w:id="912933751">
                      <w:marLeft w:val="0"/>
                      <w:marRight w:val="0"/>
                      <w:marTop w:val="150"/>
                      <w:marBottom w:val="150"/>
                      <w:divBdr>
                        <w:top w:val="single" w:sz="6" w:space="4" w:color="333333"/>
                        <w:left w:val="none" w:sz="0" w:space="0" w:color="auto"/>
                        <w:bottom w:val="single" w:sz="6" w:space="0" w:color="333333"/>
                        <w:right w:val="none" w:sz="0" w:space="0" w:color="auto"/>
                      </w:divBdr>
                    </w:div>
                  </w:divsChild>
                </w:div>
                <w:div w:id="2071926402">
                  <w:marLeft w:val="0"/>
                  <w:marRight w:val="0"/>
                  <w:marTop w:val="0"/>
                  <w:marBottom w:val="0"/>
                  <w:divBdr>
                    <w:top w:val="none" w:sz="0" w:space="0" w:color="auto"/>
                    <w:left w:val="none" w:sz="0" w:space="0" w:color="auto"/>
                    <w:bottom w:val="none" w:sz="0" w:space="0" w:color="auto"/>
                    <w:right w:val="none" w:sz="0" w:space="0" w:color="auto"/>
                  </w:divBdr>
                  <w:divsChild>
                    <w:div w:id="1736119934">
                      <w:marLeft w:val="0"/>
                      <w:marRight w:val="0"/>
                      <w:marTop w:val="0"/>
                      <w:marBottom w:val="0"/>
                      <w:divBdr>
                        <w:top w:val="none" w:sz="0" w:space="0" w:color="auto"/>
                        <w:left w:val="none" w:sz="0" w:space="0" w:color="auto"/>
                        <w:bottom w:val="none" w:sz="0" w:space="0" w:color="auto"/>
                        <w:right w:val="none" w:sz="0" w:space="0" w:color="auto"/>
                      </w:divBdr>
                      <w:divsChild>
                        <w:div w:id="9540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251918">
      <w:bodyDiv w:val="1"/>
      <w:marLeft w:val="0"/>
      <w:marRight w:val="0"/>
      <w:marTop w:val="0"/>
      <w:marBottom w:val="0"/>
      <w:divBdr>
        <w:top w:val="none" w:sz="0" w:space="0" w:color="auto"/>
        <w:left w:val="none" w:sz="0" w:space="0" w:color="auto"/>
        <w:bottom w:val="none" w:sz="0" w:space="0" w:color="auto"/>
        <w:right w:val="none" w:sz="0" w:space="0" w:color="auto"/>
      </w:divBdr>
      <w:divsChild>
        <w:div w:id="1433740169">
          <w:marLeft w:val="0"/>
          <w:marRight w:val="0"/>
          <w:marTop w:val="0"/>
          <w:marBottom w:val="0"/>
          <w:divBdr>
            <w:top w:val="none" w:sz="0" w:space="0" w:color="auto"/>
            <w:left w:val="none" w:sz="0" w:space="0" w:color="auto"/>
            <w:bottom w:val="none" w:sz="0" w:space="0" w:color="auto"/>
            <w:right w:val="none" w:sz="0" w:space="0" w:color="auto"/>
          </w:divBdr>
          <w:divsChild>
            <w:div w:id="1729188175">
              <w:marLeft w:val="0"/>
              <w:marRight w:val="0"/>
              <w:marTop w:val="0"/>
              <w:marBottom w:val="0"/>
              <w:divBdr>
                <w:top w:val="none" w:sz="0" w:space="0" w:color="auto"/>
                <w:left w:val="none" w:sz="0" w:space="0" w:color="auto"/>
                <w:bottom w:val="none" w:sz="0" w:space="0" w:color="auto"/>
                <w:right w:val="none" w:sz="0" w:space="0" w:color="auto"/>
              </w:divBdr>
              <w:divsChild>
                <w:div w:id="493378821">
                  <w:marLeft w:val="0"/>
                  <w:marRight w:val="0"/>
                  <w:marTop w:val="0"/>
                  <w:marBottom w:val="0"/>
                  <w:divBdr>
                    <w:top w:val="none" w:sz="0" w:space="0" w:color="auto"/>
                    <w:left w:val="none" w:sz="0" w:space="0" w:color="auto"/>
                    <w:bottom w:val="none" w:sz="0" w:space="0" w:color="auto"/>
                    <w:right w:val="none" w:sz="0" w:space="0" w:color="auto"/>
                  </w:divBdr>
                  <w:divsChild>
                    <w:div w:id="2071610427">
                      <w:marLeft w:val="0"/>
                      <w:marRight w:val="0"/>
                      <w:marTop w:val="150"/>
                      <w:marBottom w:val="150"/>
                      <w:divBdr>
                        <w:top w:val="single" w:sz="6" w:space="4" w:color="333333"/>
                        <w:left w:val="none" w:sz="0" w:space="0" w:color="auto"/>
                        <w:bottom w:val="single" w:sz="6" w:space="0" w:color="333333"/>
                        <w:right w:val="none" w:sz="0" w:space="0" w:color="auto"/>
                      </w:divBdr>
                    </w:div>
                  </w:divsChild>
                </w:div>
                <w:div w:id="1158040837">
                  <w:marLeft w:val="0"/>
                  <w:marRight w:val="0"/>
                  <w:marTop w:val="0"/>
                  <w:marBottom w:val="0"/>
                  <w:divBdr>
                    <w:top w:val="none" w:sz="0" w:space="0" w:color="auto"/>
                    <w:left w:val="none" w:sz="0" w:space="0" w:color="auto"/>
                    <w:bottom w:val="none" w:sz="0" w:space="0" w:color="auto"/>
                    <w:right w:val="none" w:sz="0" w:space="0" w:color="auto"/>
                  </w:divBdr>
                  <w:divsChild>
                    <w:div w:id="1732265327">
                      <w:marLeft w:val="0"/>
                      <w:marRight w:val="0"/>
                      <w:marTop w:val="0"/>
                      <w:marBottom w:val="0"/>
                      <w:divBdr>
                        <w:top w:val="none" w:sz="0" w:space="0" w:color="auto"/>
                        <w:left w:val="none" w:sz="0" w:space="0" w:color="auto"/>
                        <w:bottom w:val="none" w:sz="0" w:space="0" w:color="auto"/>
                        <w:right w:val="none" w:sz="0" w:space="0" w:color="auto"/>
                      </w:divBdr>
                      <w:divsChild>
                        <w:div w:id="3936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449192">
      <w:bodyDiv w:val="1"/>
      <w:marLeft w:val="0"/>
      <w:marRight w:val="0"/>
      <w:marTop w:val="0"/>
      <w:marBottom w:val="0"/>
      <w:divBdr>
        <w:top w:val="none" w:sz="0" w:space="0" w:color="auto"/>
        <w:left w:val="none" w:sz="0" w:space="0" w:color="auto"/>
        <w:bottom w:val="none" w:sz="0" w:space="0" w:color="auto"/>
        <w:right w:val="none" w:sz="0" w:space="0" w:color="auto"/>
      </w:divBdr>
      <w:divsChild>
        <w:div w:id="1999268446">
          <w:marLeft w:val="0"/>
          <w:marRight w:val="0"/>
          <w:marTop w:val="0"/>
          <w:marBottom w:val="0"/>
          <w:divBdr>
            <w:top w:val="none" w:sz="0" w:space="0" w:color="auto"/>
            <w:left w:val="none" w:sz="0" w:space="0" w:color="auto"/>
            <w:bottom w:val="none" w:sz="0" w:space="0" w:color="auto"/>
            <w:right w:val="none" w:sz="0" w:space="0" w:color="auto"/>
          </w:divBdr>
          <w:divsChild>
            <w:div w:id="452214511">
              <w:marLeft w:val="0"/>
              <w:marRight w:val="0"/>
              <w:marTop w:val="0"/>
              <w:marBottom w:val="0"/>
              <w:divBdr>
                <w:top w:val="none" w:sz="0" w:space="0" w:color="auto"/>
                <w:left w:val="none" w:sz="0" w:space="0" w:color="auto"/>
                <w:bottom w:val="none" w:sz="0" w:space="0" w:color="auto"/>
                <w:right w:val="none" w:sz="0" w:space="0" w:color="auto"/>
              </w:divBdr>
              <w:divsChild>
                <w:div w:id="1153058251">
                  <w:marLeft w:val="0"/>
                  <w:marRight w:val="0"/>
                  <w:marTop w:val="0"/>
                  <w:marBottom w:val="0"/>
                  <w:divBdr>
                    <w:top w:val="none" w:sz="0" w:space="0" w:color="auto"/>
                    <w:left w:val="none" w:sz="0" w:space="0" w:color="auto"/>
                    <w:bottom w:val="none" w:sz="0" w:space="0" w:color="auto"/>
                    <w:right w:val="none" w:sz="0" w:space="0" w:color="auto"/>
                  </w:divBdr>
                  <w:divsChild>
                    <w:div w:id="64422974">
                      <w:marLeft w:val="0"/>
                      <w:marRight w:val="0"/>
                      <w:marTop w:val="0"/>
                      <w:marBottom w:val="0"/>
                      <w:divBdr>
                        <w:top w:val="none" w:sz="0" w:space="0" w:color="auto"/>
                        <w:left w:val="none" w:sz="0" w:space="0" w:color="auto"/>
                        <w:bottom w:val="none" w:sz="0" w:space="0" w:color="auto"/>
                        <w:right w:val="none" w:sz="0" w:space="0" w:color="auto"/>
                      </w:divBdr>
                      <w:divsChild>
                        <w:div w:id="559250851">
                          <w:marLeft w:val="0"/>
                          <w:marRight w:val="0"/>
                          <w:marTop w:val="0"/>
                          <w:marBottom w:val="0"/>
                          <w:divBdr>
                            <w:top w:val="none" w:sz="0" w:space="0" w:color="auto"/>
                            <w:left w:val="none" w:sz="0" w:space="0" w:color="auto"/>
                            <w:bottom w:val="none" w:sz="0" w:space="0" w:color="auto"/>
                            <w:right w:val="none" w:sz="0" w:space="0" w:color="auto"/>
                          </w:divBdr>
                          <w:divsChild>
                            <w:div w:id="735933823">
                              <w:marLeft w:val="0"/>
                              <w:marRight w:val="0"/>
                              <w:marTop w:val="0"/>
                              <w:marBottom w:val="0"/>
                              <w:divBdr>
                                <w:top w:val="none" w:sz="0" w:space="0" w:color="auto"/>
                                <w:left w:val="none" w:sz="0" w:space="0" w:color="auto"/>
                                <w:bottom w:val="none" w:sz="0" w:space="0" w:color="auto"/>
                                <w:right w:val="none" w:sz="0" w:space="0" w:color="auto"/>
                              </w:divBdr>
                              <w:divsChild>
                                <w:div w:id="1370297496">
                                  <w:marLeft w:val="0"/>
                                  <w:marRight w:val="0"/>
                                  <w:marTop w:val="0"/>
                                  <w:marBottom w:val="0"/>
                                  <w:divBdr>
                                    <w:top w:val="none" w:sz="0" w:space="0" w:color="auto"/>
                                    <w:left w:val="none" w:sz="0" w:space="0" w:color="auto"/>
                                    <w:bottom w:val="none" w:sz="0" w:space="0" w:color="auto"/>
                                    <w:right w:val="none" w:sz="0" w:space="0" w:color="auto"/>
                                  </w:divBdr>
                                  <w:divsChild>
                                    <w:div w:id="869222404">
                                      <w:marLeft w:val="0"/>
                                      <w:marRight w:val="0"/>
                                      <w:marTop w:val="0"/>
                                      <w:marBottom w:val="360"/>
                                      <w:divBdr>
                                        <w:top w:val="none" w:sz="0" w:space="0" w:color="auto"/>
                                        <w:left w:val="none" w:sz="0" w:space="0" w:color="auto"/>
                                        <w:bottom w:val="none" w:sz="0" w:space="0" w:color="auto"/>
                                        <w:right w:val="none" w:sz="0" w:space="0" w:color="auto"/>
                                      </w:divBdr>
                                      <w:divsChild>
                                        <w:div w:id="9064071">
                                          <w:marLeft w:val="0"/>
                                          <w:marRight w:val="0"/>
                                          <w:marTop w:val="0"/>
                                          <w:marBottom w:val="0"/>
                                          <w:divBdr>
                                            <w:top w:val="none" w:sz="0" w:space="0" w:color="auto"/>
                                            <w:left w:val="none" w:sz="0" w:space="0" w:color="auto"/>
                                            <w:bottom w:val="none" w:sz="0" w:space="0" w:color="auto"/>
                                            <w:right w:val="none" w:sz="0" w:space="0" w:color="auto"/>
                                          </w:divBdr>
                                          <w:divsChild>
                                            <w:div w:id="905186662">
                                              <w:marLeft w:val="0"/>
                                              <w:marRight w:val="0"/>
                                              <w:marTop w:val="0"/>
                                              <w:marBottom w:val="0"/>
                                              <w:divBdr>
                                                <w:top w:val="none" w:sz="0" w:space="0" w:color="auto"/>
                                                <w:left w:val="none" w:sz="0" w:space="0" w:color="auto"/>
                                                <w:bottom w:val="none" w:sz="0" w:space="0" w:color="auto"/>
                                                <w:right w:val="none" w:sz="0" w:space="0" w:color="auto"/>
                                              </w:divBdr>
                                              <w:divsChild>
                                                <w:div w:id="998656740">
                                                  <w:marLeft w:val="0"/>
                                                  <w:marRight w:val="0"/>
                                                  <w:marTop w:val="0"/>
                                                  <w:marBottom w:val="0"/>
                                                  <w:divBdr>
                                                    <w:top w:val="none" w:sz="0" w:space="0" w:color="auto"/>
                                                    <w:left w:val="none" w:sz="0" w:space="0" w:color="auto"/>
                                                    <w:bottom w:val="none" w:sz="0" w:space="0" w:color="auto"/>
                                                    <w:right w:val="none" w:sz="0" w:space="0" w:color="auto"/>
                                                  </w:divBdr>
                                                  <w:divsChild>
                                                    <w:div w:id="1506901599">
                                                      <w:marLeft w:val="0"/>
                                                      <w:marRight w:val="0"/>
                                                      <w:marTop w:val="0"/>
                                                      <w:marBottom w:val="0"/>
                                                      <w:divBdr>
                                                        <w:top w:val="none" w:sz="0" w:space="0" w:color="auto"/>
                                                        <w:left w:val="none" w:sz="0" w:space="0" w:color="auto"/>
                                                        <w:bottom w:val="none" w:sz="0" w:space="0" w:color="auto"/>
                                                        <w:right w:val="none" w:sz="0" w:space="0" w:color="auto"/>
                                                      </w:divBdr>
                                                      <w:divsChild>
                                                        <w:div w:id="573392940">
                                                          <w:marLeft w:val="0"/>
                                                          <w:marRight w:val="0"/>
                                                          <w:marTop w:val="0"/>
                                                          <w:marBottom w:val="0"/>
                                                          <w:divBdr>
                                                            <w:top w:val="none" w:sz="0" w:space="0" w:color="auto"/>
                                                            <w:left w:val="none" w:sz="0" w:space="0" w:color="auto"/>
                                                            <w:bottom w:val="none" w:sz="0" w:space="0" w:color="auto"/>
                                                            <w:right w:val="none" w:sz="0" w:space="0" w:color="auto"/>
                                                          </w:divBdr>
                                                          <w:divsChild>
                                                            <w:div w:id="12663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3892481">
      <w:bodyDiv w:val="1"/>
      <w:marLeft w:val="0"/>
      <w:marRight w:val="0"/>
      <w:marTop w:val="0"/>
      <w:marBottom w:val="0"/>
      <w:divBdr>
        <w:top w:val="none" w:sz="0" w:space="0" w:color="auto"/>
        <w:left w:val="none" w:sz="0" w:space="0" w:color="auto"/>
        <w:bottom w:val="none" w:sz="0" w:space="0" w:color="auto"/>
        <w:right w:val="none" w:sz="0" w:space="0" w:color="auto"/>
      </w:divBdr>
      <w:divsChild>
        <w:div w:id="1511792150">
          <w:marLeft w:val="0"/>
          <w:marRight w:val="0"/>
          <w:marTop w:val="0"/>
          <w:marBottom w:val="0"/>
          <w:divBdr>
            <w:top w:val="none" w:sz="0" w:space="0" w:color="auto"/>
            <w:left w:val="none" w:sz="0" w:space="0" w:color="auto"/>
            <w:bottom w:val="none" w:sz="0" w:space="0" w:color="auto"/>
            <w:right w:val="none" w:sz="0" w:space="0" w:color="auto"/>
          </w:divBdr>
          <w:divsChild>
            <w:div w:id="466897130">
              <w:marLeft w:val="0"/>
              <w:marRight w:val="0"/>
              <w:marTop w:val="0"/>
              <w:marBottom w:val="0"/>
              <w:divBdr>
                <w:top w:val="none" w:sz="0" w:space="0" w:color="auto"/>
                <w:left w:val="none" w:sz="0" w:space="0" w:color="auto"/>
                <w:bottom w:val="none" w:sz="0" w:space="0" w:color="auto"/>
                <w:right w:val="none" w:sz="0" w:space="0" w:color="auto"/>
              </w:divBdr>
              <w:divsChild>
                <w:div w:id="680861816">
                  <w:marLeft w:val="0"/>
                  <w:marRight w:val="0"/>
                  <w:marTop w:val="0"/>
                  <w:marBottom w:val="0"/>
                  <w:divBdr>
                    <w:top w:val="none" w:sz="0" w:space="0" w:color="auto"/>
                    <w:left w:val="none" w:sz="0" w:space="0" w:color="auto"/>
                    <w:bottom w:val="none" w:sz="0" w:space="0" w:color="auto"/>
                    <w:right w:val="none" w:sz="0" w:space="0" w:color="auto"/>
                  </w:divBdr>
                  <w:divsChild>
                    <w:div w:id="77017716">
                      <w:marLeft w:val="0"/>
                      <w:marRight w:val="0"/>
                      <w:marTop w:val="0"/>
                      <w:marBottom w:val="0"/>
                      <w:divBdr>
                        <w:top w:val="none" w:sz="0" w:space="0" w:color="auto"/>
                        <w:left w:val="none" w:sz="0" w:space="0" w:color="auto"/>
                        <w:bottom w:val="none" w:sz="0" w:space="0" w:color="auto"/>
                        <w:right w:val="none" w:sz="0" w:space="0" w:color="auto"/>
                      </w:divBdr>
                      <w:divsChild>
                        <w:div w:id="20959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11287">
                  <w:marLeft w:val="0"/>
                  <w:marRight w:val="0"/>
                  <w:marTop w:val="0"/>
                  <w:marBottom w:val="0"/>
                  <w:divBdr>
                    <w:top w:val="none" w:sz="0" w:space="0" w:color="auto"/>
                    <w:left w:val="none" w:sz="0" w:space="0" w:color="auto"/>
                    <w:bottom w:val="none" w:sz="0" w:space="0" w:color="auto"/>
                    <w:right w:val="none" w:sz="0" w:space="0" w:color="auto"/>
                  </w:divBdr>
                  <w:divsChild>
                    <w:div w:id="661129759">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51964079">
      <w:bodyDiv w:val="1"/>
      <w:marLeft w:val="0"/>
      <w:marRight w:val="0"/>
      <w:marTop w:val="0"/>
      <w:marBottom w:val="0"/>
      <w:divBdr>
        <w:top w:val="none" w:sz="0" w:space="0" w:color="auto"/>
        <w:left w:val="none" w:sz="0" w:space="0" w:color="auto"/>
        <w:bottom w:val="none" w:sz="0" w:space="0" w:color="auto"/>
        <w:right w:val="none" w:sz="0" w:space="0" w:color="auto"/>
      </w:divBdr>
      <w:divsChild>
        <w:div w:id="1518495854">
          <w:marLeft w:val="0"/>
          <w:marRight w:val="0"/>
          <w:marTop w:val="0"/>
          <w:marBottom w:val="0"/>
          <w:divBdr>
            <w:top w:val="none" w:sz="0" w:space="0" w:color="auto"/>
            <w:left w:val="none" w:sz="0" w:space="0" w:color="auto"/>
            <w:bottom w:val="none" w:sz="0" w:space="0" w:color="auto"/>
            <w:right w:val="none" w:sz="0" w:space="0" w:color="auto"/>
          </w:divBdr>
          <w:divsChild>
            <w:div w:id="380641411">
              <w:marLeft w:val="0"/>
              <w:marRight w:val="0"/>
              <w:marTop w:val="0"/>
              <w:marBottom w:val="0"/>
              <w:divBdr>
                <w:top w:val="none" w:sz="0" w:space="0" w:color="auto"/>
                <w:left w:val="none" w:sz="0" w:space="0" w:color="auto"/>
                <w:bottom w:val="none" w:sz="0" w:space="0" w:color="auto"/>
                <w:right w:val="none" w:sz="0" w:space="0" w:color="auto"/>
              </w:divBdr>
              <w:divsChild>
                <w:div w:id="297684791">
                  <w:marLeft w:val="0"/>
                  <w:marRight w:val="0"/>
                  <w:marTop w:val="0"/>
                  <w:marBottom w:val="0"/>
                  <w:divBdr>
                    <w:top w:val="none" w:sz="0" w:space="0" w:color="auto"/>
                    <w:left w:val="none" w:sz="0" w:space="0" w:color="auto"/>
                    <w:bottom w:val="none" w:sz="0" w:space="0" w:color="auto"/>
                    <w:right w:val="none" w:sz="0" w:space="0" w:color="auto"/>
                  </w:divBdr>
                  <w:divsChild>
                    <w:div w:id="1523592009">
                      <w:marLeft w:val="0"/>
                      <w:marRight w:val="0"/>
                      <w:marTop w:val="0"/>
                      <w:marBottom w:val="0"/>
                      <w:divBdr>
                        <w:top w:val="none" w:sz="0" w:space="0" w:color="auto"/>
                        <w:left w:val="none" w:sz="0" w:space="0" w:color="auto"/>
                        <w:bottom w:val="none" w:sz="0" w:space="0" w:color="auto"/>
                        <w:right w:val="none" w:sz="0" w:space="0" w:color="auto"/>
                      </w:divBdr>
                      <w:divsChild>
                        <w:div w:id="27553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200634">
                  <w:marLeft w:val="0"/>
                  <w:marRight w:val="0"/>
                  <w:marTop w:val="0"/>
                  <w:marBottom w:val="0"/>
                  <w:divBdr>
                    <w:top w:val="none" w:sz="0" w:space="0" w:color="auto"/>
                    <w:left w:val="none" w:sz="0" w:space="0" w:color="auto"/>
                    <w:bottom w:val="none" w:sz="0" w:space="0" w:color="auto"/>
                    <w:right w:val="none" w:sz="0" w:space="0" w:color="auto"/>
                  </w:divBdr>
                  <w:divsChild>
                    <w:div w:id="4125445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84954560">
      <w:bodyDiv w:val="1"/>
      <w:marLeft w:val="0"/>
      <w:marRight w:val="0"/>
      <w:marTop w:val="0"/>
      <w:marBottom w:val="0"/>
      <w:divBdr>
        <w:top w:val="none" w:sz="0" w:space="0" w:color="auto"/>
        <w:left w:val="none" w:sz="0" w:space="0" w:color="auto"/>
        <w:bottom w:val="none" w:sz="0" w:space="0" w:color="auto"/>
        <w:right w:val="none" w:sz="0" w:space="0" w:color="auto"/>
      </w:divBdr>
      <w:divsChild>
        <w:div w:id="46993872">
          <w:marLeft w:val="0"/>
          <w:marRight w:val="0"/>
          <w:marTop w:val="0"/>
          <w:marBottom w:val="0"/>
          <w:divBdr>
            <w:top w:val="none" w:sz="0" w:space="0" w:color="auto"/>
            <w:left w:val="none" w:sz="0" w:space="0" w:color="auto"/>
            <w:bottom w:val="none" w:sz="0" w:space="0" w:color="auto"/>
            <w:right w:val="none" w:sz="0" w:space="0" w:color="auto"/>
          </w:divBdr>
          <w:divsChild>
            <w:div w:id="938023127">
              <w:marLeft w:val="0"/>
              <w:marRight w:val="0"/>
              <w:marTop w:val="0"/>
              <w:marBottom w:val="0"/>
              <w:divBdr>
                <w:top w:val="none" w:sz="0" w:space="0" w:color="auto"/>
                <w:left w:val="none" w:sz="0" w:space="0" w:color="auto"/>
                <w:bottom w:val="none" w:sz="0" w:space="0" w:color="auto"/>
                <w:right w:val="none" w:sz="0" w:space="0" w:color="auto"/>
              </w:divBdr>
              <w:divsChild>
                <w:div w:id="282033646">
                  <w:marLeft w:val="0"/>
                  <w:marRight w:val="0"/>
                  <w:marTop w:val="0"/>
                  <w:marBottom w:val="0"/>
                  <w:divBdr>
                    <w:top w:val="none" w:sz="0" w:space="0" w:color="auto"/>
                    <w:left w:val="none" w:sz="0" w:space="0" w:color="auto"/>
                    <w:bottom w:val="none" w:sz="0" w:space="0" w:color="auto"/>
                    <w:right w:val="none" w:sz="0" w:space="0" w:color="auto"/>
                  </w:divBdr>
                  <w:divsChild>
                    <w:div w:id="1458186653">
                      <w:marLeft w:val="0"/>
                      <w:marRight w:val="0"/>
                      <w:marTop w:val="0"/>
                      <w:marBottom w:val="0"/>
                      <w:divBdr>
                        <w:top w:val="none" w:sz="0" w:space="0" w:color="auto"/>
                        <w:left w:val="none" w:sz="0" w:space="0" w:color="auto"/>
                        <w:bottom w:val="none" w:sz="0" w:space="0" w:color="auto"/>
                        <w:right w:val="none" w:sz="0" w:space="0" w:color="auto"/>
                      </w:divBdr>
                      <w:divsChild>
                        <w:div w:id="24045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291419">
      <w:bodyDiv w:val="1"/>
      <w:marLeft w:val="0"/>
      <w:marRight w:val="0"/>
      <w:marTop w:val="0"/>
      <w:marBottom w:val="0"/>
      <w:divBdr>
        <w:top w:val="none" w:sz="0" w:space="0" w:color="auto"/>
        <w:left w:val="none" w:sz="0" w:space="0" w:color="auto"/>
        <w:bottom w:val="none" w:sz="0" w:space="0" w:color="auto"/>
        <w:right w:val="none" w:sz="0" w:space="0" w:color="auto"/>
      </w:divBdr>
      <w:divsChild>
        <w:div w:id="124009836">
          <w:marLeft w:val="0"/>
          <w:marRight w:val="0"/>
          <w:marTop w:val="0"/>
          <w:marBottom w:val="0"/>
          <w:divBdr>
            <w:top w:val="none" w:sz="0" w:space="0" w:color="auto"/>
            <w:left w:val="none" w:sz="0" w:space="0" w:color="auto"/>
            <w:bottom w:val="none" w:sz="0" w:space="0" w:color="auto"/>
            <w:right w:val="none" w:sz="0" w:space="0" w:color="auto"/>
          </w:divBdr>
          <w:divsChild>
            <w:div w:id="1454637910">
              <w:marLeft w:val="0"/>
              <w:marRight w:val="0"/>
              <w:marTop w:val="0"/>
              <w:marBottom w:val="0"/>
              <w:divBdr>
                <w:top w:val="none" w:sz="0" w:space="0" w:color="auto"/>
                <w:left w:val="none" w:sz="0" w:space="0" w:color="auto"/>
                <w:bottom w:val="none" w:sz="0" w:space="0" w:color="auto"/>
                <w:right w:val="single" w:sz="6" w:space="15" w:color="005B7F"/>
              </w:divBdr>
              <w:divsChild>
                <w:div w:id="92637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yjobscotland.gov.uk" TargetMode="External"/><Relationship Id="rId18" Type="http://schemas.openxmlformats.org/officeDocument/2006/relationships/hyperlink" Target="http://www.ukba.homeoffice.gov.uk" TargetMode="External"/><Relationship Id="rId26" Type="http://schemas.openxmlformats.org/officeDocument/2006/relationships/hyperlink" Target="http://www.dundeecity.gov.uk" TargetMode="External"/><Relationship Id="rId3" Type="http://schemas.openxmlformats.org/officeDocument/2006/relationships/styles" Target="styles.xml"/><Relationship Id="rId21" Type="http://schemas.openxmlformats.org/officeDocument/2006/relationships/hyperlink" Target="http://www.leisureandculturedundee.com/sites/default/files/structurejun14.pdf" TargetMode="External"/><Relationship Id="rId7" Type="http://schemas.openxmlformats.org/officeDocument/2006/relationships/endnotes" Target="endnotes.xml"/><Relationship Id="rId12" Type="http://schemas.openxmlformats.org/officeDocument/2006/relationships/hyperlink" Target="http://www.leisureandculturedundee.com/library/your_libraries" TargetMode="External"/><Relationship Id="rId17" Type="http://schemas.openxmlformats.org/officeDocument/2006/relationships/hyperlink" Target="https://www.leisureandculturedundee.com/data-protection-policy" TargetMode="External"/><Relationship Id="rId25" Type="http://schemas.openxmlformats.org/officeDocument/2006/relationships/hyperlink" Target="http://www.myjobscotland.gov.uk" TargetMode="External"/><Relationship Id="rId2" Type="http://schemas.openxmlformats.org/officeDocument/2006/relationships/numbering" Target="numbering.xml"/><Relationship Id="rId16" Type="http://schemas.openxmlformats.org/officeDocument/2006/relationships/hyperlink" Target="mailto:tracy.edgar@leisureandculturedundee.com" TargetMode="External"/><Relationship Id="rId20" Type="http://schemas.openxmlformats.org/officeDocument/2006/relationships/hyperlink" Target="https://www.leisureandculturedundee.com/who-we-ar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www.leisureandculturedundee.com/library/your_libraries" TargetMode="External"/><Relationship Id="rId5" Type="http://schemas.openxmlformats.org/officeDocument/2006/relationships/webSettings" Target="webSettings.xml"/><Relationship Id="rId15" Type="http://schemas.openxmlformats.org/officeDocument/2006/relationships/hyperlink" Target="http://www.apprenticeship.scot" TargetMode="External"/><Relationship Id="rId23" Type="http://schemas.openxmlformats.org/officeDocument/2006/relationships/image" Target="media/image4.png"/><Relationship Id="rId28" Type="http://schemas.openxmlformats.org/officeDocument/2006/relationships/hyperlink" Target="http://www.myjobscotland.gov.uk" TargetMode="External"/><Relationship Id="rId10" Type="http://schemas.openxmlformats.org/officeDocument/2006/relationships/header" Target="header1.xml"/><Relationship Id="rId19" Type="http://schemas.openxmlformats.org/officeDocument/2006/relationships/hyperlink" Target="http://www.leisureandculturedundee.com/sites/default/files/lacdconstitution.DOC" TargetMode="External"/><Relationship Id="rId4" Type="http://schemas.openxmlformats.org/officeDocument/2006/relationships/settings" Target="settings.xml"/><Relationship Id="rId9" Type="http://schemas.openxmlformats.org/officeDocument/2006/relationships/hyperlink" Target="mailto:employee.support@leisureandculturedundee.com" TargetMode="External"/><Relationship Id="rId14" Type="http://schemas.openxmlformats.org/officeDocument/2006/relationships/hyperlink" Target="http://www.dundeecity.gov.uk" TargetMode="External"/><Relationship Id="rId22" Type="http://schemas.openxmlformats.org/officeDocument/2006/relationships/image" Target="media/image3.png"/><Relationship Id="rId27" Type="http://schemas.openxmlformats.org/officeDocument/2006/relationships/hyperlink" Target="http://www.apprenticeship.scot"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y.edgar\Downloads\Recruitment%20-%20Job%20Information%20Pack%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29BA2-F0DA-4FBE-BF32-262CB1858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Recruitment - Job Information Pack (2)</Template>
  <TotalTime>0</TotalTime>
  <Pages>14</Pages>
  <Words>4507</Words>
  <Characters>25692</Characters>
  <Application>Microsoft Office Word</Application>
  <DocSecurity>0</DocSecurity>
  <Lines>214</Lines>
  <Paragraphs>60</Paragraphs>
  <ScaleCrop>false</ScaleCrop>
  <Company>Dundee City Council</Company>
  <LinksUpToDate>false</LinksUpToDate>
  <CharactersWithSpaces>30139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Milne</dc:creator>
  <cp:keywords/>
  <cp:lastModifiedBy>Tracy Edgar</cp:lastModifiedBy>
  <cp:revision>3</cp:revision>
  <cp:lastPrinted>2014-12-19T18:40:00Z</cp:lastPrinted>
  <dcterms:created xsi:type="dcterms:W3CDTF">2026-09-18T08:33:00Z</dcterms:created>
  <dcterms:modified xsi:type="dcterms:W3CDTF">2026-09-18T08:37:00Z</dcterms:modified>
</cp:coreProperties>
</file>