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DCF58" w14:textId="20CD868B" w:rsidR="00C51035" w:rsidRPr="00E57680" w:rsidRDefault="00C51035">
      <w:pPr>
        <w:pStyle w:val="Heading1"/>
        <w:ind w:left="-720"/>
        <w:rPr>
          <w:rFonts w:ascii="Arial" w:hAnsi="Arial" w:cs="Arial"/>
          <w:b/>
          <w:szCs w:val="24"/>
        </w:rPr>
      </w:pPr>
    </w:p>
    <w:tbl>
      <w:tblPr>
        <w:tblW w:w="1021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0"/>
        <w:gridCol w:w="2784"/>
        <w:gridCol w:w="1134"/>
      </w:tblGrid>
      <w:tr w:rsidR="00C51035" w:rsidRPr="00E57680" w14:paraId="217514CE" w14:textId="77777777" w:rsidTr="00137AD5">
        <w:trPr>
          <w:trHeight w:val="480"/>
        </w:trPr>
        <w:tc>
          <w:tcPr>
            <w:tcW w:w="6300" w:type="dxa"/>
          </w:tcPr>
          <w:p w14:paraId="7E384B0A" w14:textId="77777777" w:rsidR="00C51035" w:rsidRPr="00E57680" w:rsidRDefault="00C51035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0A3CA4C" w14:textId="77777777" w:rsidR="00C51035" w:rsidRPr="00E57680" w:rsidRDefault="00C51035" w:rsidP="00F13041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position w:val="-6"/>
                <w:sz w:val="24"/>
                <w:szCs w:val="24"/>
              </w:rPr>
              <w:t xml:space="preserve">JOB TITLE:   </w:t>
            </w:r>
            <w:r w:rsidR="00F13041">
              <w:rPr>
                <w:rFonts w:ascii="Arial" w:hAnsi="Arial" w:cs="Arial"/>
                <w:b/>
                <w:position w:val="-6"/>
                <w:sz w:val="24"/>
                <w:szCs w:val="24"/>
              </w:rPr>
              <w:t>Team Leader</w:t>
            </w:r>
            <w:r w:rsidR="008B33B6" w:rsidRPr="008B33B6">
              <w:rPr>
                <w:rFonts w:ascii="Arial" w:hAnsi="Arial" w:cs="Arial"/>
                <w:b/>
                <w:position w:val="-6"/>
                <w:sz w:val="24"/>
                <w:szCs w:val="24"/>
              </w:rPr>
              <w:t xml:space="preserve"> (Neighbourhood Services)</w:t>
            </w:r>
          </w:p>
        </w:tc>
        <w:tc>
          <w:tcPr>
            <w:tcW w:w="3918" w:type="dxa"/>
            <w:gridSpan w:val="2"/>
          </w:tcPr>
          <w:p w14:paraId="3694B5A1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208AA2C" w14:textId="5FB1E74C" w:rsidR="00C51035" w:rsidRPr="00E57680" w:rsidRDefault="00C51035" w:rsidP="00382B1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position w:val="-6"/>
                <w:sz w:val="24"/>
                <w:szCs w:val="24"/>
              </w:rPr>
              <w:t xml:space="preserve">POST NO: </w:t>
            </w:r>
            <w:r w:rsidR="00382B16">
              <w:rPr>
                <w:rFonts w:ascii="Arial" w:hAnsi="Arial" w:cs="Arial"/>
                <w:b/>
                <w:position w:val="-6"/>
                <w:sz w:val="24"/>
                <w:szCs w:val="24"/>
              </w:rPr>
              <w:t>(</w:t>
            </w:r>
            <w:r w:rsidR="00500989" w:rsidRPr="00E57680">
              <w:rPr>
                <w:rFonts w:ascii="Arial" w:hAnsi="Arial" w:cs="Arial"/>
                <w:b/>
                <w:position w:val="-6"/>
                <w:sz w:val="24"/>
                <w:szCs w:val="24"/>
              </w:rPr>
              <w:t>NEW</w:t>
            </w:r>
            <w:r w:rsidR="00382B16">
              <w:rPr>
                <w:rFonts w:ascii="Arial" w:hAnsi="Arial" w:cs="Arial"/>
                <w:b/>
                <w:position w:val="-6"/>
                <w:sz w:val="24"/>
                <w:szCs w:val="24"/>
              </w:rPr>
              <w:t xml:space="preserve">) </w:t>
            </w:r>
          </w:p>
        </w:tc>
      </w:tr>
      <w:tr w:rsidR="00E93D4D" w:rsidRPr="00E57680" w14:paraId="56E5DB12" w14:textId="77777777" w:rsidTr="00137AD5">
        <w:trPr>
          <w:cantSplit/>
          <w:trHeight w:val="480"/>
        </w:trPr>
        <w:tc>
          <w:tcPr>
            <w:tcW w:w="10218" w:type="dxa"/>
            <w:gridSpan w:val="3"/>
          </w:tcPr>
          <w:p w14:paraId="23ABECDF" w14:textId="77777777" w:rsidR="00E93D4D" w:rsidRDefault="00E93D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5AADCD0" w14:textId="2B29974A" w:rsidR="00E93D4D" w:rsidRPr="00E57680" w:rsidRDefault="00E93D4D" w:rsidP="00BD031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JOB PROFILE:</w:t>
            </w:r>
            <w:r w:rsidR="001943A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B1E72" w:rsidRPr="009B1E72">
              <w:rPr>
                <w:rFonts w:ascii="Arial" w:hAnsi="Arial" w:cs="Arial"/>
                <w:b/>
                <w:sz w:val="24"/>
                <w:szCs w:val="24"/>
              </w:rPr>
              <w:t>OC(c)</w:t>
            </w:r>
            <w:r w:rsidR="009B1E72">
              <w:rPr>
                <w:rFonts w:ascii="Arial" w:hAnsi="Arial" w:cs="Arial"/>
                <w:b/>
                <w:sz w:val="24"/>
                <w:szCs w:val="24"/>
              </w:rPr>
              <w:t xml:space="preserve"> 7 </w:t>
            </w:r>
            <w:r w:rsidR="008B33B6" w:rsidRPr="008B33B6">
              <w:rPr>
                <w:rFonts w:ascii="Arial" w:hAnsi="Arial" w:cs="Arial"/>
                <w:b/>
                <w:sz w:val="24"/>
                <w:szCs w:val="24"/>
              </w:rPr>
              <w:t>– Grade 7</w:t>
            </w:r>
          </w:p>
        </w:tc>
      </w:tr>
      <w:tr w:rsidR="00C51035" w:rsidRPr="00E57680" w14:paraId="22530E31" w14:textId="77777777" w:rsidTr="00137AD5">
        <w:trPr>
          <w:cantSplit/>
          <w:trHeight w:val="480"/>
        </w:trPr>
        <w:tc>
          <w:tcPr>
            <w:tcW w:w="10218" w:type="dxa"/>
            <w:gridSpan w:val="3"/>
          </w:tcPr>
          <w:p w14:paraId="4B1234A1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479DE55" w14:textId="77777777" w:rsidR="00C51035" w:rsidRPr="00E57680" w:rsidRDefault="00C51035" w:rsidP="002C7071">
            <w:pPr>
              <w:rPr>
                <w:rFonts w:ascii="Arial" w:hAnsi="Arial" w:cs="Arial"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 xml:space="preserve">SECTION/UNIT:  </w:t>
            </w:r>
            <w:r w:rsidR="001943A8">
              <w:rPr>
                <w:rFonts w:ascii="Arial" w:hAnsi="Arial" w:cs="Arial"/>
                <w:b/>
                <w:sz w:val="24"/>
                <w:szCs w:val="24"/>
              </w:rPr>
              <w:t xml:space="preserve">Neighbourhood Services </w:t>
            </w:r>
          </w:p>
        </w:tc>
      </w:tr>
      <w:tr w:rsidR="00C51035" w:rsidRPr="00E57680" w14:paraId="34C69D47" w14:textId="77777777" w:rsidTr="00137AD5">
        <w:trPr>
          <w:cantSplit/>
          <w:trHeight w:val="480"/>
        </w:trPr>
        <w:tc>
          <w:tcPr>
            <w:tcW w:w="10218" w:type="dxa"/>
            <w:gridSpan w:val="3"/>
          </w:tcPr>
          <w:p w14:paraId="675420D3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17C333E" w14:textId="77777777" w:rsidR="00C51035" w:rsidRPr="00E57680" w:rsidRDefault="00C51035" w:rsidP="0088607B">
            <w:pPr>
              <w:rPr>
                <w:rFonts w:ascii="Arial" w:hAnsi="Arial" w:cs="Arial"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 xml:space="preserve">DIVISION:  </w:t>
            </w:r>
            <w:r w:rsidR="001943A8">
              <w:rPr>
                <w:rFonts w:ascii="Arial" w:hAnsi="Arial" w:cs="Arial"/>
                <w:b/>
                <w:sz w:val="24"/>
                <w:szCs w:val="24"/>
              </w:rPr>
              <w:t>Place</w:t>
            </w:r>
          </w:p>
        </w:tc>
      </w:tr>
      <w:tr w:rsidR="00C51035" w:rsidRPr="00E57680" w14:paraId="418B564C" w14:textId="77777777" w:rsidTr="00137AD5">
        <w:trPr>
          <w:cantSplit/>
          <w:trHeight w:val="480"/>
        </w:trPr>
        <w:tc>
          <w:tcPr>
            <w:tcW w:w="10218" w:type="dxa"/>
            <w:gridSpan w:val="3"/>
          </w:tcPr>
          <w:p w14:paraId="428C78C5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201FE73" w14:textId="77777777" w:rsidR="00C51035" w:rsidRPr="00E57680" w:rsidRDefault="00C51035" w:rsidP="008B33B6">
            <w:pPr>
              <w:pStyle w:val="Heading2"/>
              <w:rPr>
                <w:rFonts w:ascii="Arial" w:hAnsi="Arial" w:cs="Arial"/>
                <w:szCs w:val="24"/>
              </w:rPr>
            </w:pPr>
            <w:r w:rsidRPr="00E57680">
              <w:rPr>
                <w:rFonts w:ascii="Arial" w:hAnsi="Arial" w:cs="Arial"/>
                <w:szCs w:val="24"/>
              </w:rPr>
              <w:t xml:space="preserve">REPORTING TO:  </w:t>
            </w:r>
            <w:r w:rsidR="001943A8" w:rsidRPr="0005168F">
              <w:rPr>
                <w:rFonts w:ascii="Arial" w:hAnsi="Arial" w:cs="Arial"/>
                <w:szCs w:val="24"/>
              </w:rPr>
              <w:t>M</w:t>
            </w:r>
            <w:r w:rsidR="005E7EFA" w:rsidRPr="0005168F">
              <w:rPr>
                <w:rFonts w:ascii="Arial" w:hAnsi="Arial" w:cs="Arial"/>
                <w:szCs w:val="24"/>
              </w:rPr>
              <w:t>anager</w:t>
            </w:r>
            <w:r w:rsidR="005E7EFA">
              <w:rPr>
                <w:rFonts w:ascii="Arial" w:hAnsi="Arial" w:cs="Arial"/>
                <w:szCs w:val="24"/>
              </w:rPr>
              <w:t xml:space="preserve"> </w:t>
            </w:r>
          </w:p>
        </w:tc>
      </w:tr>
      <w:tr w:rsidR="00C51035" w:rsidRPr="00E57680" w14:paraId="7E893749" w14:textId="77777777" w:rsidTr="00137AD5">
        <w:trPr>
          <w:cantSplit/>
          <w:trHeight w:val="480"/>
        </w:trPr>
        <w:tc>
          <w:tcPr>
            <w:tcW w:w="10218" w:type="dxa"/>
            <w:gridSpan w:val="3"/>
          </w:tcPr>
          <w:p w14:paraId="197A7741" w14:textId="77777777" w:rsidR="00C51035" w:rsidRPr="00E57680" w:rsidRDefault="00C51035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A3DC3B2" w14:textId="77777777" w:rsidR="00C51035" w:rsidRPr="00E57680" w:rsidRDefault="00C51035" w:rsidP="00382B1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 xml:space="preserve">STAFF RESPONSIBILITIES: </w:t>
            </w:r>
            <w:r w:rsidR="001943A8">
              <w:rPr>
                <w:rFonts w:ascii="Arial" w:hAnsi="Arial" w:cs="Arial"/>
                <w:b/>
                <w:sz w:val="24"/>
                <w:szCs w:val="24"/>
              </w:rPr>
              <w:t xml:space="preserve">Operational Teams </w:t>
            </w:r>
          </w:p>
        </w:tc>
      </w:tr>
      <w:tr w:rsidR="00C51035" w:rsidRPr="00E57680" w14:paraId="75E3427D" w14:textId="77777777" w:rsidTr="00137AD5">
        <w:trPr>
          <w:cantSplit/>
        </w:trPr>
        <w:tc>
          <w:tcPr>
            <w:tcW w:w="10218" w:type="dxa"/>
            <w:gridSpan w:val="3"/>
          </w:tcPr>
          <w:p w14:paraId="711AF17D" w14:textId="77777777" w:rsidR="00C51035" w:rsidRPr="00E57680" w:rsidRDefault="00C51035">
            <w:pPr>
              <w:rPr>
                <w:rFonts w:ascii="Arial" w:hAnsi="Arial" w:cs="Arial"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>JOB PURPOSE</w:t>
            </w:r>
            <w:r w:rsidRPr="00E5768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1AF3FEC" w14:textId="77777777" w:rsidR="004F354F" w:rsidRDefault="004F354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340FC9" w14:textId="77777777" w:rsidR="005E7EFA" w:rsidRDefault="00097E1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jobholder is </w:t>
            </w:r>
            <w:r w:rsidR="002C7071"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="00F13041">
              <w:rPr>
                <w:rFonts w:ascii="Arial" w:hAnsi="Arial" w:cs="Arial"/>
                <w:sz w:val="24"/>
                <w:szCs w:val="24"/>
              </w:rPr>
              <w:t>Team Leader</w:t>
            </w:r>
            <w:r w:rsidR="002C7071">
              <w:rPr>
                <w:rFonts w:ascii="Arial" w:hAnsi="Arial" w:cs="Arial"/>
                <w:sz w:val="24"/>
                <w:szCs w:val="24"/>
              </w:rPr>
              <w:t xml:space="preserve"> who </w:t>
            </w:r>
            <w:r w:rsidR="00890CFA">
              <w:rPr>
                <w:rFonts w:ascii="Arial" w:hAnsi="Arial" w:cs="Arial"/>
                <w:sz w:val="24"/>
                <w:szCs w:val="24"/>
              </w:rPr>
              <w:t xml:space="preserve">will </w:t>
            </w:r>
            <w:r>
              <w:rPr>
                <w:rFonts w:ascii="Arial" w:hAnsi="Arial" w:cs="Arial"/>
                <w:sz w:val="24"/>
                <w:szCs w:val="24"/>
              </w:rPr>
              <w:t xml:space="preserve">lead </w:t>
            </w:r>
            <w:r w:rsidR="000A394D">
              <w:rPr>
                <w:rFonts w:ascii="Arial" w:hAnsi="Arial" w:cs="Arial"/>
                <w:sz w:val="24"/>
                <w:szCs w:val="24"/>
              </w:rPr>
              <w:t>operational</w:t>
            </w:r>
            <w:r w:rsidR="007A3D98">
              <w:rPr>
                <w:rFonts w:ascii="Arial" w:hAnsi="Arial" w:cs="Arial"/>
                <w:sz w:val="24"/>
                <w:szCs w:val="24"/>
              </w:rPr>
              <w:t xml:space="preserve"> and/or </w:t>
            </w:r>
            <w:r w:rsidR="002C7071">
              <w:rPr>
                <w:rFonts w:ascii="Arial" w:hAnsi="Arial" w:cs="Arial"/>
                <w:sz w:val="24"/>
                <w:szCs w:val="24"/>
              </w:rPr>
              <w:t>strategic</w:t>
            </w:r>
            <w:r w:rsidR="000A394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90CFA">
              <w:rPr>
                <w:rFonts w:ascii="Arial" w:hAnsi="Arial" w:cs="Arial"/>
                <w:sz w:val="24"/>
                <w:szCs w:val="24"/>
              </w:rPr>
              <w:t>teams to deliver an efficient</w:t>
            </w:r>
            <w:r w:rsidR="00242AA0">
              <w:rPr>
                <w:rFonts w:ascii="Arial" w:hAnsi="Arial" w:cs="Arial"/>
                <w:sz w:val="24"/>
                <w:szCs w:val="24"/>
              </w:rPr>
              <w:t>,</w:t>
            </w:r>
            <w:r w:rsidR="00890C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42AA0">
              <w:rPr>
                <w:rFonts w:ascii="Arial" w:hAnsi="Arial" w:cs="Arial"/>
                <w:sz w:val="24"/>
                <w:szCs w:val="24"/>
              </w:rPr>
              <w:t xml:space="preserve">cost effective </w:t>
            </w:r>
            <w:r w:rsidR="00890CFA">
              <w:rPr>
                <w:rFonts w:ascii="Arial" w:hAnsi="Arial" w:cs="Arial"/>
                <w:sz w:val="24"/>
                <w:szCs w:val="24"/>
              </w:rPr>
              <w:t xml:space="preserve">and professional service </w:t>
            </w:r>
            <w:r w:rsidR="00242AA0">
              <w:rPr>
                <w:rFonts w:ascii="Arial" w:hAnsi="Arial" w:cs="Arial"/>
                <w:sz w:val="24"/>
                <w:szCs w:val="24"/>
              </w:rPr>
              <w:t>to customers and stakeholders.</w:t>
            </w:r>
            <w:r w:rsidR="006505D4">
              <w:rPr>
                <w:rFonts w:ascii="Arial" w:hAnsi="Arial" w:cs="Arial"/>
                <w:sz w:val="24"/>
                <w:szCs w:val="24"/>
              </w:rPr>
              <w:t xml:space="preserve"> The </w:t>
            </w:r>
            <w:r w:rsidR="00F13041">
              <w:rPr>
                <w:rFonts w:ascii="Arial" w:hAnsi="Arial" w:cs="Arial"/>
                <w:sz w:val="24"/>
                <w:szCs w:val="24"/>
              </w:rPr>
              <w:t>Team Leader</w:t>
            </w:r>
            <w:r w:rsidR="002C7071" w:rsidRPr="00F80B1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05D4" w:rsidRPr="00F80B1C">
              <w:rPr>
                <w:rFonts w:ascii="Arial" w:hAnsi="Arial" w:cs="Arial"/>
                <w:sz w:val="24"/>
                <w:szCs w:val="24"/>
              </w:rPr>
              <w:t>will be responsible for one o</w:t>
            </w:r>
            <w:r w:rsidR="002C7071" w:rsidRPr="00F80B1C">
              <w:rPr>
                <w:rFonts w:ascii="Arial" w:hAnsi="Arial" w:cs="Arial"/>
                <w:sz w:val="24"/>
                <w:szCs w:val="24"/>
              </w:rPr>
              <w:t xml:space="preserve">r more of the following </w:t>
            </w:r>
            <w:r w:rsidR="00242AA0">
              <w:rPr>
                <w:rFonts w:ascii="Arial" w:hAnsi="Arial" w:cs="Arial"/>
                <w:sz w:val="24"/>
                <w:szCs w:val="24"/>
              </w:rPr>
              <w:t xml:space="preserve">work </w:t>
            </w:r>
            <w:r w:rsidR="006505D4" w:rsidRPr="00F80B1C">
              <w:rPr>
                <w:rFonts w:ascii="Arial" w:hAnsi="Arial" w:cs="Arial"/>
                <w:sz w:val="24"/>
                <w:szCs w:val="24"/>
              </w:rPr>
              <w:t xml:space="preserve">areas </w:t>
            </w:r>
            <w:r w:rsidR="00835158" w:rsidRPr="00F80B1C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2C7071" w:rsidRPr="00F80B1C">
              <w:rPr>
                <w:rFonts w:ascii="Arial" w:hAnsi="Arial" w:cs="Arial"/>
                <w:sz w:val="24"/>
                <w:szCs w:val="24"/>
              </w:rPr>
              <w:t>includ</w:t>
            </w:r>
            <w:r w:rsidR="00835158" w:rsidRPr="00F80B1C">
              <w:rPr>
                <w:rFonts w:ascii="Arial" w:hAnsi="Arial" w:cs="Arial"/>
                <w:sz w:val="24"/>
                <w:szCs w:val="24"/>
              </w:rPr>
              <w:t>e b</w:t>
            </w:r>
            <w:r w:rsidR="00242AA0">
              <w:rPr>
                <w:rFonts w:ascii="Arial" w:hAnsi="Arial" w:cs="Arial"/>
                <w:sz w:val="24"/>
                <w:szCs w:val="24"/>
              </w:rPr>
              <w:t>ut not limited to the following</w:t>
            </w:r>
            <w:r w:rsidR="006505D4" w:rsidRPr="00F80B1C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074E5DB3" w14:textId="77777777" w:rsidR="00835158" w:rsidRDefault="00835158">
            <w:pPr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Ind w:w="212" w:type="dxa"/>
              <w:tblLayout w:type="fixed"/>
              <w:tblLook w:val="04A0" w:firstRow="1" w:lastRow="0" w:firstColumn="1" w:lastColumn="0" w:noHBand="0" w:noVBand="1"/>
            </w:tblPr>
            <w:tblGrid>
              <w:gridCol w:w="3828"/>
              <w:gridCol w:w="284"/>
              <w:gridCol w:w="5244"/>
            </w:tblGrid>
            <w:tr w:rsidR="00835158" w:rsidRPr="00C217BE" w14:paraId="4980E091" w14:textId="77777777" w:rsidTr="00DF767A">
              <w:trPr>
                <w:trHeight w:val="251"/>
              </w:trPr>
              <w:tc>
                <w:tcPr>
                  <w:tcW w:w="3828" w:type="dxa"/>
                </w:tcPr>
                <w:p w14:paraId="646D6109" w14:textId="530A7E26" w:rsidR="00835158" w:rsidRPr="00F80B1C" w:rsidRDefault="00835158" w:rsidP="00835158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80B1C">
                    <w:rPr>
                      <w:rFonts w:ascii="Arial" w:hAnsi="Arial" w:cs="Arial"/>
                      <w:b/>
                      <w:sz w:val="24"/>
                      <w:szCs w:val="24"/>
                    </w:rPr>
                    <w:t>Recycling Operations</w:t>
                  </w:r>
                </w:p>
              </w:tc>
              <w:tc>
                <w:tcPr>
                  <w:tcW w:w="284" w:type="dxa"/>
                </w:tcPr>
                <w:p w14:paraId="53307B46" w14:textId="77777777" w:rsidR="00835158" w:rsidRPr="00F80B1C" w:rsidRDefault="00835158" w:rsidP="0083515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244" w:type="dxa"/>
                </w:tcPr>
                <w:p w14:paraId="05F60094" w14:textId="54965F6E" w:rsidR="00835158" w:rsidRPr="00F80B1C" w:rsidRDefault="00835158" w:rsidP="00835158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80B1C">
                    <w:rPr>
                      <w:rFonts w:ascii="Arial" w:hAnsi="Arial" w:cs="Arial"/>
                      <w:b/>
                      <w:sz w:val="24"/>
                      <w:szCs w:val="24"/>
                    </w:rPr>
                    <w:t>Greenspace Operations</w:t>
                  </w:r>
                </w:p>
              </w:tc>
            </w:tr>
            <w:tr w:rsidR="00835158" w:rsidRPr="00904985" w14:paraId="584491FE" w14:textId="77777777" w:rsidTr="00DF767A">
              <w:trPr>
                <w:trHeight w:val="251"/>
              </w:trPr>
              <w:tc>
                <w:tcPr>
                  <w:tcW w:w="3828" w:type="dxa"/>
                </w:tcPr>
                <w:p w14:paraId="7033FA5B" w14:textId="77777777" w:rsidR="00835158" w:rsidRPr="00F80B1C" w:rsidRDefault="00835158" w:rsidP="0083515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80B1C">
                    <w:rPr>
                      <w:rFonts w:ascii="Arial" w:hAnsi="Arial" w:cs="Arial"/>
                      <w:sz w:val="24"/>
                      <w:szCs w:val="24"/>
                    </w:rPr>
                    <w:t>Waste Collection</w:t>
                  </w:r>
                </w:p>
              </w:tc>
              <w:tc>
                <w:tcPr>
                  <w:tcW w:w="284" w:type="dxa"/>
                </w:tcPr>
                <w:p w14:paraId="1518738A" w14:textId="77777777" w:rsidR="00835158" w:rsidRPr="00F80B1C" w:rsidRDefault="00835158" w:rsidP="0083515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244" w:type="dxa"/>
                </w:tcPr>
                <w:p w14:paraId="66153FFC" w14:textId="77777777" w:rsidR="00835158" w:rsidRPr="00F80B1C" w:rsidRDefault="00835158" w:rsidP="0083515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80B1C">
                    <w:rPr>
                      <w:rFonts w:ascii="Arial" w:hAnsi="Arial" w:cs="Arial"/>
                      <w:sz w:val="24"/>
                      <w:szCs w:val="24"/>
                    </w:rPr>
                    <w:t>Land &amp; Greenspace Operations</w:t>
                  </w:r>
                </w:p>
              </w:tc>
            </w:tr>
            <w:tr w:rsidR="00835158" w:rsidRPr="00904985" w14:paraId="5B6EA83C" w14:textId="77777777" w:rsidTr="00DF767A">
              <w:trPr>
                <w:trHeight w:val="251"/>
              </w:trPr>
              <w:tc>
                <w:tcPr>
                  <w:tcW w:w="3828" w:type="dxa"/>
                </w:tcPr>
                <w:p w14:paraId="59A1A93E" w14:textId="77777777" w:rsidR="00835158" w:rsidRPr="009B1E72" w:rsidRDefault="00835158" w:rsidP="0083515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Waste Recycling</w:t>
                  </w:r>
                </w:p>
              </w:tc>
              <w:tc>
                <w:tcPr>
                  <w:tcW w:w="284" w:type="dxa"/>
                </w:tcPr>
                <w:p w14:paraId="29E6A5E9" w14:textId="77777777" w:rsidR="00835158" w:rsidRPr="009B1E72" w:rsidRDefault="00835158" w:rsidP="0083515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244" w:type="dxa"/>
                </w:tcPr>
                <w:p w14:paraId="1077B530" w14:textId="77777777" w:rsidR="00835158" w:rsidRPr="009B1E72" w:rsidRDefault="00835158" w:rsidP="0083515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Land &amp; Greenspace Arboriculture</w:t>
                  </w:r>
                </w:p>
              </w:tc>
            </w:tr>
            <w:tr w:rsidR="00835158" w:rsidRPr="00904985" w14:paraId="3A24FD2D" w14:textId="77777777" w:rsidTr="00DF767A">
              <w:trPr>
                <w:trHeight w:val="258"/>
              </w:trPr>
              <w:tc>
                <w:tcPr>
                  <w:tcW w:w="3828" w:type="dxa"/>
                </w:tcPr>
                <w:p w14:paraId="3F38EFAC" w14:textId="3DE95288" w:rsidR="00835158" w:rsidRPr="009B1E72" w:rsidRDefault="00D53588" w:rsidP="0083515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 xml:space="preserve">Waste Bins &amp; </w:t>
                  </w:r>
                  <w:r w:rsidR="00835158" w:rsidRPr="009B1E72">
                    <w:rPr>
                      <w:rFonts w:ascii="Arial" w:hAnsi="Arial" w:cs="Arial"/>
                      <w:sz w:val="24"/>
                      <w:szCs w:val="24"/>
                    </w:rPr>
                    <w:t>Street Cleansing</w:t>
                  </w:r>
                </w:p>
              </w:tc>
              <w:tc>
                <w:tcPr>
                  <w:tcW w:w="284" w:type="dxa"/>
                </w:tcPr>
                <w:p w14:paraId="064F6637" w14:textId="77777777" w:rsidR="00835158" w:rsidRPr="009B1E72" w:rsidRDefault="00835158" w:rsidP="0083515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244" w:type="dxa"/>
                </w:tcPr>
                <w:p w14:paraId="2F10FF75" w14:textId="77777777" w:rsidR="00835158" w:rsidRPr="009B1E72" w:rsidRDefault="00904985" w:rsidP="0090498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Landscaping Hard &amp; Soft</w:t>
                  </w:r>
                </w:p>
              </w:tc>
            </w:tr>
            <w:tr w:rsidR="00835158" w:rsidRPr="00C217BE" w14:paraId="42386052" w14:textId="77777777" w:rsidTr="00DF767A">
              <w:trPr>
                <w:trHeight w:val="251"/>
              </w:trPr>
              <w:tc>
                <w:tcPr>
                  <w:tcW w:w="3828" w:type="dxa"/>
                </w:tcPr>
                <w:p w14:paraId="381180BD" w14:textId="3BEC4D98" w:rsidR="00835158" w:rsidRPr="009B1E72" w:rsidRDefault="00835158" w:rsidP="0083515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 xml:space="preserve">Household Waste </w:t>
                  </w:r>
                  <w:r w:rsidR="00412A2E" w:rsidRPr="009B1E72">
                    <w:rPr>
                      <w:rFonts w:ascii="Arial" w:hAnsi="Arial" w:cs="Arial"/>
                      <w:sz w:val="24"/>
                      <w:szCs w:val="24"/>
                    </w:rPr>
                    <w:t xml:space="preserve">Recycling </w:t>
                  </w: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Sites</w:t>
                  </w:r>
                </w:p>
              </w:tc>
              <w:tc>
                <w:tcPr>
                  <w:tcW w:w="284" w:type="dxa"/>
                </w:tcPr>
                <w:p w14:paraId="1284A0E3" w14:textId="77777777" w:rsidR="00835158" w:rsidRPr="009B1E72" w:rsidRDefault="00835158" w:rsidP="0083515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244" w:type="dxa"/>
                </w:tcPr>
                <w:p w14:paraId="051CF039" w14:textId="5BFC97C8" w:rsidR="00835158" w:rsidRPr="009B1E72" w:rsidRDefault="00D53588" w:rsidP="0083515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 xml:space="preserve">Bins &amp; </w:t>
                  </w:r>
                  <w:r w:rsidR="00412A2E" w:rsidRPr="009B1E72">
                    <w:rPr>
                      <w:rFonts w:ascii="Arial" w:hAnsi="Arial" w:cs="Arial"/>
                      <w:sz w:val="24"/>
                      <w:szCs w:val="24"/>
                    </w:rPr>
                    <w:t>Street Cleansing</w:t>
                  </w:r>
                </w:p>
              </w:tc>
            </w:tr>
            <w:tr w:rsidR="00835158" w:rsidRPr="00C217BE" w14:paraId="5FDF88E1" w14:textId="77777777" w:rsidTr="00DF767A">
              <w:trPr>
                <w:trHeight w:val="251"/>
              </w:trPr>
              <w:tc>
                <w:tcPr>
                  <w:tcW w:w="3828" w:type="dxa"/>
                </w:tcPr>
                <w:p w14:paraId="07D40AAD" w14:textId="77777777" w:rsidR="00835158" w:rsidRPr="009B1E72" w:rsidRDefault="00242AA0" w:rsidP="0083515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Void House Clearances</w:t>
                  </w:r>
                </w:p>
              </w:tc>
              <w:tc>
                <w:tcPr>
                  <w:tcW w:w="284" w:type="dxa"/>
                </w:tcPr>
                <w:p w14:paraId="6CAA3D00" w14:textId="77777777" w:rsidR="00835158" w:rsidRPr="009B1E72" w:rsidRDefault="00835158" w:rsidP="0083515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244" w:type="dxa"/>
                </w:tcPr>
                <w:p w14:paraId="59F32501" w14:textId="01255B80" w:rsidR="00835158" w:rsidRPr="009B1E72" w:rsidRDefault="00412A2E" w:rsidP="0083515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Local Neighbourhood Services</w:t>
                  </w:r>
                </w:p>
              </w:tc>
            </w:tr>
            <w:tr w:rsidR="00904985" w:rsidRPr="00C217BE" w14:paraId="1B557EC2" w14:textId="77777777" w:rsidTr="00DF767A">
              <w:trPr>
                <w:trHeight w:val="251"/>
              </w:trPr>
              <w:tc>
                <w:tcPr>
                  <w:tcW w:w="3828" w:type="dxa"/>
                </w:tcPr>
                <w:p w14:paraId="1D9300B3" w14:textId="77777777" w:rsidR="00904985" w:rsidRPr="009B1E72" w:rsidRDefault="00904985" w:rsidP="00904985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b/>
                      <w:sz w:val="24"/>
                      <w:szCs w:val="24"/>
                    </w:rPr>
                    <w:t>Travel Operations</w:t>
                  </w:r>
                </w:p>
              </w:tc>
              <w:tc>
                <w:tcPr>
                  <w:tcW w:w="284" w:type="dxa"/>
                </w:tcPr>
                <w:p w14:paraId="2B8E8827" w14:textId="77777777" w:rsidR="00904985" w:rsidRPr="009B1E72" w:rsidRDefault="00904985" w:rsidP="0090498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244" w:type="dxa"/>
                </w:tcPr>
                <w:p w14:paraId="160A11B1" w14:textId="77777777" w:rsidR="00904985" w:rsidRPr="009B1E72" w:rsidRDefault="00904985" w:rsidP="00904985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b/>
                      <w:sz w:val="24"/>
                      <w:szCs w:val="24"/>
                    </w:rPr>
                    <w:t>Recycling &amp; Greenspace Strategy</w:t>
                  </w:r>
                </w:p>
              </w:tc>
            </w:tr>
            <w:tr w:rsidR="00904985" w:rsidRPr="00C217BE" w14:paraId="7AD47E3D" w14:textId="77777777" w:rsidTr="00DF767A">
              <w:trPr>
                <w:trHeight w:val="251"/>
              </w:trPr>
              <w:tc>
                <w:tcPr>
                  <w:tcW w:w="3828" w:type="dxa"/>
                </w:tcPr>
                <w:p w14:paraId="39EC8895" w14:textId="77777777" w:rsidR="00904985" w:rsidRPr="009B1E72" w:rsidRDefault="00904985" w:rsidP="0090498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 xml:space="preserve">Passenger Transport </w:t>
                  </w:r>
                </w:p>
              </w:tc>
              <w:tc>
                <w:tcPr>
                  <w:tcW w:w="284" w:type="dxa"/>
                </w:tcPr>
                <w:p w14:paraId="42408722" w14:textId="77777777" w:rsidR="00904985" w:rsidRPr="009B1E72" w:rsidRDefault="00904985" w:rsidP="0090498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244" w:type="dxa"/>
                </w:tcPr>
                <w:p w14:paraId="408CF65F" w14:textId="77777777" w:rsidR="00904985" w:rsidRPr="009B1E72" w:rsidRDefault="00904985" w:rsidP="0090498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Recycling Policy &amp; Strategy</w:t>
                  </w:r>
                </w:p>
              </w:tc>
            </w:tr>
            <w:tr w:rsidR="00904985" w:rsidRPr="00C217BE" w14:paraId="525362AA" w14:textId="77777777" w:rsidTr="00DF767A">
              <w:trPr>
                <w:trHeight w:val="251"/>
              </w:trPr>
              <w:tc>
                <w:tcPr>
                  <w:tcW w:w="3828" w:type="dxa"/>
                </w:tcPr>
                <w:p w14:paraId="44FBE14C" w14:textId="77777777" w:rsidR="00904985" w:rsidRPr="009B1E72" w:rsidRDefault="00904985" w:rsidP="0090498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Fleet Travel &amp; Bus Services</w:t>
                  </w:r>
                </w:p>
              </w:tc>
              <w:tc>
                <w:tcPr>
                  <w:tcW w:w="284" w:type="dxa"/>
                </w:tcPr>
                <w:p w14:paraId="0DFEF342" w14:textId="77777777" w:rsidR="00904985" w:rsidRPr="009B1E72" w:rsidRDefault="00904985" w:rsidP="0090498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244" w:type="dxa"/>
                </w:tcPr>
                <w:p w14:paraId="08C6EBDE" w14:textId="77777777" w:rsidR="00904985" w:rsidRPr="009B1E72" w:rsidRDefault="00904985" w:rsidP="0090498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Greenspace Policy &amp; Strategy</w:t>
                  </w:r>
                </w:p>
              </w:tc>
            </w:tr>
            <w:tr w:rsidR="00904985" w14:paraId="4F2DDECC" w14:textId="77777777" w:rsidTr="00DF767A">
              <w:trPr>
                <w:trHeight w:val="251"/>
              </w:trPr>
              <w:tc>
                <w:tcPr>
                  <w:tcW w:w="3828" w:type="dxa"/>
                </w:tcPr>
                <w:p w14:paraId="63FCE461" w14:textId="77777777" w:rsidR="00904985" w:rsidRPr="009B1E72" w:rsidRDefault="00904985" w:rsidP="0090498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77D24828" w14:textId="77777777" w:rsidR="00904985" w:rsidRPr="009B1E72" w:rsidRDefault="00904985" w:rsidP="0090498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244" w:type="dxa"/>
                </w:tcPr>
                <w:p w14:paraId="59272E73" w14:textId="77777777" w:rsidR="00904985" w:rsidRPr="009B1E72" w:rsidRDefault="00904985" w:rsidP="00904985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8B33B6" w14:paraId="653B7B27" w14:textId="77777777" w:rsidTr="00DF767A">
              <w:trPr>
                <w:trHeight w:val="258"/>
              </w:trPr>
              <w:tc>
                <w:tcPr>
                  <w:tcW w:w="3828" w:type="dxa"/>
                </w:tcPr>
                <w:p w14:paraId="2DC91CF7" w14:textId="77777777" w:rsidR="008B33B6" w:rsidRPr="009B1E72" w:rsidRDefault="008B33B6" w:rsidP="008B33B6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b/>
                      <w:sz w:val="24"/>
                      <w:szCs w:val="24"/>
                    </w:rPr>
                    <w:t>Workshop Operations</w:t>
                  </w:r>
                </w:p>
              </w:tc>
              <w:tc>
                <w:tcPr>
                  <w:tcW w:w="284" w:type="dxa"/>
                </w:tcPr>
                <w:p w14:paraId="1768F5F1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244" w:type="dxa"/>
                </w:tcPr>
                <w:p w14:paraId="30AFD998" w14:textId="7D20CD8A" w:rsidR="008B33B6" w:rsidRPr="009B1E72" w:rsidRDefault="008B33B6" w:rsidP="008B33B6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b/>
                      <w:sz w:val="24"/>
                      <w:szCs w:val="24"/>
                    </w:rPr>
                    <w:t>Transport</w:t>
                  </w:r>
                  <w:r w:rsidR="00412A2E" w:rsidRPr="009B1E72">
                    <w:rPr>
                      <w:rFonts w:ascii="Arial" w:hAnsi="Arial" w:cs="Arial"/>
                      <w:b/>
                      <w:sz w:val="24"/>
                      <w:szCs w:val="24"/>
                    </w:rPr>
                    <w:t>ation</w:t>
                  </w:r>
                  <w:r w:rsidRPr="009B1E72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Policy &amp; Safety</w:t>
                  </w:r>
                </w:p>
              </w:tc>
            </w:tr>
            <w:tr w:rsidR="008B33B6" w14:paraId="2678EF0A" w14:textId="77777777" w:rsidTr="00DF767A">
              <w:trPr>
                <w:trHeight w:val="251"/>
              </w:trPr>
              <w:tc>
                <w:tcPr>
                  <w:tcW w:w="3828" w:type="dxa"/>
                </w:tcPr>
                <w:p w14:paraId="35F06654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Vehicle Workshop</w:t>
                  </w:r>
                </w:p>
              </w:tc>
              <w:tc>
                <w:tcPr>
                  <w:tcW w:w="284" w:type="dxa"/>
                </w:tcPr>
                <w:p w14:paraId="62927237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244" w:type="dxa"/>
                </w:tcPr>
                <w:p w14:paraId="27348FAF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Road Structures</w:t>
                  </w:r>
                </w:p>
              </w:tc>
            </w:tr>
            <w:tr w:rsidR="008B33B6" w14:paraId="18F0B61D" w14:textId="77777777" w:rsidTr="00DF767A">
              <w:trPr>
                <w:trHeight w:val="251"/>
              </w:trPr>
              <w:tc>
                <w:tcPr>
                  <w:tcW w:w="3828" w:type="dxa"/>
                </w:tcPr>
                <w:p w14:paraId="08770A88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Plant Workshop</w:t>
                  </w:r>
                </w:p>
              </w:tc>
              <w:tc>
                <w:tcPr>
                  <w:tcW w:w="284" w:type="dxa"/>
                </w:tcPr>
                <w:p w14:paraId="59DBCA36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244" w:type="dxa"/>
                </w:tcPr>
                <w:p w14:paraId="5FE96C68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Road Policy &amp; Strategy</w:t>
                  </w:r>
                </w:p>
              </w:tc>
            </w:tr>
            <w:tr w:rsidR="008B33B6" w14:paraId="1D332C2B" w14:textId="77777777" w:rsidTr="00DF767A">
              <w:trPr>
                <w:trHeight w:val="251"/>
              </w:trPr>
              <w:tc>
                <w:tcPr>
                  <w:tcW w:w="3828" w:type="dxa"/>
                </w:tcPr>
                <w:p w14:paraId="65873253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</w:tcPr>
                <w:p w14:paraId="0EA29869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244" w:type="dxa"/>
                </w:tcPr>
                <w:p w14:paraId="0EBDAA19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Road Planning</w:t>
                  </w:r>
                </w:p>
              </w:tc>
            </w:tr>
            <w:tr w:rsidR="008B33B6" w14:paraId="6C49871D" w14:textId="77777777" w:rsidTr="00DF767A">
              <w:trPr>
                <w:trHeight w:val="251"/>
              </w:trPr>
              <w:tc>
                <w:tcPr>
                  <w:tcW w:w="3828" w:type="dxa"/>
                </w:tcPr>
                <w:p w14:paraId="4F32321B" w14:textId="6E258CCB" w:rsidR="008B33B6" w:rsidRPr="009B1E72" w:rsidRDefault="008B33B6" w:rsidP="008B33B6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Road Operations &amp; </w:t>
                  </w:r>
                  <w:r w:rsidR="00D53588" w:rsidRPr="009B1E72">
                    <w:rPr>
                      <w:rFonts w:ascii="Arial" w:hAnsi="Arial" w:cs="Arial"/>
                      <w:b/>
                      <w:sz w:val="24"/>
                      <w:szCs w:val="24"/>
                    </w:rPr>
                    <w:t>Lighting</w:t>
                  </w:r>
                </w:p>
              </w:tc>
              <w:tc>
                <w:tcPr>
                  <w:tcW w:w="284" w:type="dxa"/>
                </w:tcPr>
                <w:p w14:paraId="53B91065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244" w:type="dxa"/>
                </w:tcPr>
                <w:p w14:paraId="7DB6E3AE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 xml:space="preserve">Road Safety &amp; School Crossing </w:t>
                  </w:r>
                </w:p>
              </w:tc>
            </w:tr>
            <w:tr w:rsidR="008B33B6" w14:paraId="5F3CAB18" w14:textId="77777777" w:rsidTr="00DF767A">
              <w:trPr>
                <w:trHeight w:val="251"/>
              </w:trPr>
              <w:tc>
                <w:tcPr>
                  <w:tcW w:w="3828" w:type="dxa"/>
                </w:tcPr>
                <w:p w14:paraId="5BD15BF2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Road Network</w:t>
                  </w:r>
                </w:p>
              </w:tc>
              <w:tc>
                <w:tcPr>
                  <w:tcW w:w="284" w:type="dxa"/>
                </w:tcPr>
                <w:p w14:paraId="09C128DC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244" w:type="dxa"/>
                </w:tcPr>
                <w:p w14:paraId="52494082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Road Construction</w:t>
                  </w:r>
                </w:p>
              </w:tc>
            </w:tr>
            <w:tr w:rsidR="008B33B6" w14:paraId="201B2F10" w14:textId="77777777" w:rsidTr="00DF767A">
              <w:trPr>
                <w:trHeight w:val="251"/>
              </w:trPr>
              <w:tc>
                <w:tcPr>
                  <w:tcW w:w="3828" w:type="dxa"/>
                </w:tcPr>
                <w:p w14:paraId="357C98D4" w14:textId="74891332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Road Operations</w:t>
                  </w:r>
                  <w:r w:rsidR="00D53588" w:rsidRPr="009B1E72">
                    <w:rPr>
                      <w:rFonts w:ascii="Arial" w:hAnsi="Arial" w:cs="Arial"/>
                      <w:sz w:val="24"/>
                      <w:szCs w:val="24"/>
                    </w:rPr>
                    <w:t xml:space="preserve"> &amp; Projects</w:t>
                  </w:r>
                </w:p>
              </w:tc>
              <w:tc>
                <w:tcPr>
                  <w:tcW w:w="284" w:type="dxa"/>
                </w:tcPr>
                <w:p w14:paraId="07FFC015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244" w:type="dxa"/>
                </w:tcPr>
                <w:p w14:paraId="7978888B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Sustainable &amp; Active Travel inc</w:t>
                  </w:r>
                  <w:r w:rsidR="00B96024" w:rsidRPr="009B1E72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 xml:space="preserve"> EV Charging </w:t>
                  </w:r>
                </w:p>
              </w:tc>
            </w:tr>
            <w:tr w:rsidR="008B33B6" w14:paraId="50D014E1" w14:textId="77777777" w:rsidTr="00DF767A">
              <w:trPr>
                <w:trHeight w:val="251"/>
              </w:trPr>
              <w:tc>
                <w:tcPr>
                  <w:tcW w:w="3828" w:type="dxa"/>
                </w:tcPr>
                <w:p w14:paraId="4DE94850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Winter Maintenance</w:t>
                  </w:r>
                </w:p>
              </w:tc>
              <w:tc>
                <w:tcPr>
                  <w:tcW w:w="284" w:type="dxa"/>
                </w:tcPr>
                <w:p w14:paraId="0987F431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244" w:type="dxa"/>
                </w:tcPr>
                <w:p w14:paraId="3FAFA815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Parking and Permits</w:t>
                  </w:r>
                </w:p>
              </w:tc>
            </w:tr>
            <w:tr w:rsidR="008B33B6" w14:paraId="5AA246B7" w14:textId="77777777" w:rsidTr="00DF767A">
              <w:trPr>
                <w:trHeight w:val="251"/>
              </w:trPr>
              <w:tc>
                <w:tcPr>
                  <w:tcW w:w="3828" w:type="dxa"/>
                </w:tcPr>
                <w:p w14:paraId="59BDE11D" w14:textId="797252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Street Lighting</w:t>
                  </w:r>
                  <w:r w:rsidR="00D53588" w:rsidRPr="009B1E72">
                    <w:rPr>
                      <w:rFonts w:ascii="Arial" w:hAnsi="Arial" w:cs="Arial"/>
                      <w:sz w:val="24"/>
                      <w:szCs w:val="24"/>
                    </w:rPr>
                    <w:t xml:space="preserve"> &amp; Projects</w:t>
                  </w:r>
                </w:p>
              </w:tc>
              <w:tc>
                <w:tcPr>
                  <w:tcW w:w="284" w:type="dxa"/>
                </w:tcPr>
                <w:p w14:paraId="64720C85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244" w:type="dxa"/>
                </w:tcPr>
                <w:p w14:paraId="0657353E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8B33B6" w14:paraId="70D964B4" w14:textId="77777777" w:rsidTr="00DF767A">
              <w:trPr>
                <w:trHeight w:val="251"/>
              </w:trPr>
              <w:tc>
                <w:tcPr>
                  <w:tcW w:w="3828" w:type="dxa"/>
                </w:tcPr>
                <w:p w14:paraId="1E7FC75B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9B1E72">
                    <w:rPr>
                      <w:rFonts w:ascii="Arial" w:hAnsi="Arial" w:cs="Arial"/>
                      <w:sz w:val="24"/>
                      <w:szCs w:val="24"/>
                    </w:rPr>
                    <w:t>CCTV</w:t>
                  </w:r>
                </w:p>
              </w:tc>
              <w:tc>
                <w:tcPr>
                  <w:tcW w:w="284" w:type="dxa"/>
                </w:tcPr>
                <w:p w14:paraId="270F9E9D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5244" w:type="dxa"/>
                </w:tcPr>
                <w:p w14:paraId="1D44BB7D" w14:textId="77777777" w:rsidR="008B33B6" w:rsidRPr="009B1E72" w:rsidRDefault="008B33B6" w:rsidP="008B33B6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5EF9335E" w14:textId="77777777" w:rsidR="00835158" w:rsidRDefault="00835158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347F3B" w14:textId="77777777" w:rsidR="005E7EFA" w:rsidRDefault="000A394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jobholder will </w:t>
            </w:r>
            <w:r w:rsidR="00B96024">
              <w:rPr>
                <w:rFonts w:ascii="Arial" w:hAnsi="Arial" w:cs="Arial"/>
                <w:sz w:val="24"/>
                <w:szCs w:val="24"/>
              </w:rPr>
              <w:t xml:space="preserve">supervise and </w:t>
            </w:r>
            <w:r>
              <w:rPr>
                <w:rFonts w:ascii="Arial" w:hAnsi="Arial" w:cs="Arial"/>
                <w:sz w:val="24"/>
                <w:szCs w:val="24"/>
              </w:rPr>
              <w:t>lead service</w:t>
            </w:r>
            <w:r w:rsidR="00B96024">
              <w:rPr>
                <w:rFonts w:ascii="Arial" w:hAnsi="Arial" w:cs="Arial"/>
                <w:sz w:val="24"/>
                <w:szCs w:val="24"/>
              </w:rPr>
              <w:t xml:space="preserve"> delivery in their area(s) of responsibility</w:t>
            </w:r>
            <w:r>
              <w:rPr>
                <w:rFonts w:ascii="Arial" w:hAnsi="Arial" w:cs="Arial"/>
                <w:sz w:val="24"/>
                <w:szCs w:val="24"/>
              </w:rPr>
              <w:t xml:space="preserve">, provide expert advice and guidance and contribute to the development and delivery of </w:t>
            </w:r>
            <w:r w:rsidR="00904985">
              <w:rPr>
                <w:rFonts w:ascii="Arial" w:hAnsi="Arial" w:cs="Arial"/>
                <w:sz w:val="24"/>
                <w:szCs w:val="24"/>
              </w:rPr>
              <w:t>Neighbourhood Services</w:t>
            </w:r>
            <w:r>
              <w:rPr>
                <w:rFonts w:ascii="Arial" w:hAnsi="Arial" w:cs="Arial"/>
                <w:sz w:val="24"/>
                <w:szCs w:val="24"/>
              </w:rPr>
              <w:t xml:space="preserve"> policy and strategy.</w:t>
            </w:r>
          </w:p>
          <w:p w14:paraId="78AC4422" w14:textId="77777777" w:rsidR="00D65868" w:rsidRDefault="00D65868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107174" w14:textId="77777777" w:rsidR="00D65868" w:rsidRDefault="00D65868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F7FA5A" w14:textId="77777777" w:rsidR="00D65868" w:rsidRDefault="00D65868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01CB5C" w14:textId="77777777" w:rsidR="004F354F" w:rsidRPr="00E57680" w:rsidRDefault="004F354F" w:rsidP="0088607B">
            <w:pPr>
              <w:pStyle w:val="Text"/>
              <w:rPr>
                <w:rFonts w:ascii="Arial" w:hAnsi="Arial" w:cs="Arial"/>
                <w:szCs w:val="24"/>
              </w:rPr>
            </w:pPr>
          </w:p>
        </w:tc>
      </w:tr>
      <w:tr w:rsidR="00C51035" w:rsidRPr="00E57680" w14:paraId="1677E9F1" w14:textId="77777777" w:rsidTr="00137AD5">
        <w:tc>
          <w:tcPr>
            <w:tcW w:w="9084" w:type="dxa"/>
            <w:gridSpan w:val="2"/>
          </w:tcPr>
          <w:p w14:paraId="2A7AACD9" w14:textId="77777777" w:rsidR="00C51035" w:rsidRPr="00E57680" w:rsidRDefault="00C51035">
            <w:pPr>
              <w:rPr>
                <w:rFonts w:ascii="Arial" w:hAnsi="Arial" w:cs="Arial"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>MAIN DUTIES</w:t>
            </w:r>
            <w:r w:rsidRPr="00E5768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F45C8FD" w14:textId="77777777" w:rsidR="00C51035" w:rsidRPr="00E57680" w:rsidRDefault="00C51035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3C68AD" w14:textId="77777777" w:rsidR="00C51035" w:rsidRDefault="000A394D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Operational Activities</w:t>
            </w:r>
          </w:p>
          <w:p w14:paraId="6F889BB9" w14:textId="77777777" w:rsidR="000A394D" w:rsidRPr="00E2765F" w:rsidRDefault="000A394D" w:rsidP="000A394D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6CAF12E" w14:textId="77777777" w:rsidR="000A394D" w:rsidRDefault="000A394D" w:rsidP="000A394D">
            <w:pPr>
              <w:rPr>
                <w:rFonts w:ascii="Arial" w:hAnsi="Arial" w:cs="Arial"/>
                <w:sz w:val="24"/>
                <w:szCs w:val="24"/>
              </w:rPr>
            </w:pPr>
            <w:r w:rsidRPr="00F80B1C">
              <w:rPr>
                <w:rFonts w:ascii="Arial" w:hAnsi="Arial" w:cs="Arial"/>
                <w:sz w:val="24"/>
                <w:szCs w:val="24"/>
              </w:rPr>
              <w:t>Be resp</w:t>
            </w:r>
            <w:r w:rsidR="00F37F0D" w:rsidRPr="00F80B1C">
              <w:rPr>
                <w:rFonts w:ascii="Arial" w:hAnsi="Arial" w:cs="Arial"/>
                <w:sz w:val="24"/>
                <w:szCs w:val="24"/>
              </w:rPr>
              <w:t xml:space="preserve">onsible for the delivery of </w:t>
            </w:r>
            <w:r w:rsidR="00904985" w:rsidRPr="00F80B1C">
              <w:rPr>
                <w:rFonts w:ascii="Arial" w:hAnsi="Arial" w:cs="Arial"/>
                <w:sz w:val="24"/>
                <w:szCs w:val="24"/>
              </w:rPr>
              <w:t>Neighbourhood Services</w:t>
            </w:r>
            <w:r w:rsidR="00F37F0D" w:rsidRPr="00F80B1C">
              <w:rPr>
                <w:rFonts w:ascii="Arial" w:hAnsi="Arial" w:cs="Arial"/>
                <w:sz w:val="24"/>
                <w:szCs w:val="24"/>
              </w:rPr>
              <w:t xml:space="preserve"> operations and/or policy </w:t>
            </w:r>
            <w:r w:rsidR="00904985" w:rsidRPr="00F80B1C">
              <w:rPr>
                <w:rFonts w:ascii="Arial" w:hAnsi="Arial" w:cs="Arial"/>
                <w:sz w:val="24"/>
                <w:szCs w:val="24"/>
              </w:rPr>
              <w:t xml:space="preserve">in their </w:t>
            </w:r>
            <w:r w:rsidR="00DF767A" w:rsidRPr="00F80B1C">
              <w:rPr>
                <w:rFonts w:ascii="Arial" w:hAnsi="Arial" w:cs="Arial"/>
                <w:sz w:val="24"/>
                <w:szCs w:val="24"/>
              </w:rPr>
              <w:t>area of responsibility</w:t>
            </w:r>
            <w:r w:rsidR="00904985" w:rsidRPr="00F80B1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80B1C">
              <w:rPr>
                <w:rFonts w:ascii="Arial" w:hAnsi="Arial" w:cs="Arial"/>
                <w:sz w:val="24"/>
                <w:szCs w:val="24"/>
              </w:rPr>
              <w:t>through the development and im</w:t>
            </w:r>
            <w:r w:rsidR="00BA00E2" w:rsidRPr="00F80B1C">
              <w:rPr>
                <w:rFonts w:ascii="Arial" w:hAnsi="Arial" w:cs="Arial"/>
                <w:sz w:val="24"/>
                <w:szCs w:val="24"/>
              </w:rPr>
              <w:t>plementation of service</w:t>
            </w:r>
            <w:r w:rsidRPr="00F80B1C">
              <w:rPr>
                <w:rFonts w:ascii="Arial" w:hAnsi="Arial" w:cs="Arial"/>
                <w:sz w:val="24"/>
                <w:szCs w:val="24"/>
              </w:rPr>
              <w:t xml:space="preserve"> and work</w:t>
            </w:r>
            <w:r w:rsidR="00904985" w:rsidRPr="00F80B1C">
              <w:rPr>
                <w:rFonts w:ascii="Arial" w:hAnsi="Arial" w:cs="Arial"/>
                <w:sz w:val="24"/>
                <w:szCs w:val="24"/>
              </w:rPr>
              <w:t xml:space="preserve"> plans, in conjunction with their </w:t>
            </w:r>
            <w:r w:rsidR="00F37F0D" w:rsidRPr="00F80B1C">
              <w:rPr>
                <w:rFonts w:ascii="Arial" w:hAnsi="Arial" w:cs="Arial"/>
                <w:sz w:val="24"/>
                <w:szCs w:val="24"/>
              </w:rPr>
              <w:t>Manager</w:t>
            </w:r>
            <w:r w:rsidRPr="00F80B1C">
              <w:rPr>
                <w:rFonts w:ascii="Arial" w:hAnsi="Arial" w:cs="Arial"/>
                <w:sz w:val="24"/>
                <w:szCs w:val="24"/>
              </w:rPr>
              <w:t>.</w:t>
            </w:r>
            <w:r w:rsidRPr="00E2765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2935DFC" w14:textId="77777777" w:rsidR="00F80B1C" w:rsidRDefault="00F80B1C" w:rsidP="000A394D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895215" w14:textId="77777777" w:rsidR="00F80B1C" w:rsidRPr="00F80B1C" w:rsidRDefault="00F80B1C" w:rsidP="00F80B1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Ensure the </w:t>
            </w:r>
            <w:r w:rsidRPr="00F80B1C">
              <w:rPr>
                <w:rFonts w:ascii="Arial" w:hAnsi="Arial" w:cs="Arial"/>
                <w:color w:val="000000" w:themeColor="text1"/>
                <w:sz w:val="24"/>
                <w:szCs w:val="24"/>
              </w:rPr>
              <w:t>daily deployment of staff to carry out tasks allocated to them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F80B1C">
              <w:rPr>
                <w:rFonts w:ascii="Arial" w:hAnsi="Arial" w:cs="Arial"/>
                <w:color w:val="000000" w:themeColor="text1"/>
                <w:sz w:val="24"/>
                <w:szCs w:val="24"/>
              </w:rPr>
              <w:t>exercising quality control over output and against targets</w:t>
            </w:r>
            <w:r w:rsidR="00B96024">
              <w:rPr>
                <w:rFonts w:ascii="Arial" w:hAnsi="Arial" w:cs="Arial"/>
                <w:color w:val="000000" w:themeColor="text1"/>
                <w:sz w:val="24"/>
                <w:szCs w:val="24"/>
              </w:rPr>
              <w:t>,</w:t>
            </w:r>
            <w:r w:rsidR="00432C87">
              <w:t xml:space="preserve"> </w:t>
            </w:r>
            <w:r w:rsidR="00432C87" w:rsidRPr="00432C87">
              <w:rPr>
                <w:rFonts w:ascii="Arial" w:hAnsi="Arial" w:cs="Arial"/>
                <w:color w:val="000000" w:themeColor="text1"/>
                <w:sz w:val="24"/>
                <w:szCs w:val="24"/>
              </w:rPr>
              <w:t>reporting on the outcomes as required</w:t>
            </w:r>
            <w:r w:rsidR="00432C87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411EB8AF" w14:textId="77777777" w:rsidR="00432C87" w:rsidRDefault="00432C87" w:rsidP="00F80B1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29FEF3C" w14:textId="77777777" w:rsidR="00F80B1C" w:rsidRDefault="00432C87" w:rsidP="00F80B1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Responsible for monitoring and</w:t>
            </w:r>
            <w:r w:rsidR="00F80B1C" w:rsidRPr="00F80B1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controlling </w:t>
            </w:r>
            <w:r w:rsidRPr="00432C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timekeeping and attendance </w:t>
            </w:r>
            <w:r w:rsidR="00F80B1C" w:rsidRPr="00F80B1C">
              <w:rPr>
                <w:rFonts w:ascii="Arial" w:hAnsi="Arial" w:cs="Arial"/>
                <w:color w:val="000000" w:themeColor="text1"/>
                <w:sz w:val="24"/>
                <w:szCs w:val="24"/>
              </w:rPr>
              <w:t>and authorising leave, mak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ing</w:t>
            </w:r>
            <w:r w:rsidR="00F80B1C" w:rsidRPr="00F80B1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arrangements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for holiday and sickness cover.</w:t>
            </w:r>
          </w:p>
          <w:p w14:paraId="5CA9AC95" w14:textId="77777777" w:rsidR="00432C87" w:rsidRDefault="00432C87" w:rsidP="00F80B1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44EBD85" w14:textId="77777777" w:rsidR="00F80B1C" w:rsidRPr="00F80B1C" w:rsidRDefault="00432C87" w:rsidP="00F80B1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432C8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Responsible for </w:t>
            </w:r>
            <w:r w:rsidR="00F80B1C" w:rsidRPr="00F80B1C">
              <w:rPr>
                <w:rFonts w:ascii="Arial" w:hAnsi="Arial" w:cs="Arial"/>
                <w:color w:val="000000" w:themeColor="text1"/>
                <w:sz w:val="24"/>
                <w:szCs w:val="24"/>
              </w:rPr>
              <w:t>allocating r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esources, labour and machinery</w:t>
            </w:r>
            <w:r w:rsidR="00B96024">
              <w:rPr>
                <w:rFonts w:ascii="Arial" w:hAnsi="Arial" w:cs="Arial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F80B1C" w:rsidRPr="00F80B1C">
              <w:rPr>
                <w:rFonts w:ascii="Arial" w:hAnsi="Arial" w:cs="Arial"/>
                <w:color w:val="000000" w:themeColor="text1"/>
                <w:sz w:val="24"/>
                <w:szCs w:val="24"/>
              </w:rPr>
              <w:t>liaising with colleagues to programme work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as required.</w:t>
            </w:r>
          </w:p>
          <w:p w14:paraId="0BC99F04" w14:textId="77777777" w:rsidR="00432C87" w:rsidRDefault="00432C87" w:rsidP="00F80B1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50E60E21" w14:textId="77777777" w:rsidR="00F80B1C" w:rsidRPr="00F80B1C" w:rsidRDefault="00432C87" w:rsidP="00F80B1C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</w:t>
            </w:r>
            <w:r w:rsidR="00F80B1C" w:rsidRPr="00F80B1C">
              <w:rPr>
                <w:rFonts w:ascii="Arial" w:hAnsi="Arial" w:cs="Arial"/>
                <w:color w:val="000000" w:themeColor="text1"/>
                <w:sz w:val="24"/>
                <w:szCs w:val="24"/>
              </w:rPr>
              <w:t>esponsible fo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 staff morale and performance </w:t>
            </w:r>
            <w:r w:rsidR="00F80B1C" w:rsidRPr="00F80B1C">
              <w:rPr>
                <w:rFonts w:ascii="Arial" w:hAnsi="Arial" w:cs="Arial"/>
                <w:color w:val="000000" w:themeColor="text1"/>
                <w:sz w:val="24"/>
                <w:szCs w:val="24"/>
              </w:rPr>
              <w:t>providing pastoral care as required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24B8F23D" w14:textId="77777777" w:rsidR="00432C87" w:rsidRDefault="00432C87" w:rsidP="00432C8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631D75D" w14:textId="77777777" w:rsidR="00F80B1C" w:rsidRPr="00F80B1C" w:rsidRDefault="00432C87" w:rsidP="00432C8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Responsible for i</w:t>
            </w:r>
            <w:r w:rsidR="00F80B1C" w:rsidRPr="00F80B1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nstructing staff in the safe use of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Health and Safety </w:t>
            </w:r>
            <w:r w:rsidR="00F80B1C" w:rsidRPr="00F80B1C">
              <w:rPr>
                <w:rFonts w:ascii="Arial" w:hAnsi="Arial" w:cs="Arial"/>
                <w:color w:val="000000" w:themeColor="text1"/>
                <w:sz w:val="24"/>
                <w:szCs w:val="24"/>
              </w:rPr>
              <w:t>equipment, providing technical advice as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required.</w:t>
            </w:r>
            <w:r w:rsidR="00F80B1C" w:rsidRPr="00F80B1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211FF662" w14:textId="77777777" w:rsidR="00BA00E2" w:rsidRDefault="00BA00E2" w:rsidP="000A394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23BE125" w14:textId="77777777" w:rsidR="00BA00E2" w:rsidRPr="00F80B1C" w:rsidRDefault="00F80B1C" w:rsidP="000A394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0B1C">
              <w:rPr>
                <w:rFonts w:ascii="Arial" w:hAnsi="Arial" w:cs="Arial"/>
                <w:color w:val="000000"/>
                <w:sz w:val="24"/>
                <w:szCs w:val="24"/>
              </w:rPr>
              <w:t>M</w:t>
            </w:r>
            <w:r w:rsidR="00BA00E2" w:rsidRPr="00F80B1C">
              <w:rPr>
                <w:rFonts w:ascii="Arial" w:hAnsi="Arial" w:cs="Arial"/>
                <w:color w:val="000000"/>
                <w:sz w:val="24"/>
                <w:szCs w:val="24"/>
              </w:rPr>
              <w:t xml:space="preserve">aintain asset registers and databases to ensure that </w:t>
            </w:r>
            <w:r w:rsidR="00432C87">
              <w:rPr>
                <w:rFonts w:ascii="Arial" w:hAnsi="Arial" w:cs="Arial"/>
                <w:color w:val="000000"/>
                <w:sz w:val="24"/>
                <w:szCs w:val="24"/>
              </w:rPr>
              <w:t xml:space="preserve">the </w:t>
            </w:r>
            <w:r w:rsidR="00BA00E2" w:rsidRPr="00F80B1C">
              <w:rPr>
                <w:rFonts w:ascii="Arial" w:hAnsi="Arial" w:cs="Arial"/>
                <w:color w:val="000000"/>
                <w:sz w:val="24"/>
                <w:szCs w:val="24"/>
              </w:rPr>
              <w:t xml:space="preserve">Council meets its statutory requirements, such as </w:t>
            </w:r>
            <w:r w:rsidR="008F410E" w:rsidRPr="00F80B1C">
              <w:rPr>
                <w:rFonts w:ascii="Arial" w:hAnsi="Arial" w:cs="Arial"/>
                <w:color w:val="000000"/>
                <w:sz w:val="24"/>
                <w:szCs w:val="24"/>
              </w:rPr>
              <w:t xml:space="preserve">waste collection </w:t>
            </w:r>
            <w:r w:rsidR="00432C87">
              <w:rPr>
                <w:rFonts w:ascii="Arial" w:hAnsi="Arial" w:cs="Arial"/>
                <w:color w:val="000000"/>
                <w:sz w:val="24"/>
                <w:szCs w:val="24"/>
              </w:rPr>
              <w:t>weights</w:t>
            </w:r>
            <w:r w:rsidR="008F410E" w:rsidRPr="00F80B1C">
              <w:rPr>
                <w:rFonts w:ascii="Arial" w:hAnsi="Arial" w:cs="Arial"/>
                <w:color w:val="000000"/>
                <w:sz w:val="24"/>
                <w:szCs w:val="24"/>
              </w:rPr>
              <w:t xml:space="preserve">, tree condition, </w:t>
            </w:r>
            <w:r w:rsidR="00DF767A" w:rsidRPr="00F80B1C">
              <w:rPr>
                <w:rFonts w:ascii="Arial" w:hAnsi="Arial" w:cs="Arial"/>
                <w:color w:val="000000"/>
                <w:sz w:val="24"/>
                <w:szCs w:val="24"/>
              </w:rPr>
              <w:t>fleet</w:t>
            </w:r>
            <w:r w:rsidR="008F410E" w:rsidRPr="00F80B1C">
              <w:rPr>
                <w:rFonts w:ascii="Arial" w:hAnsi="Arial" w:cs="Arial"/>
                <w:color w:val="000000"/>
                <w:sz w:val="24"/>
                <w:szCs w:val="24"/>
              </w:rPr>
              <w:t xml:space="preserve"> vehicle maintenance and school transport</w:t>
            </w:r>
            <w:r w:rsidR="00BA00E2" w:rsidRPr="00F80B1C">
              <w:rPr>
                <w:rFonts w:ascii="Arial" w:hAnsi="Arial" w:cs="Arial"/>
                <w:color w:val="000000"/>
                <w:sz w:val="24"/>
                <w:szCs w:val="24"/>
              </w:rPr>
              <w:t>. Ensure that records are accurate</w:t>
            </w:r>
            <w:r w:rsidR="008F410E" w:rsidRPr="00F80B1C">
              <w:rPr>
                <w:rFonts w:ascii="Arial" w:hAnsi="Arial" w:cs="Arial"/>
                <w:color w:val="000000"/>
                <w:sz w:val="24"/>
                <w:szCs w:val="24"/>
              </w:rPr>
              <w:t xml:space="preserve"> and up to date.</w:t>
            </w:r>
          </w:p>
          <w:p w14:paraId="2E393696" w14:textId="77777777" w:rsidR="000A394D" w:rsidRPr="00F80B1C" w:rsidRDefault="000A394D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63EFF2C7" w14:textId="77777777" w:rsidR="00184A11" w:rsidRPr="00E2765F" w:rsidRDefault="00F80B1C" w:rsidP="00184A11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80B1C">
              <w:rPr>
                <w:rFonts w:ascii="Arial" w:hAnsi="Arial" w:cs="Arial"/>
                <w:sz w:val="24"/>
                <w:szCs w:val="24"/>
              </w:rPr>
              <w:t>Maintain</w:t>
            </w:r>
            <w:r w:rsidR="00BA00E2" w:rsidRPr="00F80B1C">
              <w:rPr>
                <w:rFonts w:ascii="Arial" w:hAnsi="Arial" w:cs="Arial"/>
                <w:sz w:val="24"/>
                <w:szCs w:val="24"/>
              </w:rPr>
              <w:t xml:space="preserve"> standards and specifications for all aspects of service delivery. Prepare costings and briefs for feasibility studies and for the appointment </w:t>
            </w:r>
            <w:r w:rsidR="00B96024">
              <w:rPr>
                <w:rFonts w:ascii="Arial" w:hAnsi="Arial" w:cs="Arial"/>
                <w:sz w:val="24"/>
                <w:szCs w:val="24"/>
              </w:rPr>
              <w:t xml:space="preserve">of </w:t>
            </w:r>
            <w:r w:rsidR="00BA00E2" w:rsidRPr="00F80B1C">
              <w:rPr>
                <w:rFonts w:ascii="Arial" w:hAnsi="Arial" w:cs="Arial"/>
                <w:sz w:val="24"/>
                <w:szCs w:val="24"/>
              </w:rPr>
              <w:t xml:space="preserve">contractors. </w:t>
            </w:r>
            <w:r w:rsidRPr="00F80B1C">
              <w:rPr>
                <w:rFonts w:ascii="Arial" w:hAnsi="Arial" w:cs="Arial"/>
                <w:sz w:val="24"/>
                <w:szCs w:val="24"/>
              </w:rPr>
              <w:t>Working with the manager d</w:t>
            </w:r>
            <w:r w:rsidR="00BA00E2" w:rsidRPr="00F80B1C">
              <w:rPr>
                <w:rFonts w:ascii="Arial" w:hAnsi="Arial" w:cs="Arial"/>
                <w:sz w:val="24"/>
                <w:szCs w:val="24"/>
              </w:rPr>
              <w:t>evelop, implement and monitor work scheduling, project planning and performance monitoring mechanisms.</w:t>
            </w:r>
            <w:r w:rsidR="00184A11" w:rsidRPr="00F80B1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741B7C7" w14:textId="77777777" w:rsidR="000A394D" w:rsidRDefault="000A394D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7F340DF4" w14:textId="77777777" w:rsidR="000A394D" w:rsidRDefault="00F37F0D" w:rsidP="00F37F0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Ensure that works undertaken comply</w:t>
            </w:r>
            <w:r w:rsidR="000A394D">
              <w:rPr>
                <w:rFonts w:ascii="Arial" w:hAnsi="Arial" w:cs="Arial"/>
                <w:sz w:val="24"/>
                <w:szCs w:val="24"/>
              </w:rPr>
              <w:t xml:space="preserve"> with </w:t>
            </w:r>
            <w:r w:rsidR="000A394D" w:rsidRPr="00DA789E">
              <w:rPr>
                <w:rFonts w:ascii="Arial" w:hAnsi="Arial" w:cs="Arial"/>
                <w:color w:val="000000"/>
                <w:sz w:val="24"/>
                <w:szCs w:val="24"/>
              </w:rPr>
              <w:t>approved</w:t>
            </w:r>
            <w:r w:rsidR="000A394D" w:rsidRPr="00E2765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A394D" w:rsidRPr="00DA789E">
              <w:rPr>
                <w:rFonts w:ascii="Arial" w:hAnsi="Arial" w:cs="Arial"/>
                <w:color w:val="000000"/>
                <w:sz w:val="24"/>
                <w:szCs w:val="24"/>
              </w:rPr>
              <w:t>specifications,</w:t>
            </w:r>
            <w:r w:rsidR="000A394D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0A394D" w:rsidRPr="00E2765F">
              <w:rPr>
                <w:rFonts w:ascii="Arial" w:hAnsi="Arial" w:cs="Arial"/>
                <w:sz w:val="24"/>
                <w:szCs w:val="24"/>
              </w:rPr>
              <w:t xml:space="preserve">practices and standards, including that </w:t>
            </w:r>
            <w:r w:rsidR="000A394D">
              <w:rPr>
                <w:rFonts w:ascii="Arial" w:hAnsi="Arial" w:cs="Arial"/>
                <w:sz w:val="24"/>
                <w:szCs w:val="24"/>
              </w:rPr>
              <w:t xml:space="preserve">of </w:t>
            </w:r>
            <w:r w:rsidRPr="00E2765F">
              <w:rPr>
                <w:rFonts w:ascii="Arial" w:hAnsi="Arial" w:cs="Arial"/>
                <w:sz w:val="24"/>
                <w:szCs w:val="24"/>
              </w:rPr>
              <w:t>sub-contractors</w:t>
            </w:r>
            <w:r>
              <w:rPr>
                <w:rFonts w:ascii="Arial" w:hAnsi="Arial" w:cs="Arial"/>
                <w:sz w:val="24"/>
                <w:szCs w:val="24"/>
              </w:rPr>
              <w:t>; and that appropriate ri</w:t>
            </w:r>
            <w:r w:rsidR="000A394D" w:rsidRPr="00E2765F">
              <w:rPr>
                <w:rFonts w:ascii="Arial" w:hAnsi="Arial" w:cs="Arial"/>
                <w:sz w:val="24"/>
                <w:szCs w:val="24"/>
              </w:rPr>
              <w:t>sk assessments are undertaken in compliance with Construction, Design and Management regulations and that all relevant inform</w:t>
            </w:r>
            <w:r>
              <w:rPr>
                <w:rFonts w:ascii="Arial" w:hAnsi="Arial" w:cs="Arial"/>
                <w:sz w:val="24"/>
                <w:szCs w:val="24"/>
              </w:rPr>
              <w:t>ation is available to all staff</w:t>
            </w:r>
          </w:p>
          <w:p w14:paraId="0B08407B" w14:textId="77777777" w:rsidR="00184A11" w:rsidRPr="00F80B1C" w:rsidRDefault="00184A11" w:rsidP="00184A1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69E6575" w14:textId="77777777" w:rsidR="000A394D" w:rsidRPr="00184A11" w:rsidRDefault="000A394D" w:rsidP="00184A1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0B1C">
              <w:rPr>
                <w:rFonts w:ascii="Arial" w:hAnsi="Arial" w:cs="Arial"/>
                <w:sz w:val="24"/>
                <w:szCs w:val="24"/>
              </w:rPr>
              <w:t xml:space="preserve">Provide </w:t>
            </w:r>
            <w:r w:rsidR="00184A11" w:rsidRPr="00F80B1C">
              <w:rPr>
                <w:rFonts w:ascii="Arial" w:hAnsi="Arial" w:cs="Arial"/>
                <w:sz w:val="24"/>
                <w:szCs w:val="24"/>
              </w:rPr>
              <w:t xml:space="preserve">advice </w:t>
            </w:r>
            <w:r w:rsidR="008F410E" w:rsidRPr="00F80B1C">
              <w:rPr>
                <w:rFonts w:ascii="Arial" w:hAnsi="Arial" w:cs="Arial"/>
                <w:sz w:val="24"/>
                <w:szCs w:val="24"/>
              </w:rPr>
              <w:t xml:space="preserve">in the area of responsibility </w:t>
            </w:r>
            <w:r w:rsidR="00184A11" w:rsidRPr="00F80B1C">
              <w:rPr>
                <w:rFonts w:ascii="Arial" w:hAnsi="Arial" w:cs="Arial"/>
                <w:sz w:val="24"/>
                <w:szCs w:val="24"/>
              </w:rPr>
              <w:t>to other d</w:t>
            </w:r>
            <w:r w:rsidRPr="00F80B1C">
              <w:rPr>
                <w:rFonts w:ascii="Arial" w:hAnsi="Arial" w:cs="Arial"/>
                <w:sz w:val="24"/>
                <w:szCs w:val="24"/>
              </w:rPr>
              <w:t xml:space="preserve">ivisions within the Council and to members of the </w:t>
            </w:r>
            <w:r w:rsidR="00BC5F37" w:rsidRPr="00F80B1C">
              <w:rPr>
                <w:rFonts w:ascii="Arial" w:hAnsi="Arial" w:cs="Arial"/>
                <w:sz w:val="24"/>
                <w:szCs w:val="24"/>
              </w:rPr>
              <w:t>public.</w:t>
            </w:r>
            <w:r w:rsidR="00BC5F37" w:rsidRPr="00184A1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5A70AE1" w14:textId="77777777" w:rsidR="00B076DF" w:rsidRDefault="00B076DF" w:rsidP="00164639">
            <w:pPr>
              <w:pStyle w:val="dectext"/>
              <w:rPr>
                <w:rFonts w:ascii="Arial" w:hAnsi="Arial" w:cs="Arial"/>
                <w:sz w:val="24"/>
                <w:szCs w:val="24"/>
              </w:rPr>
            </w:pPr>
          </w:p>
          <w:p w14:paraId="44591741" w14:textId="77777777" w:rsidR="00875594" w:rsidRDefault="00FD5548" w:rsidP="00164639">
            <w:pPr>
              <w:pStyle w:val="dectext"/>
              <w:rPr>
                <w:rFonts w:ascii="Arial" w:hAnsi="Arial" w:cs="Arial"/>
                <w:sz w:val="24"/>
                <w:szCs w:val="24"/>
              </w:rPr>
            </w:pPr>
            <w:r w:rsidRPr="00432C87">
              <w:rPr>
                <w:rFonts w:ascii="Arial" w:hAnsi="Arial" w:cs="Arial"/>
                <w:sz w:val="24"/>
                <w:szCs w:val="24"/>
              </w:rPr>
              <w:t>Participate</w:t>
            </w:r>
            <w:r w:rsidR="00875594" w:rsidRPr="00432C87">
              <w:rPr>
                <w:rFonts w:ascii="Arial" w:hAnsi="Arial" w:cs="Arial"/>
                <w:sz w:val="24"/>
                <w:szCs w:val="24"/>
              </w:rPr>
              <w:t xml:space="preserve"> in the coordination of the Council’s emergency response and winter service delivery, such as responding to flooding, adverse weather effects, snow etc.</w:t>
            </w:r>
            <w:r w:rsidR="0087559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8DDF753" w14:textId="77777777" w:rsidR="00B83D7B" w:rsidRDefault="00B83D7B" w:rsidP="00164639">
            <w:pPr>
              <w:pStyle w:val="dectext"/>
              <w:rPr>
                <w:rFonts w:ascii="Arial" w:hAnsi="Arial" w:cs="Arial"/>
                <w:sz w:val="24"/>
                <w:szCs w:val="24"/>
              </w:rPr>
            </w:pPr>
          </w:p>
          <w:p w14:paraId="6665F567" w14:textId="77777777" w:rsidR="00B83D7B" w:rsidRPr="00B83D7B" w:rsidRDefault="00B83D7B" w:rsidP="00164639">
            <w:pPr>
              <w:pStyle w:val="dectext"/>
              <w:rPr>
                <w:rFonts w:ascii="Arial" w:hAnsi="Arial" w:cs="Arial"/>
                <w:sz w:val="24"/>
                <w:szCs w:val="24"/>
              </w:rPr>
            </w:pPr>
            <w:r w:rsidRPr="00B83D7B">
              <w:rPr>
                <w:rFonts w:ascii="Arial" w:hAnsi="Arial" w:cs="Arial"/>
                <w:sz w:val="24"/>
                <w:szCs w:val="24"/>
              </w:rPr>
              <w:t xml:space="preserve">Undertake any other relevant duties determined by the </w:t>
            </w:r>
            <w:r w:rsidR="00FD5548">
              <w:rPr>
                <w:rFonts w:ascii="Arial" w:hAnsi="Arial" w:cs="Arial"/>
                <w:color w:val="000000"/>
                <w:sz w:val="24"/>
                <w:szCs w:val="24"/>
              </w:rPr>
              <w:t xml:space="preserve">Senior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Manager</w:t>
            </w:r>
            <w:r w:rsidR="00FD5548">
              <w:rPr>
                <w:rFonts w:ascii="Arial" w:hAnsi="Arial" w:cs="Arial"/>
                <w:color w:val="000000"/>
                <w:sz w:val="24"/>
                <w:szCs w:val="24"/>
              </w:rPr>
              <w:t xml:space="preserve"> or Manager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  <w:p w14:paraId="708470D8" w14:textId="77777777" w:rsidR="00BC5F37" w:rsidRDefault="00BC5F37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0C5B2AE7" w14:textId="77777777" w:rsidR="00D65868" w:rsidRDefault="00D65868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58EE1B1A" w14:textId="77777777" w:rsidR="00D65868" w:rsidRDefault="00D65868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23E9F50C" w14:textId="77777777" w:rsidR="000A394D" w:rsidRDefault="000A394D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Management Activities</w:t>
            </w:r>
          </w:p>
          <w:p w14:paraId="616A9A75" w14:textId="77777777" w:rsidR="00184A11" w:rsidRDefault="00184A11" w:rsidP="00184A11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51B4772F" w14:textId="77777777" w:rsidR="00184A11" w:rsidRDefault="00432C87" w:rsidP="00184A1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Assist the manager to p</w:t>
            </w:r>
            <w:r w:rsidR="00184A11" w:rsidRPr="00E2765F">
              <w:rPr>
                <w:rFonts w:ascii="Arial" w:hAnsi="Arial" w:cs="Arial"/>
                <w:sz w:val="24"/>
                <w:szCs w:val="24"/>
              </w:rPr>
              <w:t>repare</w:t>
            </w:r>
            <w:r w:rsidR="00184A11">
              <w:rPr>
                <w:rFonts w:ascii="Arial" w:hAnsi="Arial" w:cs="Arial"/>
                <w:sz w:val="24"/>
                <w:szCs w:val="24"/>
              </w:rPr>
              <w:t xml:space="preserve"> and manage</w:t>
            </w:r>
            <w:r w:rsidR="00184A11" w:rsidRPr="00E2765F">
              <w:rPr>
                <w:rFonts w:ascii="Arial" w:hAnsi="Arial" w:cs="Arial"/>
                <w:sz w:val="24"/>
                <w:szCs w:val="24"/>
              </w:rPr>
              <w:t xml:space="preserve"> work programmes with colleagues and external clients establishing the bes</w:t>
            </w:r>
            <w:r w:rsidR="00184A11">
              <w:rPr>
                <w:rFonts w:ascii="Arial" w:hAnsi="Arial" w:cs="Arial"/>
                <w:sz w:val="24"/>
                <w:szCs w:val="24"/>
              </w:rPr>
              <w:t xml:space="preserve">t method of organising work, </w:t>
            </w:r>
            <w:r w:rsidR="00184A11" w:rsidRPr="00E2765F">
              <w:rPr>
                <w:rFonts w:ascii="Arial" w:hAnsi="Arial" w:cs="Arial"/>
                <w:sz w:val="24"/>
                <w:szCs w:val="24"/>
              </w:rPr>
              <w:t>set targets to achieve effecti</w:t>
            </w:r>
            <w:r w:rsidR="00184A11">
              <w:rPr>
                <w:rFonts w:ascii="Arial" w:hAnsi="Arial" w:cs="Arial"/>
                <w:sz w:val="24"/>
                <w:szCs w:val="24"/>
              </w:rPr>
              <w:t>ve utilisation of all resources and c</w:t>
            </w:r>
            <w:r w:rsidR="00184A11" w:rsidRPr="00E2765F">
              <w:rPr>
                <w:rFonts w:ascii="Arial" w:hAnsi="Arial" w:cs="Arial"/>
                <w:sz w:val="24"/>
                <w:szCs w:val="24"/>
              </w:rPr>
              <w:t xml:space="preserve">arry out regular reviews </w:t>
            </w:r>
            <w:r w:rsidR="00184A11">
              <w:rPr>
                <w:rFonts w:ascii="Arial" w:hAnsi="Arial" w:cs="Arial"/>
                <w:sz w:val="24"/>
                <w:szCs w:val="24"/>
              </w:rPr>
              <w:t>of resource matching.</w:t>
            </w:r>
          </w:p>
          <w:p w14:paraId="134D2982" w14:textId="77777777" w:rsidR="00875594" w:rsidRDefault="00875594" w:rsidP="00184A11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3E1521" w14:textId="77777777" w:rsidR="00875594" w:rsidRPr="004D14DD" w:rsidRDefault="00875594" w:rsidP="00875594">
            <w:pPr>
              <w:pStyle w:val="dectext"/>
              <w:rPr>
                <w:rFonts w:ascii="Arial" w:hAnsi="Arial" w:cs="Arial"/>
                <w:sz w:val="24"/>
                <w:szCs w:val="24"/>
              </w:rPr>
            </w:pPr>
            <w:r w:rsidRPr="004D14DD">
              <w:rPr>
                <w:rFonts w:ascii="Arial" w:hAnsi="Arial" w:cs="Arial"/>
                <w:sz w:val="24"/>
                <w:szCs w:val="24"/>
              </w:rPr>
              <w:t xml:space="preserve">Coordinate staff teams to deliver a range of </w:t>
            </w:r>
            <w:r w:rsidR="00FD5548" w:rsidRPr="004D14DD">
              <w:rPr>
                <w:rFonts w:ascii="Arial" w:hAnsi="Arial" w:cs="Arial"/>
                <w:sz w:val="24"/>
                <w:szCs w:val="24"/>
              </w:rPr>
              <w:t>services in the area of responsibility eg waste collection, grass cutting, passenger transport and vehicle maintenance.</w:t>
            </w:r>
          </w:p>
          <w:p w14:paraId="72BD4F9A" w14:textId="77777777" w:rsidR="00184A11" w:rsidRPr="004D14DD" w:rsidRDefault="00184A11" w:rsidP="000A394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A3C51F" w14:textId="77777777" w:rsidR="00B83D7B" w:rsidRDefault="00B83D7B" w:rsidP="00B83D7B">
            <w:pPr>
              <w:rPr>
                <w:rFonts w:ascii="Arial" w:hAnsi="Arial" w:cs="Arial"/>
                <w:sz w:val="24"/>
                <w:szCs w:val="24"/>
              </w:rPr>
            </w:pPr>
            <w:r w:rsidRPr="004D14DD">
              <w:rPr>
                <w:rFonts w:ascii="Arial" w:hAnsi="Arial" w:cs="Arial"/>
                <w:sz w:val="24"/>
                <w:szCs w:val="24"/>
              </w:rPr>
              <w:t xml:space="preserve">Contribute to the development, implementation and review of strategic policies </w:t>
            </w:r>
            <w:r w:rsidR="00FD5548" w:rsidRPr="004D14DD">
              <w:rPr>
                <w:rFonts w:ascii="Arial" w:hAnsi="Arial" w:cs="Arial"/>
                <w:sz w:val="24"/>
                <w:szCs w:val="24"/>
              </w:rPr>
              <w:t xml:space="preserve">in the area of responsibility </w:t>
            </w:r>
            <w:r w:rsidRPr="004D14DD">
              <w:rPr>
                <w:rFonts w:ascii="Arial" w:hAnsi="Arial" w:cs="Arial"/>
                <w:sz w:val="24"/>
                <w:szCs w:val="24"/>
              </w:rPr>
              <w:t xml:space="preserve">and guidance documents, in line with the Single Midlothian Plan to ensure Best Value for </w:t>
            </w:r>
            <w:r w:rsidR="00B96024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4D14DD">
              <w:rPr>
                <w:rFonts w:ascii="Arial" w:hAnsi="Arial" w:cs="Arial"/>
                <w:sz w:val="24"/>
                <w:szCs w:val="24"/>
              </w:rPr>
              <w:t>Council.</w:t>
            </w:r>
          </w:p>
          <w:p w14:paraId="1CCE31F9" w14:textId="77777777" w:rsidR="00B83D7B" w:rsidRDefault="00B83D7B" w:rsidP="000A394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5FCCAA" w14:textId="77777777" w:rsidR="000A394D" w:rsidRPr="00E2765F" w:rsidRDefault="000A394D" w:rsidP="000A394D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E2765F">
              <w:rPr>
                <w:rFonts w:ascii="Arial" w:hAnsi="Arial" w:cs="Arial"/>
                <w:sz w:val="24"/>
                <w:szCs w:val="24"/>
              </w:rPr>
              <w:t xml:space="preserve">Monitor service performance ensuring that performance and financial targets and rates of return </w:t>
            </w:r>
            <w:r w:rsidR="00184A11">
              <w:rPr>
                <w:rFonts w:ascii="Arial" w:hAnsi="Arial" w:cs="Arial"/>
                <w:sz w:val="24"/>
                <w:szCs w:val="24"/>
              </w:rPr>
              <w:t>are being regularly achieved a</w:t>
            </w:r>
            <w:r>
              <w:rPr>
                <w:rFonts w:ascii="Arial" w:hAnsi="Arial" w:cs="Arial"/>
                <w:sz w:val="24"/>
                <w:szCs w:val="24"/>
              </w:rPr>
              <w:t xml:space="preserve">s well as </w:t>
            </w:r>
            <w:r w:rsidRPr="00E2765F">
              <w:rPr>
                <w:rFonts w:ascii="Arial" w:hAnsi="Arial" w:cs="Arial"/>
                <w:sz w:val="24"/>
                <w:szCs w:val="24"/>
              </w:rPr>
              <w:t xml:space="preserve">high performance levels of operational and service delivery. </w:t>
            </w:r>
          </w:p>
          <w:p w14:paraId="4F3B59DE" w14:textId="77777777" w:rsidR="000A394D" w:rsidRDefault="000A394D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32F377C2" w14:textId="77777777" w:rsidR="00164639" w:rsidRDefault="00432C87" w:rsidP="00184A11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Supervise the staff in the area of responsibility </w:t>
            </w:r>
            <w:r w:rsidR="00184A11" w:rsidRPr="002D7D17">
              <w:rPr>
                <w:rFonts w:ascii="Arial" w:hAnsi="Arial" w:cs="Arial"/>
                <w:sz w:val="24"/>
                <w:szCs w:val="24"/>
              </w:rPr>
              <w:t>in accordance with the Council’s HR procedures, policies and protocols: be responsible for staff recruitment, selection and development; review of performance and the motivation of staff; ensure the appropriate application of personnel policies to manage personal</w:t>
            </w:r>
            <w:r w:rsidR="00B96024">
              <w:rPr>
                <w:rFonts w:ascii="Arial" w:hAnsi="Arial" w:cs="Arial"/>
                <w:sz w:val="24"/>
                <w:szCs w:val="24"/>
              </w:rPr>
              <w:t>,</w:t>
            </w:r>
            <w:r w:rsidR="00184A11" w:rsidRPr="002D7D17">
              <w:rPr>
                <w:rFonts w:ascii="Arial" w:hAnsi="Arial" w:cs="Arial"/>
                <w:sz w:val="24"/>
                <w:szCs w:val="24"/>
              </w:rPr>
              <w:t xml:space="preserve"> professional development and mentoring, absence, grievance and disciplinary matters</w:t>
            </w:r>
            <w:r w:rsidR="00184A11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1462CB6" w14:textId="77777777" w:rsidR="00184A11" w:rsidRDefault="00184A11" w:rsidP="00184A11">
            <w:pPr>
              <w:rPr>
                <w:rFonts w:ascii="Arial" w:hAnsi="Arial" w:cs="Arial"/>
                <w:sz w:val="24"/>
                <w:szCs w:val="24"/>
              </w:rPr>
            </w:pPr>
          </w:p>
          <w:p w14:paraId="3C2E16C9" w14:textId="77777777" w:rsidR="00184A11" w:rsidRDefault="00E533F6" w:rsidP="00184A1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D14DD">
              <w:rPr>
                <w:rFonts w:ascii="Arial" w:hAnsi="Arial" w:cs="Arial"/>
                <w:color w:val="000000"/>
                <w:sz w:val="24"/>
                <w:szCs w:val="24"/>
              </w:rPr>
              <w:t xml:space="preserve">Participate in management and </w:t>
            </w:r>
            <w:r w:rsidR="00184A11" w:rsidRPr="004D14DD">
              <w:rPr>
                <w:rFonts w:ascii="Arial" w:hAnsi="Arial" w:cs="Arial"/>
                <w:sz w:val="24"/>
                <w:szCs w:val="24"/>
              </w:rPr>
              <w:t xml:space="preserve">execution of the weather emergency programme </w:t>
            </w:r>
            <w:r w:rsidR="00184A11" w:rsidRPr="004D14DD">
              <w:rPr>
                <w:rFonts w:ascii="Arial" w:hAnsi="Arial" w:cs="Arial"/>
                <w:color w:val="000000"/>
                <w:sz w:val="24"/>
                <w:szCs w:val="24"/>
              </w:rPr>
              <w:t>in line with the agreed policy.</w:t>
            </w:r>
          </w:p>
          <w:p w14:paraId="4F2D0099" w14:textId="77777777" w:rsidR="00B83D7B" w:rsidRDefault="00B83D7B" w:rsidP="00184A1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0C7CD6C9" w14:textId="77777777" w:rsidR="00B83D7B" w:rsidRDefault="00B83D7B" w:rsidP="00B83D7B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D7D17">
              <w:rPr>
                <w:rFonts w:ascii="Arial" w:hAnsi="Arial" w:cs="Arial"/>
                <w:sz w:val="24"/>
                <w:szCs w:val="24"/>
              </w:rPr>
              <w:t>Contribute to Corporate activities directed at service improvement e.g. EFQM, Health and Safety, divisional working groups and external benchmarking.</w:t>
            </w:r>
          </w:p>
          <w:p w14:paraId="2C489165" w14:textId="77777777" w:rsidR="00B83D7B" w:rsidRDefault="00B83D7B" w:rsidP="00184A1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6FEA841" w14:textId="77777777" w:rsidR="000A394D" w:rsidRPr="002D7D17" w:rsidRDefault="000A394D" w:rsidP="000A394D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2D7D17">
              <w:rPr>
                <w:rFonts w:ascii="Arial" w:hAnsi="Arial" w:cs="Arial"/>
                <w:sz w:val="24"/>
                <w:szCs w:val="24"/>
                <w:u w:val="single"/>
              </w:rPr>
              <w:t>Administrative/Finance Related Activities</w:t>
            </w:r>
          </w:p>
          <w:p w14:paraId="2289BA47" w14:textId="77777777" w:rsidR="000A394D" w:rsidRDefault="000A394D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18BC0897" w14:textId="77777777" w:rsidR="00B83D7B" w:rsidRDefault="004D14D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Assist the manager to m</w:t>
            </w:r>
            <w:r w:rsidR="00B83D7B">
              <w:rPr>
                <w:rFonts w:ascii="Arial" w:hAnsi="Arial" w:cs="Arial"/>
                <w:sz w:val="24"/>
                <w:szCs w:val="24"/>
              </w:rPr>
              <w:t xml:space="preserve">onitor expenditure against approved budgets, identify variances and take remedial action where required. </w:t>
            </w:r>
          </w:p>
          <w:p w14:paraId="00A257AF" w14:textId="77777777" w:rsidR="00B83D7B" w:rsidRDefault="00B83D7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F0A8B58" w14:textId="77777777" w:rsidR="000A394D" w:rsidRPr="00E2765F" w:rsidRDefault="000A394D" w:rsidP="000A394D">
            <w:pPr>
              <w:rPr>
                <w:rFonts w:ascii="Arial" w:hAnsi="Arial" w:cs="Arial"/>
                <w:sz w:val="24"/>
                <w:szCs w:val="24"/>
              </w:rPr>
            </w:pPr>
            <w:r w:rsidRPr="00E2765F">
              <w:rPr>
                <w:rFonts w:ascii="Arial" w:hAnsi="Arial" w:cs="Arial"/>
                <w:sz w:val="24"/>
                <w:szCs w:val="24"/>
              </w:rPr>
              <w:t>Prepare and price tenders for internal and external clients.</w:t>
            </w:r>
          </w:p>
          <w:p w14:paraId="0290A6B6" w14:textId="77777777" w:rsidR="000A394D" w:rsidRPr="00E2765F" w:rsidRDefault="000A394D" w:rsidP="000A394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5836D0" w14:textId="77777777" w:rsidR="000A394D" w:rsidRPr="00E2765F" w:rsidRDefault="000A394D" w:rsidP="000A394D">
            <w:pPr>
              <w:rPr>
                <w:rFonts w:ascii="Arial" w:hAnsi="Arial" w:cs="Arial"/>
                <w:sz w:val="24"/>
                <w:szCs w:val="24"/>
              </w:rPr>
            </w:pPr>
            <w:r w:rsidRPr="00E2765F">
              <w:rPr>
                <w:rFonts w:ascii="Arial" w:hAnsi="Arial" w:cs="Arial"/>
                <w:sz w:val="24"/>
                <w:szCs w:val="24"/>
              </w:rPr>
              <w:t>Produce annual charge rates for all work and prepare costs for annual budgets.</w:t>
            </w:r>
          </w:p>
          <w:p w14:paraId="0D3B80DE" w14:textId="77777777" w:rsidR="000A394D" w:rsidRPr="00E2765F" w:rsidRDefault="000A394D" w:rsidP="000A394D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CB6AB5" w14:textId="77777777" w:rsidR="000A394D" w:rsidRDefault="00E533F6" w:rsidP="000A394D">
            <w:pPr>
              <w:rPr>
                <w:rFonts w:ascii="Arial" w:hAnsi="Arial" w:cs="Arial"/>
                <w:sz w:val="24"/>
                <w:szCs w:val="24"/>
              </w:rPr>
            </w:pPr>
            <w:r w:rsidRPr="004D14DD">
              <w:rPr>
                <w:rFonts w:ascii="Arial" w:hAnsi="Arial" w:cs="Arial"/>
                <w:sz w:val="24"/>
                <w:szCs w:val="24"/>
              </w:rPr>
              <w:t>For the area of responsibility p</w:t>
            </w:r>
            <w:r w:rsidR="000A394D" w:rsidRPr="004D14DD">
              <w:rPr>
                <w:rFonts w:ascii="Arial" w:hAnsi="Arial" w:cs="Arial"/>
                <w:sz w:val="24"/>
                <w:szCs w:val="24"/>
              </w:rPr>
              <w:t>repare a</w:t>
            </w:r>
            <w:r w:rsidR="000A394D" w:rsidRPr="00E2765F">
              <w:rPr>
                <w:rFonts w:ascii="Arial" w:hAnsi="Arial" w:cs="Arial"/>
                <w:sz w:val="24"/>
                <w:szCs w:val="24"/>
              </w:rPr>
              <w:t xml:space="preserve"> programme of replacement </w:t>
            </w:r>
            <w:r w:rsidR="004D14DD">
              <w:rPr>
                <w:rFonts w:ascii="Arial" w:hAnsi="Arial" w:cs="Arial"/>
                <w:sz w:val="24"/>
                <w:szCs w:val="24"/>
              </w:rPr>
              <w:t xml:space="preserve">equipment, </w:t>
            </w:r>
            <w:r w:rsidR="000A394D" w:rsidRPr="00E2765F">
              <w:rPr>
                <w:rFonts w:ascii="Arial" w:hAnsi="Arial" w:cs="Arial"/>
                <w:sz w:val="24"/>
                <w:szCs w:val="24"/>
              </w:rPr>
              <w:t>plant and vehicles and agree servic</w:t>
            </w:r>
            <w:r w:rsidR="00B83D7B">
              <w:rPr>
                <w:rFonts w:ascii="Arial" w:hAnsi="Arial" w:cs="Arial"/>
                <w:sz w:val="24"/>
                <w:szCs w:val="24"/>
              </w:rPr>
              <w:t xml:space="preserve">ing requirements and costs with the </w:t>
            </w:r>
            <w:r>
              <w:rPr>
                <w:rFonts w:ascii="Arial" w:hAnsi="Arial" w:cs="Arial"/>
                <w:sz w:val="24"/>
                <w:szCs w:val="24"/>
              </w:rPr>
              <w:t>workshop</w:t>
            </w:r>
            <w:r w:rsidR="00B83D7B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08D69B9" w14:textId="77777777" w:rsidR="00D53588" w:rsidRDefault="00D53588" w:rsidP="000A394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053AEC" w14:textId="696A1B52" w:rsidR="00E57680" w:rsidRPr="00E57680" w:rsidRDefault="00D65868" w:rsidP="00D65868">
            <w:pPr>
              <w:rPr>
                <w:rFonts w:ascii="Arial" w:hAnsi="Arial" w:cs="Arial"/>
                <w:sz w:val="24"/>
                <w:szCs w:val="24"/>
              </w:rPr>
            </w:pPr>
            <w:r w:rsidRPr="009B1E72">
              <w:rPr>
                <w:rFonts w:ascii="Arial" w:hAnsi="Arial" w:cs="Arial"/>
                <w:sz w:val="24"/>
                <w:szCs w:val="24"/>
              </w:rPr>
              <w:t>As relevant to the area of responsibility s</w:t>
            </w:r>
            <w:r w:rsidR="00AD3C85" w:rsidRPr="009B1E72">
              <w:rPr>
                <w:rFonts w:ascii="Arial" w:hAnsi="Arial" w:cs="Arial"/>
                <w:sz w:val="24"/>
                <w:szCs w:val="24"/>
              </w:rPr>
              <w:t xml:space="preserve">ubmit staff </w:t>
            </w:r>
            <w:r w:rsidR="00D53588" w:rsidRPr="009B1E72">
              <w:rPr>
                <w:rFonts w:ascii="Arial" w:hAnsi="Arial" w:cs="Arial"/>
                <w:sz w:val="24"/>
                <w:szCs w:val="24"/>
              </w:rPr>
              <w:t>occupational health referrals,</w:t>
            </w:r>
            <w:r w:rsidR="00AD3C85" w:rsidRPr="009B1E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53588" w:rsidRPr="009B1E72">
              <w:rPr>
                <w:rFonts w:ascii="Arial" w:hAnsi="Arial" w:cs="Arial"/>
                <w:sz w:val="24"/>
                <w:szCs w:val="24"/>
              </w:rPr>
              <w:t xml:space="preserve">monitor </w:t>
            </w:r>
            <w:r w:rsidR="00AD3C85" w:rsidRPr="009B1E72">
              <w:rPr>
                <w:rFonts w:ascii="Arial" w:hAnsi="Arial" w:cs="Arial"/>
                <w:sz w:val="24"/>
                <w:szCs w:val="24"/>
              </w:rPr>
              <w:t>staff health and safety eg HAV’s, approve and conduct risk assessments on Sphera, submit manager</w:t>
            </w:r>
            <w:r w:rsidR="00D53588" w:rsidRPr="009B1E72">
              <w:rPr>
                <w:rFonts w:ascii="Arial" w:hAnsi="Arial" w:cs="Arial"/>
                <w:sz w:val="24"/>
                <w:szCs w:val="24"/>
              </w:rPr>
              <w:t xml:space="preserve"> e</w:t>
            </w:r>
            <w:r w:rsidR="00AD3C85" w:rsidRPr="009B1E72">
              <w:rPr>
                <w:rFonts w:ascii="Arial" w:hAnsi="Arial" w:cs="Arial"/>
                <w:sz w:val="24"/>
                <w:szCs w:val="24"/>
              </w:rPr>
              <w:t>-</w:t>
            </w:r>
            <w:r w:rsidR="00D53588" w:rsidRPr="009B1E72">
              <w:rPr>
                <w:rFonts w:ascii="Arial" w:hAnsi="Arial" w:cs="Arial"/>
                <w:sz w:val="24"/>
                <w:szCs w:val="24"/>
              </w:rPr>
              <w:t xml:space="preserve">forms </w:t>
            </w:r>
            <w:r w:rsidR="00AD3C85" w:rsidRPr="009B1E72">
              <w:rPr>
                <w:rFonts w:ascii="Arial" w:hAnsi="Arial" w:cs="Arial"/>
                <w:sz w:val="24"/>
                <w:szCs w:val="24"/>
              </w:rPr>
              <w:t xml:space="preserve">for </w:t>
            </w:r>
            <w:r w:rsidR="00D53588" w:rsidRPr="009B1E72">
              <w:rPr>
                <w:rFonts w:ascii="Arial" w:hAnsi="Arial" w:cs="Arial"/>
                <w:sz w:val="24"/>
                <w:szCs w:val="24"/>
              </w:rPr>
              <w:t>new start</w:t>
            </w:r>
            <w:r w:rsidR="00AD3C85" w:rsidRPr="009B1E72">
              <w:rPr>
                <w:rFonts w:ascii="Arial" w:hAnsi="Arial" w:cs="Arial"/>
                <w:sz w:val="24"/>
                <w:szCs w:val="24"/>
              </w:rPr>
              <w:t>s</w:t>
            </w:r>
            <w:r w:rsidR="00D53588" w:rsidRPr="009B1E72">
              <w:rPr>
                <w:rFonts w:ascii="Arial" w:hAnsi="Arial" w:cs="Arial"/>
                <w:sz w:val="24"/>
                <w:szCs w:val="24"/>
              </w:rPr>
              <w:t xml:space="preserve">, leavers, changes to hours extensions etc., </w:t>
            </w:r>
            <w:r w:rsidRPr="009B1E72">
              <w:rPr>
                <w:rFonts w:ascii="Arial" w:hAnsi="Arial" w:cs="Arial"/>
                <w:sz w:val="24"/>
                <w:szCs w:val="24"/>
              </w:rPr>
              <w:t xml:space="preserve">submit vacant post authorisation forms and job adverts, </w:t>
            </w:r>
            <w:r w:rsidR="00D53588" w:rsidRPr="009B1E72">
              <w:rPr>
                <w:rFonts w:ascii="Arial" w:hAnsi="Arial" w:cs="Arial"/>
                <w:sz w:val="24"/>
                <w:szCs w:val="24"/>
              </w:rPr>
              <w:t xml:space="preserve">order </w:t>
            </w:r>
            <w:r w:rsidR="00AD3C85" w:rsidRPr="009B1E72">
              <w:rPr>
                <w:rFonts w:ascii="Arial" w:hAnsi="Arial" w:cs="Arial"/>
                <w:sz w:val="24"/>
                <w:szCs w:val="24"/>
              </w:rPr>
              <w:t xml:space="preserve">supplies eg </w:t>
            </w:r>
            <w:r w:rsidR="00D53588" w:rsidRPr="009B1E72">
              <w:rPr>
                <w:rFonts w:ascii="Arial" w:hAnsi="Arial" w:cs="Arial"/>
                <w:sz w:val="24"/>
                <w:szCs w:val="24"/>
              </w:rPr>
              <w:t>P2P, upload info</w:t>
            </w:r>
            <w:r w:rsidR="00AD3C85" w:rsidRPr="009B1E72">
              <w:rPr>
                <w:rFonts w:ascii="Arial" w:hAnsi="Arial" w:cs="Arial"/>
                <w:sz w:val="24"/>
                <w:szCs w:val="24"/>
              </w:rPr>
              <w:t xml:space="preserve">rmation </w:t>
            </w:r>
            <w:r w:rsidR="00D53588" w:rsidRPr="009B1E72">
              <w:rPr>
                <w:rFonts w:ascii="Arial" w:hAnsi="Arial" w:cs="Arial"/>
                <w:sz w:val="24"/>
                <w:szCs w:val="24"/>
              </w:rPr>
              <w:t xml:space="preserve">to the </w:t>
            </w:r>
            <w:r w:rsidR="00AD3C85" w:rsidRPr="009B1E72">
              <w:rPr>
                <w:rFonts w:ascii="Arial" w:hAnsi="Arial" w:cs="Arial"/>
                <w:sz w:val="24"/>
                <w:szCs w:val="24"/>
              </w:rPr>
              <w:t>C</w:t>
            </w:r>
            <w:r w:rsidR="00D53588" w:rsidRPr="009B1E72">
              <w:rPr>
                <w:rFonts w:ascii="Arial" w:hAnsi="Arial" w:cs="Arial"/>
                <w:sz w:val="24"/>
                <w:szCs w:val="24"/>
              </w:rPr>
              <w:t>ouncil web site, check</w:t>
            </w:r>
            <w:r w:rsidRPr="009B1E72">
              <w:rPr>
                <w:rFonts w:ascii="Arial" w:hAnsi="Arial" w:cs="Arial"/>
                <w:sz w:val="24"/>
                <w:szCs w:val="24"/>
              </w:rPr>
              <w:t xml:space="preserve"> fleet telematics </w:t>
            </w:r>
            <w:r w:rsidR="00D53588" w:rsidRPr="009B1E72">
              <w:rPr>
                <w:rFonts w:ascii="Arial" w:hAnsi="Arial" w:cs="Arial"/>
                <w:sz w:val="24"/>
                <w:szCs w:val="24"/>
              </w:rPr>
              <w:t xml:space="preserve">system </w:t>
            </w:r>
            <w:r w:rsidRPr="009B1E72">
              <w:rPr>
                <w:rFonts w:ascii="Arial" w:hAnsi="Arial" w:cs="Arial"/>
                <w:sz w:val="24"/>
                <w:szCs w:val="24"/>
              </w:rPr>
              <w:t xml:space="preserve">and submit </w:t>
            </w:r>
            <w:r w:rsidR="00D53588" w:rsidRPr="009B1E72">
              <w:rPr>
                <w:rFonts w:ascii="Arial" w:hAnsi="Arial" w:cs="Arial"/>
                <w:sz w:val="24"/>
                <w:szCs w:val="24"/>
              </w:rPr>
              <w:t xml:space="preserve">requests for </w:t>
            </w:r>
            <w:r w:rsidRPr="009B1E72">
              <w:rPr>
                <w:rFonts w:ascii="Arial" w:hAnsi="Arial" w:cs="Arial"/>
                <w:sz w:val="24"/>
                <w:szCs w:val="24"/>
              </w:rPr>
              <w:t>driver fob</w:t>
            </w:r>
            <w:r w:rsidR="00D53588" w:rsidRPr="009B1E72">
              <w:rPr>
                <w:rFonts w:ascii="Arial" w:hAnsi="Arial" w:cs="Arial"/>
                <w:sz w:val="24"/>
                <w:szCs w:val="24"/>
              </w:rPr>
              <w:t xml:space="preserve"> keys and </w:t>
            </w:r>
            <w:r w:rsidRPr="009B1E72">
              <w:rPr>
                <w:rFonts w:ascii="Arial" w:hAnsi="Arial" w:cs="Arial"/>
                <w:sz w:val="24"/>
                <w:szCs w:val="24"/>
              </w:rPr>
              <w:t xml:space="preserve">fuel </w:t>
            </w:r>
            <w:r w:rsidR="00D53588" w:rsidRPr="009B1E72">
              <w:rPr>
                <w:rFonts w:ascii="Arial" w:hAnsi="Arial" w:cs="Arial"/>
                <w:sz w:val="24"/>
                <w:szCs w:val="24"/>
              </w:rPr>
              <w:t xml:space="preserve">pin numbers, </w:t>
            </w:r>
            <w:r w:rsidRPr="009B1E72">
              <w:rPr>
                <w:rFonts w:ascii="Arial" w:hAnsi="Arial" w:cs="Arial"/>
                <w:sz w:val="24"/>
                <w:szCs w:val="24"/>
              </w:rPr>
              <w:t xml:space="preserve">submit for approval </w:t>
            </w:r>
            <w:r w:rsidR="00D53588" w:rsidRPr="009B1E72">
              <w:rPr>
                <w:rFonts w:ascii="Arial" w:hAnsi="Arial" w:cs="Arial"/>
                <w:sz w:val="24"/>
                <w:szCs w:val="24"/>
              </w:rPr>
              <w:t>IT equipment</w:t>
            </w:r>
            <w:r w:rsidRPr="009B1E72">
              <w:rPr>
                <w:rFonts w:ascii="Arial" w:hAnsi="Arial" w:cs="Arial"/>
                <w:sz w:val="24"/>
                <w:szCs w:val="24"/>
              </w:rPr>
              <w:t xml:space="preserve"> requests,</w:t>
            </w:r>
            <w:r w:rsidR="00D53588" w:rsidRPr="009B1E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1E72">
              <w:rPr>
                <w:rFonts w:ascii="Arial" w:hAnsi="Arial" w:cs="Arial"/>
                <w:sz w:val="24"/>
                <w:szCs w:val="24"/>
              </w:rPr>
              <w:t>communicate</w:t>
            </w:r>
            <w:r w:rsidR="00D53588" w:rsidRPr="009B1E72">
              <w:rPr>
                <w:rFonts w:ascii="Arial" w:hAnsi="Arial" w:cs="Arial"/>
                <w:sz w:val="24"/>
                <w:szCs w:val="24"/>
              </w:rPr>
              <w:t xml:space="preserve"> with sales reps, organis</w:t>
            </w:r>
            <w:r w:rsidRPr="009B1E72">
              <w:rPr>
                <w:rFonts w:ascii="Arial" w:hAnsi="Arial" w:cs="Arial"/>
                <w:sz w:val="24"/>
                <w:szCs w:val="24"/>
              </w:rPr>
              <w:t>e equipment and</w:t>
            </w:r>
            <w:r w:rsidR="00D53588" w:rsidRPr="009B1E72">
              <w:rPr>
                <w:rFonts w:ascii="Arial" w:hAnsi="Arial" w:cs="Arial"/>
                <w:sz w:val="24"/>
                <w:szCs w:val="24"/>
              </w:rPr>
              <w:t xml:space="preserve"> machinery demo</w:t>
            </w:r>
            <w:r w:rsidRPr="009B1E72">
              <w:rPr>
                <w:rFonts w:ascii="Arial" w:hAnsi="Arial" w:cs="Arial"/>
                <w:sz w:val="24"/>
                <w:szCs w:val="24"/>
              </w:rPr>
              <w:t>nstrations</w:t>
            </w:r>
            <w:r w:rsidR="00D53588" w:rsidRPr="009B1E72">
              <w:rPr>
                <w:rFonts w:ascii="Arial" w:hAnsi="Arial" w:cs="Arial"/>
                <w:sz w:val="24"/>
                <w:szCs w:val="24"/>
              </w:rPr>
              <w:t>, organis</w:t>
            </w:r>
            <w:r w:rsidRPr="009B1E72">
              <w:rPr>
                <w:rFonts w:ascii="Arial" w:hAnsi="Arial" w:cs="Arial"/>
                <w:sz w:val="24"/>
                <w:szCs w:val="24"/>
              </w:rPr>
              <w:t>e</w:t>
            </w:r>
            <w:r w:rsidR="00D53588" w:rsidRPr="009B1E72">
              <w:rPr>
                <w:rFonts w:ascii="Arial" w:hAnsi="Arial" w:cs="Arial"/>
                <w:sz w:val="24"/>
                <w:szCs w:val="24"/>
              </w:rPr>
              <w:t xml:space="preserve"> and book training for staff.</w:t>
            </w:r>
          </w:p>
        </w:tc>
        <w:tc>
          <w:tcPr>
            <w:tcW w:w="1134" w:type="dxa"/>
          </w:tcPr>
          <w:p w14:paraId="58B26991" w14:textId="77777777" w:rsidR="00C51035" w:rsidRPr="00E57680" w:rsidRDefault="00C51035">
            <w:pPr>
              <w:pStyle w:val="BodyTextIndent"/>
              <w:rPr>
                <w:rFonts w:ascii="Arial" w:hAnsi="Arial" w:cs="Arial"/>
                <w:szCs w:val="24"/>
              </w:rPr>
            </w:pPr>
            <w:r w:rsidRPr="00E57680">
              <w:rPr>
                <w:rFonts w:ascii="Arial" w:hAnsi="Arial" w:cs="Arial"/>
                <w:szCs w:val="24"/>
              </w:rPr>
              <w:t>% OF TIME</w:t>
            </w:r>
          </w:p>
          <w:p w14:paraId="4F88C700" w14:textId="77777777" w:rsidR="00C51035" w:rsidRDefault="00C51035">
            <w:pPr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D473759" w14:textId="77777777" w:rsidR="00184A11" w:rsidRDefault="00F80B1C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="002E0BFF">
              <w:rPr>
                <w:rFonts w:ascii="Arial" w:hAnsi="Arial" w:cs="Arial"/>
                <w:sz w:val="24"/>
                <w:szCs w:val="24"/>
              </w:rPr>
              <w:t>0</w:t>
            </w:r>
            <w:r w:rsidR="00184A11">
              <w:rPr>
                <w:rFonts w:ascii="Arial" w:hAnsi="Arial" w:cs="Arial"/>
                <w:sz w:val="24"/>
                <w:szCs w:val="24"/>
              </w:rPr>
              <w:t>%</w:t>
            </w:r>
          </w:p>
          <w:p w14:paraId="40231DD6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E3C5FAE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D2F4DE3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CBAF5D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31381F1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E6CB778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BC743EB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6857998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996935C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0A013C8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8238D97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6FB9A99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D669C2A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481B869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F8C585D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626E387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F39E50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90D4EF7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E9AFC6C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D298E4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C4064FA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D6EB84A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BA0D742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46ED9CA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BA5F9EB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971768C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0DDD252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8DA5820" w14:textId="77777777" w:rsidR="00184A11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B739048" w14:textId="77777777" w:rsidR="00B83D7B" w:rsidRDefault="00B83D7B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2DBA4FB" w14:textId="77777777" w:rsidR="00D65868" w:rsidRDefault="00D65868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B72C6A9" w14:textId="6F54C989" w:rsidR="00184A11" w:rsidRDefault="004D14DD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1E72">
              <w:rPr>
                <w:rFonts w:ascii="Arial" w:hAnsi="Arial" w:cs="Arial"/>
                <w:sz w:val="24"/>
                <w:szCs w:val="24"/>
              </w:rPr>
              <w:t>2</w:t>
            </w:r>
            <w:r w:rsidR="00D65868" w:rsidRPr="009B1E72">
              <w:rPr>
                <w:rFonts w:ascii="Arial" w:hAnsi="Arial" w:cs="Arial"/>
                <w:sz w:val="24"/>
                <w:szCs w:val="24"/>
              </w:rPr>
              <w:t>0</w:t>
            </w:r>
            <w:r w:rsidR="00184A11" w:rsidRPr="009B1E72">
              <w:rPr>
                <w:rFonts w:ascii="Arial" w:hAnsi="Arial" w:cs="Arial"/>
                <w:sz w:val="24"/>
                <w:szCs w:val="24"/>
              </w:rPr>
              <w:t>%</w:t>
            </w:r>
          </w:p>
          <w:p w14:paraId="2D3C3D8D" w14:textId="77777777" w:rsidR="00B83D7B" w:rsidRDefault="00B83D7B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12234F" w14:textId="77777777" w:rsidR="00B83D7B" w:rsidRDefault="00B83D7B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1E18CC8" w14:textId="77777777" w:rsidR="00B83D7B" w:rsidRDefault="00B83D7B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E28A88" w14:textId="77777777" w:rsidR="00B83D7B" w:rsidRDefault="00B83D7B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1E94DE3" w14:textId="77777777" w:rsidR="00B83D7B" w:rsidRDefault="00B83D7B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E5DDD13" w14:textId="77777777" w:rsidR="00B83D7B" w:rsidRDefault="00B83D7B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F6F30C" w14:textId="77777777" w:rsidR="00B83D7B" w:rsidRDefault="00B83D7B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9D708B2" w14:textId="77777777" w:rsidR="00B83D7B" w:rsidRDefault="00B83D7B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9757FBD" w14:textId="77777777" w:rsidR="00B83D7B" w:rsidRDefault="00B83D7B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BB23ECB" w14:textId="77777777" w:rsidR="004D14DD" w:rsidRDefault="004D14DD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01FB004" w14:textId="77777777" w:rsidR="004D14DD" w:rsidRDefault="004D14DD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B03AC1" w14:textId="77777777" w:rsidR="004D14DD" w:rsidRDefault="004D14DD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5CAEBE2" w14:textId="77777777" w:rsidR="004D14DD" w:rsidRDefault="004D14DD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C81AFC" w14:textId="77777777" w:rsidR="004D14DD" w:rsidRDefault="004D14DD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BC0263D" w14:textId="77777777" w:rsidR="004D14DD" w:rsidRDefault="004D14DD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587D331" w14:textId="77777777" w:rsidR="004D14DD" w:rsidRDefault="004D14DD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BDE156" w14:textId="77777777" w:rsidR="004D14DD" w:rsidRDefault="004D14DD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7A4E40" w14:textId="77777777" w:rsidR="004D14DD" w:rsidRDefault="004D14DD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818B4F6" w14:textId="77777777" w:rsidR="00B83D7B" w:rsidRDefault="00B83D7B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E2EE54" w14:textId="515B3025" w:rsidR="00B83D7B" w:rsidRDefault="00D65868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1E72">
              <w:rPr>
                <w:rFonts w:ascii="Arial" w:hAnsi="Arial" w:cs="Arial"/>
                <w:sz w:val="24"/>
                <w:szCs w:val="24"/>
              </w:rPr>
              <w:t>10</w:t>
            </w:r>
            <w:r w:rsidR="00B83D7B" w:rsidRPr="009B1E72">
              <w:rPr>
                <w:rFonts w:ascii="Arial" w:hAnsi="Arial" w:cs="Arial"/>
                <w:sz w:val="24"/>
                <w:szCs w:val="24"/>
              </w:rPr>
              <w:t>%</w:t>
            </w:r>
          </w:p>
          <w:p w14:paraId="4ADDBF64" w14:textId="77777777" w:rsidR="00B83D7B" w:rsidRDefault="00B83D7B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80445FB" w14:textId="77777777" w:rsidR="00B83D7B" w:rsidRDefault="00B83D7B" w:rsidP="00B83D7B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6FD822E" w14:textId="77777777" w:rsidR="00184A11" w:rsidRPr="00E57680" w:rsidRDefault="00184A11" w:rsidP="00184A11">
            <w:pPr>
              <w:spacing w:line="360" w:lineRule="auto"/>
              <w:ind w:hanging="1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1035" w:rsidRPr="00E57680" w14:paraId="55B539AC" w14:textId="77777777" w:rsidTr="00137AD5">
        <w:tc>
          <w:tcPr>
            <w:tcW w:w="10218" w:type="dxa"/>
            <w:gridSpan w:val="3"/>
          </w:tcPr>
          <w:p w14:paraId="02C8B7BE" w14:textId="77777777" w:rsidR="00C51035" w:rsidRPr="00E57680" w:rsidRDefault="00C51035">
            <w:pPr>
              <w:rPr>
                <w:rFonts w:ascii="Arial" w:hAnsi="Arial" w:cs="Arial"/>
                <w:sz w:val="24"/>
                <w:szCs w:val="24"/>
              </w:rPr>
            </w:pPr>
            <w:r w:rsidRPr="00E57680">
              <w:rPr>
                <w:rFonts w:ascii="Arial" w:hAnsi="Arial" w:cs="Arial"/>
                <w:b/>
                <w:sz w:val="24"/>
                <w:szCs w:val="24"/>
              </w:rPr>
              <w:t>KNOWLEDGE</w:t>
            </w:r>
            <w:r w:rsidRPr="00E5768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93DA387" w14:textId="77777777" w:rsidR="00C51035" w:rsidRDefault="00C51035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B75206" w14:textId="77777777" w:rsidR="00DD77FF" w:rsidRDefault="00DD77FF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Essential</w:t>
            </w:r>
          </w:p>
          <w:p w14:paraId="1FD2BB2D" w14:textId="77777777" w:rsidR="00DD77FF" w:rsidRDefault="00DD77F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635EB9" w14:textId="77777777" w:rsidR="00DD77FF" w:rsidRDefault="00DD77F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Educated to </w:t>
            </w:r>
            <w:r w:rsidR="006B7167">
              <w:rPr>
                <w:rFonts w:ascii="Arial" w:hAnsi="Arial" w:cs="Arial"/>
                <w:sz w:val="24"/>
                <w:szCs w:val="24"/>
              </w:rPr>
              <w:t xml:space="preserve">SQCF </w:t>
            </w:r>
            <w:r>
              <w:rPr>
                <w:rFonts w:ascii="Arial" w:hAnsi="Arial" w:cs="Arial"/>
                <w:sz w:val="24"/>
                <w:szCs w:val="24"/>
              </w:rPr>
              <w:t xml:space="preserve">level </w:t>
            </w:r>
            <w:r w:rsidR="001A4E81">
              <w:rPr>
                <w:rFonts w:ascii="Arial" w:hAnsi="Arial" w:cs="Arial"/>
                <w:sz w:val="24"/>
                <w:szCs w:val="24"/>
              </w:rPr>
              <w:t>7 (</w:t>
            </w:r>
            <w:r w:rsidR="001A4E81" w:rsidRPr="001A4E81">
              <w:rPr>
                <w:rFonts w:ascii="Arial" w:hAnsi="Arial" w:cs="Arial"/>
                <w:sz w:val="24"/>
                <w:szCs w:val="24"/>
              </w:rPr>
              <w:t xml:space="preserve">HNC level or equivalent technical/professional qualification) </w:t>
            </w:r>
            <w:r w:rsidRPr="007E4BBC">
              <w:rPr>
                <w:rFonts w:ascii="Arial" w:hAnsi="Arial" w:cs="Arial"/>
                <w:sz w:val="24"/>
                <w:szCs w:val="24"/>
              </w:rPr>
              <w:t xml:space="preserve">in </w:t>
            </w:r>
            <w:r w:rsidR="00E549B7" w:rsidRPr="007E4BBC">
              <w:rPr>
                <w:rFonts w:ascii="Arial" w:hAnsi="Arial" w:cs="Arial"/>
                <w:sz w:val="24"/>
                <w:szCs w:val="24"/>
              </w:rPr>
              <w:t>a subject appropriate to their area of responsibility</w:t>
            </w:r>
            <w:r>
              <w:rPr>
                <w:rFonts w:ascii="Arial" w:hAnsi="Arial" w:cs="Arial"/>
                <w:sz w:val="24"/>
                <w:szCs w:val="24"/>
              </w:rPr>
              <w:t>; or</w:t>
            </w:r>
            <w:r w:rsidR="001A4E8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can demonstrate significant relevant experience</w:t>
            </w:r>
            <w:r w:rsidR="00147A7F">
              <w:rPr>
                <w:rFonts w:ascii="Arial" w:hAnsi="Arial" w:cs="Arial"/>
                <w:sz w:val="24"/>
                <w:szCs w:val="24"/>
              </w:rPr>
              <w:t xml:space="preserve"> in a local authority of comparable size and complexity. </w:t>
            </w:r>
          </w:p>
          <w:p w14:paraId="6935D3F1" w14:textId="77777777" w:rsidR="00147A7F" w:rsidRDefault="00147A7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10C4C1" w14:textId="77777777" w:rsidR="001943A8" w:rsidRDefault="001943A8" w:rsidP="00147A7F">
            <w:pPr>
              <w:pStyle w:val="BodyText2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A81018">
              <w:rPr>
                <w:rFonts w:ascii="Arial" w:hAnsi="Arial" w:cs="Arial"/>
                <w:color w:val="auto"/>
                <w:szCs w:val="24"/>
              </w:rPr>
              <w:t xml:space="preserve">Experience of staff </w:t>
            </w:r>
            <w:r w:rsidR="001A4E81">
              <w:rPr>
                <w:rFonts w:ascii="Arial" w:hAnsi="Arial" w:cs="Arial"/>
                <w:color w:val="auto"/>
                <w:szCs w:val="24"/>
              </w:rPr>
              <w:t>supervision</w:t>
            </w:r>
            <w:r w:rsidRPr="00A81018">
              <w:rPr>
                <w:rFonts w:ascii="Arial" w:hAnsi="Arial" w:cs="Arial"/>
                <w:color w:val="auto"/>
                <w:szCs w:val="24"/>
              </w:rPr>
              <w:t>, IT system</w:t>
            </w:r>
            <w:r w:rsidR="00147A7F">
              <w:rPr>
                <w:rFonts w:ascii="Arial" w:hAnsi="Arial" w:cs="Arial"/>
                <w:color w:val="auto"/>
                <w:szCs w:val="24"/>
              </w:rPr>
              <w:t>s used in an office environment, project management and financial responsibility.</w:t>
            </w:r>
          </w:p>
          <w:p w14:paraId="0B58F1CA" w14:textId="77777777" w:rsidR="00147A7F" w:rsidRDefault="00147A7F" w:rsidP="00147A7F">
            <w:pPr>
              <w:pStyle w:val="BodyText2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  <w:p w14:paraId="6E408568" w14:textId="77777777" w:rsidR="00147A7F" w:rsidRPr="002D7D17" w:rsidRDefault="00147A7F" w:rsidP="00147A7F">
            <w:pPr>
              <w:pStyle w:val="dec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2D7D17">
              <w:rPr>
                <w:rFonts w:ascii="Arial" w:hAnsi="Arial" w:cs="Arial"/>
                <w:sz w:val="24"/>
                <w:szCs w:val="24"/>
              </w:rPr>
              <w:t>lear evidence of commitment to continuing professional development.</w:t>
            </w:r>
          </w:p>
          <w:p w14:paraId="3C4ADB5F" w14:textId="77777777" w:rsidR="001943A8" w:rsidRPr="00A81018" w:rsidRDefault="001943A8" w:rsidP="001943A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8DD7AD" w14:textId="77777777" w:rsidR="006505D4" w:rsidRDefault="006505D4" w:rsidP="00147A7F">
            <w:pPr>
              <w:pStyle w:val="dectext"/>
              <w:rPr>
                <w:rFonts w:ascii="Arial" w:hAnsi="Arial" w:cs="Arial"/>
                <w:sz w:val="24"/>
                <w:szCs w:val="24"/>
              </w:rPr>
            </w:pPr>
          </w:p>
          <w:p w14:paraId="7687E04F" w14:textId="77777777" w:rsidR="00147A7F" w:rsidRPr="00E57680" w:rsidRDefault="00147A7F" w:rsidP="00412A2E">
            <w:pPr>
              <w:pStyle w:val="dectex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47268CF" w14:textId="77777777" w:rsidR="006505D4" w:rsidRDefault="006505D4" w:rsidP="00875594">
      <w:pPr>
        <w:pStyle w:val="SigPostno"/>
        <w:jc w:val="both"/>
        <w:rPr>
          <w:rFonts w:ascii="Arial" w:hAnsi="Arial" w:cs="Arial"/>
          <w:b/>
          <w:sz w:val="24"/>
          <w:szCs w:val="24"/>
        </w:rPr>
      </w:pPr>
    </w:p>
    <w:p w14:paraId="542B8133" w14:textId="77777777" w:rsidR="00E549B7" w:rsidRDefault="00E549B7">
      <w:pPr>
        <w:pStyle w:val="SigPostno"/>
        <w:ind w:left="-709"/>
        <w:jc w:val="both"/>
        <w:rPr>
          <w:rFonts w:ascii="Arial" w:hAnsi="Arial" w:cs="Arial"/>
          <w:b/>
          <w:sz w:val="24"/>
          <w:szCs w:val="24"/>
        </w:rPr>
      </w:pPr>
    </w:p>
    <w:p w14:paraId="24085D9E" w14:textId="77777777" w:rsidR="00E549B7" w:rsidRDefault="00E549B7">
      <w:pPr>
        <w:pStyle w:val="SigPostno"/>
        <w:ind w:left="-709"/>
        <w:jc w:val="both"/>
        <w:rPr>
          <w:rFonts w:ascii="Arial" w:hAnsi="Arial" w:cs="Arial"/>
          <w:b/>
          <w:sz w:val="24"/>
          <w:szCs w:val="24"/>
        </w:rPr>
      </w:pPr>
    </w:p>
    <w:p w14:paraId="6FFC32F0" w14:textId="77777777" w:rsidR="00E549B7" w:rsidRDefault="00E549B7">
      <w:pPr>
        <w:pStyle w:val="SigPostno"/>
        <w:ind w:left="-709"/>
        <w:jc w:val="both"/>
        <w:rPr>
          <w:rFonts w:ascii="Arial" w:hAnsi="Arial" w:cs="Arial"/>
          <w:b/>
          <w:sz w:val="24"/>
          <w:szCs w:val="24"/>
        </w:rPr>
      </w:pPr>
    </w:p>
    <w:p w14:paraId="393B1866" w14:textId="77777777" w:rsidR="00E549B7" w:rsidRDefault="00E549B7">
      <w:pPr>
        <w:pStyle w:val="SigPostno"/>
        <w:ind w:left="-709"/>
        <w:jc w:val="both"/>
        <w:rPr>
          <w:rFonts w:ascii="Arial" w:hAnsi="Arial" w:cs="Arial"/>
          <w:b/>
          <w:sz w:val="24"/>
          <w:szCs w:val="24"/>
        </w:rPr>
      </w:pPr>
    </w:p>
    <w:p w14:paraId="2B23DA98" w14:textId="77777777" w:rsidR="00E549B7" w:rsidRDefault="00E549B7">
      <w:pPr>
        <w:pStyle w:val="SigPostno"/>
        <w:ind w:left="-709"/>
        <w:jc w:val="both"/>
        <w:rPr>
          <w:rFonts w:ascii="Arial" w:hAnsi="Arial" w:cs="Arial"/>
          <w:b/>
          <w:sz w:val="24"/>
          <w:szCs w:val="24"/>
        </w:rPr>
      </w:pPr>
    </w:p>
    <w:p w14:paraId="3FA02471" w14:textId="77777777" w:rsidR="00C51035" w:rsidRPr="00E57680" w:rsidRDefault="00C51035">
      <w:pPr>
        <w:rPr>
          <w:rFonts w:ascii="Arial" w:hAnsi="Arial" w:cs="Arial"/>
          <w:caps/>
          <w:sz w:val="24"/>
          <w:szCs w:val="24"/>
        </w:rPr>
      </w:pPr>
    </w:p>
    <w:sectPr w:rsidR="00C51035" w:rsidRPr="00E57680">
      <w:headerReference w:type="default" r:id="rId14"/>
      <w:footerReference w:type="default" r:id="rId15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7B7AE" w14:textId="77777777" w:rsidR="00AE7960" w:rsidRDefault="00AE7960">
      <w:r>
        <w:separator/>
      </w:r>
    </w:p>
  </w:endnote>
  <w:endnote w:type="continuationSeparator" w:id="0">
    <w:p w14:paraId="1BFC71AF" w14:textId="77777777" w:rsidR="00AE7960" w:rsidRDefault="00AE7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7D74C" w14:textId="77777777" w:rsidR="00E57680" w:rsidRPr="00E549B7" w:rsidRDefault="00E57680" w:rsidP="00E57680">
    <w:pPr>
      <w:pStyle w:val="Footer"/>
      <w:tabs>
        <w:tab w:val="clear" w:pos="4320"/>
        <w:tab w:val="clear" w:pos="8640"/>
      </w:tabs>
      <w:ind w:right="360"/>
      <w:jc w:val="center"/>
      <w:rPr>
        <w:rStyle w:val="PageNumber"/>
        <w:rFonts w:ascii="Arial" w:hAnsi="Arial" w:cs="Arial"/>
        <w:b/>
      </w:rPr>
    </w:pPr>
    <w:r w:rsidRPr="00E549B7">
      <w:rPr>
        <w:rFonts w:ascii="Arial" w:hAnsi="Arial" w:cs="Arial"/>
        <w:b/>
      </w:rPr>
      <w:t xml:space="preserve">Page </w:t>
    </w:r>
    <w:r w:rsidRPr="00E549B7">
      <w:rPr>
        <w:rStyle w:val="PageNumber"/>
        <w:rFonts w:ascii="Arial" w:hAnsi="Arial" w:cs="Arial"/>
        <w:b/>
      </w:rPr>
      <w:fldChar w:fldCharType="begin"/>
    </w:r>
    <w:r w:rsidRPr="00E549B7">
      <w:rPr>
        <w:rStyle w:val="PageNumber"/>
        <w:rFonts w:ascii="Arial" w:hAnsi="Arial" w:cs="Arial"/>
        <w:b/>
      </w:rPr>
      <w:instrText xml:space="preserve"> PAGE </w:instrText>
    </w:r>
    <w:r w:rsidRPr="00E549B7">
      <w:rPr>
        <w:rStyle w:val="PageNumber"/>
        <w:rFonts w:ascii="Arial" w:hAnsi="Arial" w:cs="Arial"/>
        <w:b/>
      </w:rPr>
      <w:fldChar w:fldCharType="separate"/>
    </w:r>
    <w:r w:rsidR="00F13041">
      <w:rPr>
        <w:rStyle w:val="PageNumber"/>
        <w:rFonts w:ascii="Arial" w:hAnsi="Arial" w:cs="Arial"/>
        <w:b/>
        <w:noProof/>
      </w:rPr>
      <w:t>1</w:t>
    </w:r>
    <w:r w:rsidRPr="00E549B7">
      <w:rPr>
        <w:rStyle w:val="PageNumber"/>
        <w:rFonts w:ascii="Arial" w:hAnsi="Arial" w:cs="Arial"/>
        <w:b/>
      </w:rPr>
      <w:fldChar w:fldCharType="end"/>
    </w:r>
    <w:r w:rsidRPr="00E549B7">
      <w:rPr>
        <w:rStyle w:val="PageNumber"/>
        <w:rFonts w:ascii="Arial" w:hAnsi="Arial" w:cs="Arial"/>
        <w:b/>
      </w:rPr>
      <w:t xml:space="preserve"> of </w:t>
    </w:r>
    <w:r w:rsidRPr="00E549B7">
      <w:rPr>
        <w:rStyle w:val="PageNumber"/>
        <w:rFonts w:ascii="Arial" w:hAnsi="Arial" w:cs="Arial"/>
        <w:b/>
      </w:rPr>
      <w:fldChar w:fldCharType="begin"/>
    </w:r>
    <w:r w:rsidRPr="00E549B7">
      <w:rPr>
        <w:rStyle w:val="PageNumber"/>
        <w:rFonts w:ascii="Arial" w:hAnsi="Arial" w:cs="Arial"/>
        <w:b/>
      </w:rPr>
      <w:instrText xml:space="preserve"> NUMPAGES </w:instrText>
    </w:r>
    <w:r w:rsidRPr="00E549B7">
      <w:rPr>
        <w:rStyle w:val="PageNumber"/>
        <w:rFonts w:ascii="Arial" w:hAnsi="Arial" w:cs="Arial"/>
        <w:b/>
      </w:rPr>
      <w:fldChar w:fldCharType="separate"/>
    </w:r>
    <w:r w:rsidR="00F13041">
      <w:rPr>
        <w:rStyle w:val="PageNumber"/>
        <w:rFonts w:ascii="Arial" w:hAnsi="Arial" w:cs="Arial"/>
        <w:b/>
        <w:noProof/>
      </w:rPr>
      <w:t>7</w:t>
    </w:r>
    <w:r w:rsidRPr="00E549B7">
      <w:rPr>
        <w:rStyle w:val="PageNumber"/>
        <w:rFonts w:ascii="Arial" w:hAnsi="Arial" w:cs="Arial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0C234" w14:textId="77777777" w:rsidR="00AE7960" w:rsidRDefault="00AE7960">
      <w:r>
        <w:separator/>
      </w:r>
    </w:p>
  </w:footnote>
  <w:footnote w:type="continuationSeparator" w:id="0">
    <w:p w14:paraId="0C65B42F" w14:textId="77777777" w:rsidR="00AE7960" w:rsidRDefault="00AE7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D196C" w14:textId="7FAB0E4B" w:rsidR="00C974B3" w:rsidRPr="00E57680" w:rsidRDefault="00C974B3">
    <w:pPr>
      <w:pStyle w:val="Header"/>
      <w:jc w:val="center"/>
      <w:rPr>
        <w:rFonts w:ascii="Arial" w:hAnsi="Arial" w:cs="Arial"/>
        <w:b/>
        <w:sz w:val="24"/>
        <w:szCs w:val="24"/>
      </w:rPr>
    </w:pPr>
    <w:r w:rsidRPr="00E57680">
      <w:rPr>
        <w:rFonts w:ascii="Arial" w:hAnsi="Arial" w:cs="Arial"/>
        <w:b/>
        <w:sz w:val="24"/>
        <w:szCs w:val="24"/>
      </w:rPr>
      <w:t>MIDLOTHIAN COUNCIL</w:t>
    </w:r>
  </w:p>
  <w:p w14:paraId="18E4FF95" w14:textId="169C8ABE" w:rsidR="00C974B3" w:rsidRPr="00E57680" w:rsidRDefault="009B1E72">
    <w:pPr>
      <w:pStyle w:val="Header"/>
      <w:jc w:val="center"/>
      <w:rPr>
        <w:rFonts w:ascii="Arial" w:hAnsi="Arial" w:cs="Arial"/>
        <w:caps/>
        <w:sz w:val="24"/>
        <w:szCs w:val="24"/>
      </w:rPr>
    </w:pPr>
    <w:r>
      <w:rPr>
        <w:rFonts w:ascii="Arial" w:hAnsi="Arial" w:cs="Arial"/>
        <w:b/>
        <w:caps/>
        <w:sz w:val="24"/>
        <w:szCs w:val="24"/>
      </w:rPr>
      <w:t>job summary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4E1288"/>
    <w:multiLevelType w:val="singleLevel"/>
    <w:tmpl w:val="08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3165650"/>
    <w:multiLevelType w:val="singleLevel"/>
    <w:tmpl w:val="08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12119E7"/>
    <w:multiLevelType w:val="hybridMultilevel"/>
    <w:tmpl w:val="EFE84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93A8D"/>
    <w:multiLevelType w:val="singleLevel"/>
    <w:tmpl w:val="66A8D5C8"/>
    <w:lvl w:ilvl="0">
      <w:start w:val="1"/>
      <w:numFmt w:val="bullet"/>
      <w:lvlText w:val="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</w:abstractNum>
  <w:abstractNum w:abstractNumId="5" w15:restartNumberingAfterBreak="0">
    <w:nsid w:val="2BDB3CB5"/>
    <w:multiLevelType w:val="singleLevel"/>
    <w:tmpl w:val="DF3CBE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12218E2"/>
    <w:multiLevelType w:val="singleLevel"/>
    <w:tmpl w:val="DF3CBE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3917136"/>
    <w:multiLevelType w:val="hybridMultilevel"/>
    <w:tmpl w:val="476C47C6"/>
    <w:lvl w:ilvl="0" w:tplc="6F2432B8">
      <w:start w:val="1"/>
      <w:numFmt w:val="decimal"/>
      <w:lvlText w:val="%1."/>
      <w:lvlJc w:val="left"/>
      <w:pPr>
        <w:ind w:left="737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57" w:hanging="360"/>
      </w:pPr>
    </w:lvl>
    <w:lvl w:ilvl="2" w:tplc="0809001B" w:tentative="1">
      <w:start w:val="1"/>
      <w:numFmt w:val="lowerRoman"/>
      <w:lvlText w:val="%3."/>
      <w:lvlJc w:val="right"/>
      <w:pPr>
        <w:ind w:left="2177" w:hanging="180"/>
      </w:pPr>
    </w:lvl>
    <w:lvl w:ilvl="3" w:tplc="0809000F" w:tentative="1">
      <w:start w:val="1"/>
      <w:numFmt w:val="decimal"/>
      <w:lvlText w:val="%4."/>
      <w:lvlJc w:val="left"/>
      <w:pPr>
        <w:ind w:left="2897" w:hanging="360"/>
      </w:pPr>
    </w:lvl>
    <w:lvl w:ilvl="4" w:tplc="08090019" w:tentative="1">
      <w:start w:val="1"/>
      <w:numFmt w:val="lowerLetter"/>
      <w:lvlText w:val="%5."/>
      <w:lvlJc w:val="left"/>
      <w:pPr>
        <w:ind w:left="3617" w:hanging="360"/>
      </w:pPr>
    </w:lvl>
    <w:lvl w:ilvl="5" w:tplc="0809001B" w:tentative="1">
      <w:start w:val="1"/>
      <w:numFmt w:val="lowerRoman"/>
      <w:lvlText w:val="%6."/>
      <w:lvlJc w:val="right"/>
      <w:pPr>
        <w:ind w:left="4337" w:hanging="180"/>
      </w:pPr>
    </w:lvl>
    <w:lvl w:ilvl="6" w:tplc="0809000F" w:tentative="1">
      <w:start w:val="1"/>
      <w:numFmt w:val="decimal"/>
      <w:lvlText w:val="%7."/>
      <w:lvlJc w:val="left"/>
      <w:pPr>
        <w:ind w:left="5057" w:hanging="360"/>
      </w:pPr>
    </w:lvl>
    <w:lvl w:ilvl="7" w:tplc="08090019" w:tentative="1">
      <w:start w:val="1"/>
      <w:numFmt w:val="lowerLetter"/>
      <w:lvlText w:val="%8."/>
      <w:lvlJc w:val="left"/>
      <w:pPr>
        <w:ind w:left="5777" w:hanging="360"/>
      </w:pPr>
    </w:lvl>
    <w:lvl w:ilvl="8" w:tplc="0809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8" w15:restartNumberingAfterBreak="0">
    <w:nsid w:val="381B2D97"/>
    <w:multiLevelType w:val="singleLevel"/>
    <w:tmpl w:val="66A8D5C8"/>
    <w:lvl w:ilvl="0">
      <w:start w:val="1"/>
      <w:numFmt w:val="bullet"/>
      <w:lvlText w:val="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</w:abstractNum>
  <w:abstractNum w:abstractNumId="9" w15:restartNumberingAfterBreak="0">
    <w:nsid w:val="3AC976E7"/>
    <w:multiLevelType w:val="singleLevel"/>
    <w:tmpl w:val="DF3CBE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507593"/>
    <w:multiLevelType w:val="singleLevel"/>
    <w:tmpl w:val="DF3CBE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C40784E"/>
    <w:multiLevelType w:val="singleLevel"/>
    <w:tmpl w:val="7166BE0A"/>
    <w:lvl w:ilvl="0">
      <w:start w:val="1"/>
      <w:numFmt w:val="bullet"/>
      <w:lvlText w:val=""/>
      <w:lvlJc w:val="left"/>
      <w:pPr>
        <w:tabs>
          <w:tab w:val="num" w:pos="720"/>
        </w:tabs>
        <w:ind w:left="648" w:hanging="288"/>
      </w:pPr>
      <w:rPr>
        <w:rFonts w:ascii="Symbol" w:hAnsi="Symbol" w:hint="default"/>
      </w:rPr>
    </w:lvl>
  </w:abstractNum>
  <w:abstractNum w:abstractNumId="12" w15:restartNumberingAfterBreak="0">
    <w:nsid w:val="4F40029F"/>
    <w:multiLevelType w:val="singleLevel"/>
    <w:tmpl w:val="DF3CBE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F5B14F9"/>
    <w:multiLevelType w:val="singleLevel"/>
    <w:tmpl w:val="DF3CBE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2902759"/>
    <w:multiLevelType w:val="hybridMultilevel"/>
    <w:tmpl w:val="6ADE4EC0"/>
    <w:lvl w:ilvl="0" w:tplc="7EBED952">
      <w:start w:val="3"/>
      <w:numFmt w:val="decimal"/>
      <w:lvlText w:val="%1."/>
      <w:lvlJc w:val="left"/>
      <w:pPr>
        <w:ind w:left="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3E13AC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1A0016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728022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C2DCF8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7802BA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4A9F9A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78EC2A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AC0852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A554521"/>
    <w:multiLevelType w:val="singleLevel"/>
    <w:tmpl w:val="DF3CBE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69D6313"/>
    <w:multiLevelType w:val="hybridMultilevel"/>
    <w:tmpl w:val="A9C0B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C07022"/>
    <w:multiLevelType w:val="hybridMultilevel"/>
    <w:tmpl w:val="6ADE4EC0"/>
    <w:lvl w:ilvl="0" w:tplc="7EBED952">
      <w:start w:val="3"/>
      <w:numFmt w:val="decimal"/>
      <w:lvlText w:val="%1."/>
      <w:lvlJc w:val="left"/>
      <w:pPr>
        <w:ind w:left="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3E13AC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1A0016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728022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C2DCF8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7802BA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4A9F9A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78EC2A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AC0852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B971406"/>
    <w:multiLevelType w:val="singleLevel"/>
    <w:tmpl w:val="66A8D5C8"/>
    <w:lvl w:ilvl="0">
      <w:start w:val="1"/>
      <w:numFmt w:val="bullet"/>
      <w:lvlText w:val="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</w:abstractNum>
  <w:num w:numId="1" w16cid:durableId="2056855515">
    <w:abstractNumId w:val="1"/>
  </w:num>
  <w:num w:numId="2" w16cid:durableId="417024933">
    <w:abstractNumId w:val="2"/>
  </w:num>
  <w:num w:numId="3" w16cid:durableId="27761472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195822546">
    <w:abstractNumId w:val="14"/>
  </w:num>
  <w:num w:numId="5" w16cid:durableId="490030048">
    <w:abstractNumId w:val="7"/>
  </w:num>
  <w:num w:numId="6" w16cid:durableId="1232084295">
    <w:abstractNumId w:val="8"/>
  </w:num>
  <w:num w:numId="7" w16cid:durableId="1114328861">
    <w:abstractNumId w:val="4"/>
  </w:num>
  <w:num w:numId="8" w16cid:durableId="1213343867">
    <w:abstractNumId w:val="18"/>
  </w:num>
  <w:num w:numId="9" w16cid:durableId="1926842159">
    <w:abstractNumId w:val="11"/>
  </w:num>
  <w:num w:numId="10" w16cid:durableId="1403917222">
    <w:abstractNumId w:val="12"/>
  </w:num>
  <w:num w:numId="11" w16cid:durableId="384304464">
    <w:abstractNumId w:val="5"/>
  </w:num>
  <w:num w:numId="12" w16cid:durableId="788669518">
    <w:abstractNumId w:val="6"/>
  </w:num>
  <w:num w:numId="13" w16cid:durableId="342980846">
    <w:abstractNumId w:val="9"/>
  </w:num>
  <w:num w:numId="14" w16cid:durableId="1530141489">
    <w:abstractNumId w:val="15"/>
  </w:num>
  <w:num w:numId="15" w16cid:durableId="1323924797">
    <w:abstractNumId w:val="13"/>
  </w:num>
  <w:num w:numId="16" w16cid:durableId="374669865">
    <w:abstractNumId w:val="10"/>
  </w:num>
  <w:num w:numId="17" w16cid:durableId="75898527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18" w16cid:durableId="1854417654">
    <w:abstractNumId w:val="3"/>
  </w:num>
  <w:num w:numId="19" w16cid:durableId="407771012">
    <w:abstractNumId w:val="17"/>
  </w:num>
  <w:num w:numId="20" w16cid:durableId="20999811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9EA"/>
    <w:rsid w:val="000252E5"/>
    <w:rsid w:val="00031BDC"/>
    <w:rsid w:val="00044A6B"/>
    <w:rsid w:val="00046C3F"/>
    <w:rsid w:val="0005168F"/>
    <w:rsid w:val="00097E12"/>
    <w:rsid w:val="000A394D"/>
    <w:rsid w:val="000E4C6C"/>
    <w:rsid w:val="00137AD5"/>
    <w:rsid w:val="00147A7F"/>
    <w:rsid w:val="00164639"/>
    <w:rsid w:val="0017060E"/>
    <w:rsid w:val="00184A11"/>
    <w:rsid w:val="001943A8"/>
    <w:rsid w:val="001A4E81"/>
    <w:rsid w:val="002330F1"/>
    <w:rsid w:val="00242AA0"/>
    <w:rsid w:val="002560DC"/>
    <w:rsid w:val="00277E98"/>
    <w:rsid w:val="002B0BF0"/>
    <w:rsid w:val="002C7071"/>
    <w:rsid w:val="002E0BFF"/>
    <w:rsid w:val="0030649F"/>
    <w:rsid w:val="00311905"/>
    <w:rsid w:val="00323685"/>
    <w:rsid w:val="0036571C"/>
    <w:rsid w:val="00382B16"/>
    <w:rsid w:val="003C5F4A"/>
    <w:rsid w:val="00412A2E"/>
    <w:rsid w:val="00432C87"/>
    <w:rsid w:val="004D14DD"/>
    <w:rsid w:val="004D2255"/>
    <w:rsid w:val="004F354F"/>
    <w:rsid w:val="00500989"/>
    <w:rsid w:val="00570D9C"/>
    <w:rsid w:val="005B14F7"/>
    <w:rsid w:val="005E37D5"/>
    <w:rsid w:val="005E7EFA"/>
    <w:rsid w:val="006505D4"/>
    <w:rsid w:val="006606AA"/>
    <w:rsid w:val="006B7167"/>
    <w:rsid w:val="006C4590"/>
    <w:rsid w:val="007A3D98"/>
    <w:rsid w:val="007A4349"/>
    <w:rsid w:val="007E4BBC"/>
    <w:rsid w:val="00835158"/>
    <w:rsid w:val="00867FFC"/>
    <w:rsid w:val="008705BB"/>
    <w:rsid w:val="00875594"/>
    <w:rsid w:val="0088607B"/>
    <w:rsid w:val="00890CFA"/>
    <w:rsid w:val="008B33B6"/>
    <w:rsid w:val="008C0A46"/>
    <w:rsid w:val="008F410E"/>
    <w:rsid w:val="00904985"/>
    <w:rsid w:val="0091424C"/>
    <w:rsid w:val="009A4688"/>
    <w:rsid w:val="009A607E"/>
    <w:rsid w:val="009B1E72"/>
    <w:rsid w:val="00A03546"/>
    <w:rsid w:val="00A35D55"/>
    <w:rsid w:val="00A42E42"/>
    <w:rsid w:val="00A82718"/>
    <w:rsid w:val="00AC049A"/>
    <w:rsid w:val="00AD3C85"/>
    <w:rsid w:val="00AD4DD0"/>
    <w:rsid w:val="00AE6C5A"/>
    <w:rsid w:val="00AE7960"/>
    <w:rsid w:val="00AF4FA0"/>
    <w:rsid w:val="00B00385"/>
    <w:rsid w:val="00B076DF"/>
    <w:rsid w:val="00B35139"/>
    <w:rsid w:val="00B6362A"/>
    <w:rsid w:val="00B83D7B"/>
    <w:rsid w:val="00B96024"/>
    <w:rsid w:val="00BA00E2"/>
    <w:rsid w:val="00BA53CC"/>
    <w:rsid w:val="00BC5F37"/>
    <w:rsid w:val="00BD031A"/>
    <w:rsid w:val="00C1604D"/>
    <w:rsid w:val="00C51035"/>
    <w:rsid w:val="00C974B3"/>
    <w:rsid w:val="00CB77F8"/>
    <w:rsid w:val="00CD024F"/>
    <w:rsid w:val="00CF0512"/>
    <w:rsid w:val="00D41B72"/>
    <w:rsid w:val="00D53588"/>
    <w:rsid w:val="00D65868"/>
    <w:rsid w:val="00DD77FF"/>
    <w:rsid w:val="00DF767A"/>
    <w:rsid w:val="00E36E2C"/>
    <w:rsid w:val="00E533F6"/>
    <w:rsid w:val="00E549B7"/>
    <w:rsid w:val="00E57680"/>
    <w:rsid w:val="00E93D4D"/>
    <w:rsid w:val="00EA77F3"/>
    <w:rsid w:val="00EE67AD"/>
    <w:rsid w:val="00EF29EA"/>
    <w:rsid w:val="00F100EC"/>
    <w:rsid w:val="00F104AE"/>
    <w:rsid w:val="00F13041"/>
    <w:rsid w:val="00F32626"/>
    <w:rsid w:val="00F37F0D"/>
    <w:rsid w:val="00F46736"/>
    <w:rsid w:val="00F65204"/>
    <w:rsid w:val="00F80B1C"/>
    <w:rsid w:val="00F82CFE"/>
    <w:rsid w:val="00FC695F"/>
    <w:rsid w:val="00FD5548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979643"/>
  <w15:chartTrackingRefBased/>
  <w15:docId w15:val="{4FE773B3-A174-474F-AE23-74CE137E4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3A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3A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pPr>
      <w:ind w:hanging="18"/>
      <w:jc w:val="center"/>
    </w:pPr>
    <w:rPr>
      <w:b/>
      <w:sz w:val="24"/>
    </w:rPr>
  </w:style>
  <w:style w:type="paragraph" w:customStyle="1" w:styleId="SigPostno">
    <w:name w:val="SigPostno"/>
    <w:basedOn w:val="Normal"/>
    <w:pPr>
      <w:jc w:val="center"/>
    </w:pPr>
    <w:rPr>
      <w:smallCaps/>
      <w:sz w:val="22"/>
    </w:rPr>
  </w:style>
  <w:style w:type="paragraph" w:styleId="BodyTextIndent2">
    <w:name w:val="Body Text Indent 2"/>
    <w:basedOn w:val="Normal"/>
    <w:semiHidden/>
    <w:pPr>
      <w:ind w:left="-720"/>
    </w:pPr>
    <w:rPr>
      <w:sz w:val="24"/>
    </w:r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rPr>
      <w:i/>
      <w:sz w:val="24"/>
    </w:rPr>
  </w:style>
  <w:style w:type="paragraph" w:styleId="BodyText2">
    <w:name w:val="Body Text 2"/>
    <w:basedOn w:val="Normal"/>
    <w:semiHidden/>
    <w:pPr>
      <w:jc w:val="both"/>
    </w:pPr>
    <w:rPr>
      <w:color w:val="FF00FF"/>
      <w:sz w:val="24"/>
    </w:rPr>
  </w:style>
  <w:style w:type="paragraph" w:styleId="BodyText3">
    <w:name w:val="Body Text 3"/>
    <w:basedOn w:val="Normal"/>
    <w:semiHidden/>
    <w:rPr>
      <w:color w:val="FF00FF"/>
      <w:sz w:val="24"/>
    </w:rPr>
  </w:style>
  <w:style w:type="paragraph" w:customStyle="1" w:styleId="Text">
    <w:name w:val="Text"/>
    <w:basedOn w:val="Normal"/>
    <w:rsid w:val="004F354F"/>
    <w:rPr>
      <w:sz w:val="24"/>
      <w:lang w:val="en-US"/>
    </w:rPr>
  </w:style>
  <w:style w:type="character" w:customStyle="1" w:styleId="FooterChar">
    <w:name w:val="Footer Char"/>
    <w:basedOn w:val="DefaultParagraphFont"/>
    <w:link w:val="Footer"/>
    <w:semiHidden/>
    <w:rsid w:val="00E57680"/>
  </w:style>
  <w:style w:type="paragraph" w:styleId="ListParagraph">
    <w:name w:val="List Paragraph"/>
    <w:basedOn w:val="Normal"/>
    <w:uiPriority w:val="34"/>
    <w:qFormat/>
    <w:rsid w:val="001943A8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</w:rPr>
  </w:style>
  <w:style w:type="paragraph" w:customStyle="1" w:styleId="dectext">
    <w:name w:val="dectext"/>
    <w:basedOn w:val="Normal"/>
    <w:rsid w:val="001943A8"/>
    <w:rPr>
      <w:sz w:val="22"/>
    </w:rPr>
  </w:style>
  <w:style w:type="character" w:customStyle="1" w:styleId="Heading3Char">
    <w:name w:val="Heading 3 Char"/>
    <w:link w:val="Heading3"/>
    <w:uiPriority w:val="9"/>
    <w:semiHidden/>
    <w:rsid w:val="001943A8"/>
    <w:rPr>
      <w:rFonts w:ascii="Calibri Light" w:hAnsi="Calibri Light"/>
      <w:b/>
      <w:bCs/>
      <w:sz w:val="26"/>
      <w:szCs w:val="26"/>
    </w:rPr>
  </w:style>
  <w:style w:type="paragraph" w:customStyle="1" w:styleId="Style">
    <w:name w:val="Style"/>
    <w:rsid w:val="001943A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1943A8"/>
    <w:rPr>
      <w:rFonts w:ascii="Calibri" w:hAnsi="Calibri"/>
      <w:b/>
      <w:bCs/>
      <w:i/>
      <w:iCs/>
      <w:sz w:val="26"/>
      <w:szCs w:val="26"/>
    </w:rPr>
  </w:style>
  <w:style w:type="paragraph" w:customStyle="1" w:styleId="cS">
    <w:name w:val="cS"/>
    <w:basedOn w:val="Normal"/>
    <w:rsid w:val="001943A8"/>
    <w:rPr>
      <w:sz w:val="22"/>
      <w:lang w:val="en-US"/>
    </w:rPr>
  </w:style>
  <w:style w:type="table" w:styleId="TableGrid">
    <w:name w:val="Table Grid"/>
    <w:basedOn w:val="TableNormal"/>
    <w:uiPriority w:val="59"/>
    <w:rsid w:val="008351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arsel\Local%20Settings\Temporary%20Internet%20Files\Content.Outlook\GTHKPIM9\J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tiveRecord xmlns="8f05d3e4-0582-485c-9ba6-ab26e7804d1a">true</ActiveRecord>
    <l2266dbc3b614dbe9f077e23aad38986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and Organisational Development</TermName>
          <TermId xmlns="http://schemas.microsoft.com/office/infopath/2007/PartnerControls">740d13e7-acb4-41b2-a3fe-da9ca2d2dad3</TermId>
        </TermInfo>
      </Terms>
    </l2266dbc3b614dbe9f077e23aad38986>
    <TaxCatchAll xmlns="8f05d3e4-0582-485c-9ba6-ab26e7804d1a">
      <Value>17</Value>
      <Value>2</Value>
      <Value>1</Value>
    </TaxCatchAll>
    <SupercededDate xmlns="8f05d3e4-0582-485c-9ba6-ab26e7804d1a" xsi:nil="true"/>
    <TaxKeywordTaxHTField xmlns="8f05d3e4-0582-485c-9ba6-ab26e7804d1a">
      <Terms xmlns="http://schemas.microsoft.com/office/infopath/2007/PartnerControls"/>
    </TaxKeywordTaxHTField>
    <le70938a2ff1458590291c2b53873313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Chief Executives Office</TermName>
          <TermId xmlns="http://schemas.microsoft.com/office/infopath/2007/PartnerControls">ac091c47-8a3c-481c-963a-01e0af7f440f</TermId>
        </TermInfo>
      </Terms>
    </le70938a2ff1458590291c2b53873313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d2085efe-fbee-4112-b17b-61a14ccdd7b6" ContentTypeId="0x010100AB4565BB804CC848BD2EF3E87A42FE8B0E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AB4565BB804CC848BD2EF3E87A42FE8B0E00EDE16F9D320E5F4A9C2526B9D544DEE9" ma:contentTypeVersion="4" ma:contentTypeDescription="" ma:contentTypeScope="" ma:versionID="6971598029bc99cbb9f2f7f68fa02fd7">
  <xsd:schema xmlns:xsd="http://www.w3.org/2001/XMLSchema" xmlns:xs="http://www.w3.org/2001/XMLSchema" xmlns:p="http://schemas.microsoft.com/office/2006/metadata/properties" xmlns:ns2="8f05d3e4-0582-485c-9ba6-ab26e7804d1a" targetNamespace="http://schemas.microsoft.com/office/2006/metadata/properties" ma:root="true" ma:fieldsID="916abaead7db609d90a743c8bd76d413" ns2:_="">
    <xsd:import namespace="8f05d3e4-0582-485c-9ba6-ab26e7804d1a"/>
    <xsd:element name="properties">
      <xsd:complexType>
        <xsd:sequence>
          <xsd:element name="documentManagement">
            <xsd:complexType>
              <xsd:all>
                <xsd:element ref="ns2:ActiveRecord" minOccurs="0"/>
                <xsd:element ref="ns2:SupercededDate" minOccurs="0"/>
                <xsd:element ref="ns2:TaxKeywordTaxHTField" minOccurs="0"/>
                <xsd:element ref="ns2:TaxCatchAll" minOccurs="0"/>
                <xsd:element ref="ns2:TaxCatchAllLabel" minOccurs="0"/>
                <xsd:element ref="ns2:le70938a2ff1458590291c2b53873313" minOccurs="0"/>
                <xsd:element ref="ns2:l2266dbc3b614dbe9f077e23aad38986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5d3e4-0582-485c-9ba6-ab26e7804d1a" elementFormDefault="qualified">
    <xsd:import namespace="http://schemas.microsoft.com/office/2006/documentManagement/types"/>
    <xsd:import namespace="http://schemas.microsoft.com/office/infopath/2007/PartnerControls"/>
    <xsd:element name="ActiveRecord" ma:index="2" nillable="true" ma:displayName="Active Document" ma:default="1" ma:internalName="ActiveRecord">
      <xsd:simpleType>
        <xsd:restriction base="dms:Boolean"/>
      </xsd:simpleType>
    </xsd:element>
    <xsd:element name="SupercededDate" ma:index="4" nillable="true" ma:displayName="Superceded Date" ma:format="DateOnly" ma:internalName="SupercededDate">
      <xsd:simpleType>
        <xsd:restriction base="dms:DateTime"/>
      </xsd:simpleType>
    </xsd:element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d2085efe-fbee-4112-b17b-61a14ccdd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d3990bac-5434-4abd-8a74-254d073ce695}" ma:internalName="TaxCatchAll" ma:showField="CatchAllData" ma:web="a3c50be0-fa0e-4941-938a-a34611368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3990bac-5434-4abd-8a74-254d073ce695}" ma:internalName="TaxCatchAllLabel" ma:readOnly="true" ma:showField="CatchAllDataLabel" ma:web="a3c50be0-fa0e-4941-938a-a34611368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e70938a2ff1458590291c2b53873313" ma:index="13" nillable="true" ma:taxonomy="true" ma:internalName="le70938a2ff1458590291c2b53873313" ma:taxonomyFieldName="Service1" ma:displayName="Service" ma:default="1;#Chief Executives Office|ac091c47-8a3c-481c-963a-01e0af7f440f" ma:fieldId="{5e70938a-2ff1-4585-9029-1c2b53873313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266dbc3b614dbe9f077e23aad38986" ma:index="15" nillable="true" ma:taxonomy="true" ma:internalName="l2266dbc3b614dbe9f077e23aad38986" ma:taxonomyFieldName="BusinessUnit" ma:displayName="Business Unit" ma:readOnly="false" ma:default="2;#People and Organisational Development|740d13e7-acb4-41b2-a3fe-da9ca2d2dad3" ma:fieldId="{52266dbc-3b61-4dbe-9f07-7e23aad38986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29784E89-9C68-43C4-85A1-D2B4CF6FFC7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ACF6B10-ECDC-4AFC-8BC7-70698A61DED8}">
  <ds:schemaRefs>
    <ds:schemaRef ds:uri="http://schemas.microsoft.com/office/2006/metadata/properties"/>
    <ds:schemaRef ds:uri="http://schemas.microsoft.com/office/infopath/2007/PartnerControls"/>
    <ds:schemaRef ds:uri="8f05d3e4-0582-485c-9ba6-ab26e7804d1a"/>
  </ds:schemaRefs>
</ds:datastoreItem>
</file>

<file path=customXml/itemProps3.xml><?xml version="1.0" encoding="utf-8"?>
<ds:datastoreItem xmlns:ds="http://schemas.openxmlformats.org/officeDocument/2006/customXml" ds:itemID="{6A6F6677-FD14-42F9-AED1-EC516238B0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FD4F1A-4E95-4942-82DD-1359B13726F4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242D42BD-6F9C-4953-9AE4-8703E7C22CE5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8C82A627-46BF-4958-BB64-F23DB19C9A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05d3e4-0582-485c-9ba6-ab26e7804d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B6CAE053-D9BB-4889-8F3E-AB0253D2BB6F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Jd</Template>
  <TotalTime>1</TotalTime>
  <Pages>1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</vt:lpstr>
    </vt:vector>
  </TitlesOfParts>
  <Company>Midlothian Council</Company>
  <LinksUpToDate>false</LinksUpToDate>
  <CharactersWithSpaces>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</dc:title>
  <dc:subject/>
  <dc:creator>carsel</dc:creator>
  <cp:keywords/>
  <cp:lastModifiedBy>Laura Bruce</cp:lastModifiedBy>
  <cp:revision>2</cp:revision>
  <cp:lastPrinted>2006-08-04T11:15:00Z</cp:lastPrinted>
  <dcterms:created xsi:type="dcterms:W3CDTF">2024-02-01T14:26:00Z</dcterms:created>
  <dcterms:modified xsi:type="dcterms:W3CDTF">2024-02-01T14:26:00Z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i0f84bba906045b4af568ee102a52dcb">
    <vt:lpwstr>BCS|819376d4-bc70-4d53-bae7-773a2688b0e5</vt:lpwstr>
  </property>
  <property fmtid="{D5CDD505-2E9C-101B-9397-08002B2CF9AE}" pid="4" name="_dlc_DocId">
    <vt:lpwstr>NLC--1638642443-9658</vt:lpwstr>
  </property>
  <property fmtid="{D5CDD505-2E9C-101B-9397-08002B2CF9AE}" pid="5" name="_dlc_DocIdItemGuid">
    <vt:lpwstr>9e6728cd-7792-42b7-b379-406a2d5fa677</vt:lpwstr>
  </property>
  <property fmtid="{D5CDD505-2E9C-101B-9397-08002B2CF9AE}" pid="6" name="_dlc_DocIdUrl">
    <vt:lpwstr>https://nlcgov.sharepoint.com/sites/POD-ERJOBEVALUATION/_layouts/15/DocIdRedir.aspx?ID=NLC--1638642443-9658, NLC--1638642443-9658</vt:lpwstr>
  </property>
  <property fmtid="{D5CDD505-2E9C-101B-9397-08002B2CF9AE}" pid="7" name="_AdHocReviewCycleID">
    <vt:i4>-230759940</vt:i4>
  </property>
  <property fmtid="{D5CDD505-2E9C-101B-9397-08002B2CF9AE}" pid="8" name="_EmailSubject">
    <vt:lpwstr>Vacancy Information-team Leader X6</vt:lpwstr>
  </property>
  <property fmtid="{D5CDD505-2E9C-101B-9397-08002B2CF9AE}" pid="9" name="_AuthorEmail">
    <vt:lpwstr>recruitment@midlothian.gov.uk</vt:lpwstr>
  </property>
  <property fmtid="{D5CDD505-2E9C-101B-9397-08002B2CF9AE}" pid="10" name="_AuthorEmailDisplayName">
    <vt:lpwstr>Recruitment</vt:lpwstr>
  </property>
  <property fmtid="{D5CDD505-2E9C-101B-9397-08002B2CF9AE}" pid="11" name="_PreviousAdHocReviewCycleID">
    <vt:i4>-1231225407</vt:i4>
  </property>
  <property fmtid="{D5CDD505-2E9C-101B-9397-08002B2CF9AE}" pid="12" name="_ReviewingToolsShownOnce">
    <vt:lpwstr/>
  </property>
</Properties>
</file>