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6ABB" w14:textId="77777777" w:rsidR="00F54BC9" w:rsidRDefault="007834E3">
      <w:pPr>
        <w:pStyle w:val="Heading1"/>
        <w:ind w:left="-720"/>
        <w:rPr>
          <w:b/>
        </w:rPr>
      </w:pPr>
      <w:r>
        <w:rPr>
          <w:b/>
        </w:rPr>
        <w:t>Section 1</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784"/>
        <w:gridCol w:w="1134"/>
      </w:tblGrid>
      <w:tr w:rsidR="00CC20A8" w14:paraId="0429DA39" w14:textId="77777777" w:rsidTr="00C76995">
        <w:trPr>
          <w:trHeight w:val="480"/>
        </w:trPr>
        <w:tc>
          <w:tcPr>
            <w:tcW w:w="6300" w:type="dxa"/>
          </w:tcPr>
          <w:p w14:paraId="5C278A24" w14:textId="77777777" w:rsidR="00CC20A8" w:rsidRDefault="00CC20A8" w:rsidP="00C76995">
            <w:pPr>
              <w:pStyle w:val="Header"/>
              <w:tabs>
                <w:tab w:val="clear" w:pos="4320"/>
                <w:tab w:val="clear" w:pos="8640"/>
              </w:tabs>
              <w:rPr>
                <w:b/>
                <w:sz w:val="24"/>
              </w:rPr>
            </w:pPr>
          </w:p>
          <w:p w14:paraId="73EB61AA" w14:textId="77777777" w:rsidR="00CC20A8" w:rsidRDefault="00CC20A8" w:rsidP="00C76995">
            <w:pPr>
              <w:pStyle w:val="Header"/>
              <w:tabs>
                <w:tab w:val="clear" w:pos="4320"/>
                <w:tab w:val="clear" w:pos="8640"/>
              </w:tabs>
              <w:rPr>
                <w:b/>
                <w:sz w:val="24"/>
              </w:rPr>
            </w:pPr>
            <w:r>
              <w:rPr>
                <w:b/>
                <w:position w:val="-6"/>
                <w:sz w:val="24"/>
              </w:rPr>
              <w:t>JOB TITLE: Senior Cleaner</w:t>
            </w:r>
          </w:p>
        </w:tc>
        <w:tc>
          <w:tcPr>
            <w:tcW w:w="3918" w:type="dxa"/>
            <w:gridSpan w:val="2"/>
          </w:tcPr>
          <w:p w14:paraId="280EA7C0" w14:textId="77777777" w:rsidR="00CC20A8" w:rsidRDefault="00CC20A8" w:rsidP="00C76995">
            <w:pPr>
              <w:rPr>
                <w:b/>
                <w:sz w:val="24"/>
              </w:rPr>
            </w:pPr>
          </w:p>
          <w:p w14:paraId="5546474B" w14:textId="77777777" w:rsidR="00CC20A8" w:rsidRDefault="00CC20A8" w:rsidP="00C76995">
            <w:pPr>
              <w:rPr>
                <w:b/>
                <w:sz w:val="24"/>
              </w:rPr>
            </w:pPr>
            <w:r>
              <w:rPr>
                <w:b/>
                <w:position w:val="-6"/>
                <w:sz w:val="24"/>
              </w:rPr>
              <w:t>POST NO(S): Various</w:t>
            </w:r>
          </w:p>
        </w:tc>
      </w:tr>
      <w:tr w:rsidR="00CC20A8" w14:paraId="2974F0BE" w14:textId="77777777" w:rsidTr="00C76995">
        <w:trPr>
          <w:cantSplit/>
          <w:trHeight w:val="480"/>
        </w:trPr>
        <w:tc>
          <w:tcPr>
            <w:tcW w:w="10218" w:type="dxa"/>
            <w:gridSpan w:val="3"/>
          </w:tcPr>
          <w:p w14:paraId="54A5653E" w14:textId="77777777" w:rsidR="00CC20A8" w:rsidRDefault="00CC20A8" w:rsidP="00C76995">
            <w:pPr>
              <w:rPr>
                <w:b/>
                <w:sz w:val="24"/>
              </w:rPr>
            </w:pPr>
          </w:p>
          <w:p w14:paraId="6829DFA0" w14:textId="77777777" w:rsidR="00CC20A8" w:rsidRDefault="00CC20A8" w:rsidP="00C76995">
            <w:pPr>
              <w:rPr>
                <w:b/>
                <w:sz w:val="24"/>
              </w:rPr>
            </w:pPr>
            <w:r>
              <w:rPr>
                <w:b/>
                <w:sz w:val="24"/>
              </w:rPr>
              <w:t>JOB PROFILE: Grade 2 - Operations &amp; Craft (B) 2</w:t>
            </w:r>
          </w:p>
        </w:tc>
      </w:tr>
      <w:tr w:rsidR="00CC20A8" w14:paraId="1D872C2E" w14:textId="77777777" w:rsidTr="00C76995">
        <w:trPr>
          <w:cantSplit/>
          <w:trHeight w:val="480"/>
        </w:trPr>
        <w:tc>
          <w:tcPr>
            <w:tcW w:w="10218" w:type="dxa"/>
            <w:gridSpan w:val="3"/>
          </w:tcPr>
          <w:p w14:paraId="064466EB" w14:textId="77777777" w:rsidR="00CC20A8" w:rsidRDefault="00CC20A8" w:rsidP="00C76995">
            <w:pPr>
              <w:rPr>
                <w:b/>
                <w:sz w:val="24"/>
              </w:rPr>
            </w:pPr>
          </w:p>
          <w:p w14:paraId="092CFA33" w14:textId="77777777" w:rsidR="00CC20A8" w:rsidRDefault="00CC20A8" w:rsidP="00C76995">
            <w:r>
              <w:rPr>
                <w:b/>
                <w:sz w:val="24"/>
              </w:rPr>
              <w:t xml:space="preserve">SECTION/UNIT:   </w:t>
            </w:r>
            <w:proofErr w:type="spellStart"/>
            <w:r>
              <w:rPr>
                <w:b/>
                <w:sz w:val="24"/>
              </w:rPr>
              <w:t>Highbank</w:t>
            </w:r>
            <w:proofErr w:type="spellEnd"/>
            <w:r>
              <w:rPr>
                <w:b/>
                <w:sz w:val="24"/>
              </w:rPr>
              <w:t xml:space="preserve"> Intermediate Care (Midlothian Life)</w:t>
            </w:r>
          </w:p>
        </w:tc>
      </w:tr>
      <w:tr w:rsidR="00CC20A8" w14:paraId="0D19EB81" w14:textId="77777777" w:rsidTr="00C76995">
        <w:trPr>
          <w:cantSplit/>
          <w:trHeight w:val="480"/>
        </w:trPr>
        <w:tc>
          <w:tcPr>
            <w:tcW w:w="10218" w:type="dxa"/>
            <w:gridSpan w:val="3"/>
          </w:tcPr>
          <w:p w14:paraId="65B69648" w14:textId="77777777" w:rsidR="00CC20A8" w:rsidRDefault="00CC20A8" w:rsidP="00C76995">
            <w:pPr>
              <w:rPr>
                <w:b/>
                <w:sz w:val="24"/>
              </w:rPr>
            </w:pPr>
          </w:p>
          <w:p w14:paraId="28B0437D" w14:textId="77777777" w:rsidR="00CC20A8" w:rsidRDefault="00CC20A8" w:rsidP="00C76995">
            <w:r>
              <w:rPr>
                <w:b/>
                <w:sz w:val="24"/>
              </w:rPr>
              <w:t>DIVISION: Midlothian Health &amp; Social Care</w:t>
            </w:r>
          </w:p>
        </w:tc>
      </w:tr>
      <w:tr w:rsidR="00CC20A8" w14:paraId="7005B6D2" w14:textId="77777777" w:rsidTr="00C76995">
        <w:trPr>
          <w:cantSplit/>
          <w:trHeight w:val="480"/>
        </w:trPr>
        <w:tc>
          <w:tcPr>
            <w:tcW w:w="10218" w:type="dxa"/>
            <w:gridSpan w:val="3"/>
          </w:tcPr>
          <w:p w14:paraId="366C6637" w14:textId="77777777" w:rsidR="00CC20A8" w:rsidRDefault="00CC20A8" w:rsidP="00C76995">
            <w:pPr>
              <w:rPr>
                <w:b/>
                <w:sz w:val="24"/>
              </w:rPr>
            </w:pPr>
          </w:p>
          <w:p w14:paraId="779A2837" w14:textId="77777777" w:rsidR="00CC20A8" w:rsidRDefault="00CC20A8" w:rsidP="00C76995">
            <w:r>
              <w:rPr>
                <w:b/>
                <w:sz w:val="24"/>
              </w:rPr>
              <w:t>REPORTING TO: Assistant Manager/Manager</w:t>
            </w:r>
          </w:p>
        </w:tc>
      </w:tr>
      <w:tr w:rsidR="00CC20A8" w14:paraId="4E4F4C9A" w14:textId="77777777" w:rsidTr="00C76995">
        <w:trPr>
          <w:cantSplit/>
          <w:trHeight w:val="480"/>
        </w:trPr>
        <w:tc>
          <w:tcPr>
            <w:tcW w:w="10218" w:type="dxa"/>
            <w:gridSpan w:val="3"/>
          </w:tcPr>
          <w:p w14:paraId="26438569" w14:textId="77777777" w:rsidR="00CC20A8" w:rsidRDefault="00CC20A8" w:rsidP="00C76995">
            <w:pPr>
              <w:rPr>
                <w:b/>
                <w:sz w:val="24"/>
              </w:rPr>
            </w:pPr>
          </w:p>
          <w:p w14:paraId="0761CF03" w14:textId="77777777" w:rsidR="00CC20A8" w:rsidRDefault="00CC20A8" w:rsidP="00C76995">
            <w:pPr>
              <w:rPr>
                <w:b/>
                <w:sz w:val="24"/>
              </w:rPr>
            </w:pPr>
            <w:r>
              <w:rPr>
                <w:b/>
                <w:sz w:val="24"/>
              </w:rPr>
              <w:t>REPONSIBLE FOR: Domestics</w:t>
            </w:r>
          </w:p>
        </w:tc>
      </w:tr>
      <w:tr w:rsidR="00CC20A8" w14:paraId="24988440" w14:textId="77777777" w:rsidTr="00C76995">
        <w:trPr>
          <w:cantSplit/>
        </w:trPr>
        <w:tc>
          <w:tcPr>
            <w:tcW w:w="10218" w:type="dxa"/>
            <w:gridSpan w:val="3"/>
          </w:tcPr>
          <w:p w14:paraId="533A97B8" w14:textId="77777777" w:rsidR="00CC20A8" w:rsidRDefault="00CC20A8" w:rsidP="00C76995">
            <w:pPr>
              <w:rPr>
                <w:sz w:val="24"/>
              </w:rPr>
            </w:pPr>
            <w:r>
              <w:rPr>
                <w:b/>
                <w:sz w:val="24"/>
              </w:rPr>
              <w:t>JOB PURPOSE</w:t>
            </w:r>
            <w:r>
              <w:rPr>
                <w:sz w:val="24"/>
              </w:rPr>
              <w:t>:</w:t>
            </w:r>
          </w:p>
          <w:p w14:paraId="09DB5DA4" w14:textId="77777777" w:rsidR="00CC20A8" w:rsidRDefault="00CC20A8" w:rsidP="00C76995">
            <w:pPr>
              <w:pStyle w:val="BodyText2"/>
            </w:pPr>
          </w:p>
          <w:p w14:paraId="3FA4105B" w14:textId="77777777" w:rsidR="00CC20A8" w:rsidRDefault="00CC20A8" w:rsidP="00C76995">
            <w:pPr>
              <w:pStyle w:val="BodyText2"/>
            </w:pPr>
            <w:r>
              <w:t>To delegate, observe and participate in the cleaning of designated areas to ensure that they are kept in a clean and hygienic condition.  To undertake daily maintenance and the checking of equipment.</w:t>
            </w:r>
          </w:p>
          <w:p w14:paraId="14143A3E" w14:textId="77777777" w:rsidR="00CC20A8" w:rsidRDefault="00CC20A8" w:rsidP="00C76995">
            <w:pPr>
              <w:pStyle w:val="BodyText2"/>
            </w:pPr>
          </w:p>
          <w:p w14:paraId="670B256D" w14:textId="77777777" w:rsidR="00CC20A8" w:rsidRDefault="00CC20A8" w:rsidP="00C76995">
            <w:pPr>
              <w:pStyle w:val="BodyText2"/>
            </w:pPr>
            <w:r>
              <w:t>Ordering of provisions and stock levels.</w:t>
            </w:r>
          </w:p>
          <w:p w14:paraId="31A7BCB0" w14:textId="77777777" w:rsidR="00CC20A8" w:rsidRDefault="00CC20A8" w:rsidP="00C76995">
            <w:pPr>
              <w:pStyle w:val="BodyText2"/>
            </w:pPr>
          </w:p>
          <w:p w14:paraId="0AFE699B" w14:textId="77777777" w:rsidR="00CC20A8" w:rsidRDefault="00CC20A8" w:rsidP="00C76995">
            <w:pPr>
              <w:pStyle w:val="BodyText2"/>
            </w:pPr>
            <w:r>
              <w:t xml:space="preserve">To work rota including some weekend working, 08:00 -13:30; 4 days per week </w:t>
            </w:r>
          </w:p>
          <w:p w14:paraId="5D262597" w14:textId="77777777" w:rsidR="00CC20A8" w:rsidRDefault="00CC20A8" w:rsidP="00C76995">
            <w:pPr>
              <w:pStyle w:val="BodyText2"/>
            </w:pPr>
          </w:p>
          <w:p w14:paraId="1B7CFA3C" w14:textId="77777777" w:rsidR="00CC20A8" w:rsidRDefault="00CC20A8" w:rsidP="00C76995">
            <w:pPr>
              <w:pStyle w:val="BodyText2"/>
            </w:pPr>
          </w:p>
        </w:tc>
      </w:tr>
      <w:tr w:rsidR="00CC20A8" w14:paraId="4CB2F731" w14:textId="77777777" w:rsidTr="00C76995">
        <w:tc>
          <w:tcPr>
            <w:tcW w:w="9084" w:type="dxa"/>
            <w:gridSpan w:val="2"/>
          </w:tcPr>
          <w:p w14:paraId="0A16446D" w14:textId="77777777" w:rsidR="00CC20A8" w:rsidRDefault="00CC20A8" w:rsidP="00C76995">
            <w:pPr>
              <w:rPr>
                <w:sz w:val="24"/>
              </w:rPr>
            </w:pPr>
            <w:r>
              <w:rPr>
                <w:b/>
                <w:sz w:val="24"/>
              </w:rPr>
              <w:t>MAIN DUTIES</w:t>
            </w:r>
            <w:r>
              <w:rPr>
                <w:sz w:val="24"/>
              </w:rPr>
              <w:t>:</w:t>
            </w:r>
          </w:p>
          <w:p w14:paraId="134BAD6B" w14:textId="77777777" w:rsidR="00CC20A8" w:rsidRDefault="00CC20A8" w:rsidP="00C76995">
            <w:pPr>
              <w:rPr>
                <w:sz w:val="24"/>
              </w:rPr>
            </w:pPr>
          </w:p>
          <w:p w14:paraId="59488E9A" w14:textId="77777777" w:rsidR="00CC20A8" w:rsidRDefault="00CC20A8" w:rsidP="00C76995">
            <w:pPr>
              <w:rPr>
                <w:sz w:val="24"/>
              </w:rPr>
            </w:pPr>
            <w:r>
              <w:rPr>
                <w:sz w:val="24"/>
              </w:rPr>
              <w:t>Ensuring that all jobs and tasks undertaken comply with all health &amp; safety legislation, ISO 9001:2000 quality policies and procedures, COSHH legislation and service operational procedures</w:t>
            </w:r>
          </w:p>
          <w:p w14:paraId="4F9394A4" w14:textId="77777777" w:rsidR="00CC20A8" w:rsidRDefault="00CC20A8" w:rsidP="00C76995">
            <w:pPr>
              <w:rPr>
                <w:sz w:val="24"/>
              </w:rPr>
            </w:pPr>
          </w:p>
          <w:p w14:paraId="6BBA4A97" w14:textId="77777777" w:rsidR="00CC20A8" w:rsidRDefault="00CC20A8" w:rsidP="00C76995">
            <w:pPr>
              <w:numPr>
                <w:ilvl w:val="0"/>
                <w:numId w:val="4"/>
              </w:numPr>
              <w:rPr>
                <w:sz w:val="24"/>
              </w:rPr>
            </w:pPr>
            <w:r>
              <w:rPr>
                <w:sz w:val="24"/>
              </w:rPr>
              <w:t>To organise the cleaning duties of all staff and to undertake as part of a team the cleaning of any unit to ensure it is kept in a clean and hygienic condition. Ensuring that floor domestic and laundry staff complete cleaning schedules</w:t>
            </w:r>
            <w:r>
              <w:rPr>
                <w:sz w:val="24"/>
              </w:rPr>
              <w:br/>
            </w:r>
          </w:p>
          <w:p w14:paraId="64CC7C16" w14:textId="77777777" w:rsidR="00CC20A8" w:rsidRDefault="00CC20A8" w:rsidP="00C76995">
            <w:pPr>
              <w:numPr>
                <w:ilvl w:val="0"/>
                <w:numId w:val="4"/>
              </w:numPr>
              <w:rPr>
                <w:sz w:val="24"/>
              </w:rPr>
            </w:pPr>
            <w:r>
              <w:rPr>
                <w:sz w:val="24"/>
              </w:rPr>
              <w:t>To liaise with the Assistant Manager/Manager on all aspects of the building cleaning service to ensure that the service provided is appropriate.</w:t>
            </w:r>
            <w:r>
              <w:rPr>
                <w:sz w:val="24"/>
              </w:rPr>
              <w:br/>
            </w:r>
          </w:p>
          <w:p w14:paraId="13C1544D" w14:textId="77777777" w:rsidR="00CC20A8" w:rsidRPr="00015A2C" w:rsidRDefault="00CC20A8" w:rsidP="00C76995">
            <w:pPr>
              <w:numPr>
                <w:ilvl w:val="0"/>
                <w:numId w:val="4"/>
              </w:numPr>
              <w:rPr>
                <w:sz w:val="24"/>
              </w:rPr>
            </w:pPr>
            <w:r>
              <w:rPr>
                <w:sz w:val="24"/>
              </w:rPr>
              <w:t>To submit weekly/monthly orders directly to the cleaning offices on all chemical, janitorial and ancillary materials using official order forms and to ensure that quality and quantity correspond to the required level. Where necessary to attend to overdue or incorrect deliveries.</w:t>
            </w:r>
            <w:r>
              <w:rPr>
                <w:sz w:val="24"/>
              </w:rPr>
              <w:br/>
            </w:r>
          </w:p>
          <w:p w14:paraId="7ACBCE8F" w14:textId="77777777" w:rsidR="00CC20A8" w:rsidRDefault="00CC20A8" w:rsidP="00C76995">
            <w:pPr>
              <w:numPr>
                <w:ilvl w:val="0"/>
                <w:numId w:val="4"/>
              </w:numPr>
              <w:rPr>
                <w:sz w:val="24"/>
              </w:rPr>
            </w:pPr>
            <w:r>
              <w:rPr>
                <w:sz w:val="24"/>
              </w:rPr>
              <w:t>To ensure all stock levels are properly maintained and that perishable items are regularly checked and rotated to avoid wastage.</w:t>
            </w:r>
            <w:r>
              <w:rPr>
                <w:sz w:val="24"/>
              </w:rPr>
              <w:br/>
            </w:r>
          </w:p>
          <w:p w14:paraId="77C033D0" w14:textId="77777777" w:rsidR="00CC20A8" w:rsidRDefault="00CC20A8" w:rsidP="00C76995">
            <w:pPr>
              <w:numPr>
                <w:ilvl w:val="0"/>
                <w:numId w:val="4"/>
              </w:numPr>
              <w:rPr>
                <w:sz w:val="24"/>
              </w:rPr>
            </w:pPr>
            <w:r>
              <w:rPr>
                <w:sz w:val="24"/>
              </w:rPr>
              <w:t>To ensure high standards of hygiene which comply with Health and Safety regulations using where appropriate the necessary powered equipment.</w:t>
            </w:r>
            <w:r>
              <w:rPr>
                <w:sz w:val="24"/>
              </w:rPr>
              <w:br/>
            </w:r>
            <w:r>
              <w:rPr>
                <w:sz w:val="24"/>
              </w:rPr>
              <w:br/>
            </w:r>
          </w:p>
          <w:p w14:paraId="2390BA1C" w14:textId="77777777" w:rsidR="00CC20A8" w:rsidRPr="00ED33DA" w:rsidRDefault="00CC20A8" w:rsidP="00C76995">
            <w:pPr>
              <w:numPr>
                <w:ilvl w:val="0"/>
                <w:numId w:val="4"/>
              </w:numPr>
              <w:rPr>
                <w:sz w:val="24"/>
              </w:rPr>
            </w:pPr>
            <w:r>
              <w:rPr>
                <w:sz w:val="24"/>
              </w:rPr>
              <w:lastRenderedPageBreak/>
              <w:t>To ensure that all order/invoicing procedures and chemical and janitorial stock documentation are properly maintained up to date and that appropriate returns are made to the senior team/senior support assistant.</w:t>
            </w:r>
            <w:r w:rsidRPr="00987E86">
              <w:rPr>
                <w:sz w:val="24"/>
              </w:rPr>
              <w:br/>
            </w:r>
          </w:p>
        </w:tc>
        <w:tc>
          <w:tcPr>
            <w:tcW w:w="1134" w:type="dxa"/>
          </w:tcPr>
          <w:p w14:paraId="02408E48" w14:textId="77777777" w:rsidR="00CC20A8" w:rsidRDefault="00CC20A8" w:rsidP="00C76995">
            <w:pPr>
              <w:pStyle w:val="BodyTextIndent"/>
            </w:pPr>
            <w:r>
              <w:lastRenderedPageBreak/>
              <w:t>% OF TIME</w:t>
            </w:r>
          </w:p>
          <w:p w14:paraId="019F05ED" w14:textId="77777777" w:rsidR="00CC20A8" w:rsidRDefault="00CC20A8" w:rsidP="00C76995">
            <w:pPr>
              <w:ind w:hanging="18"/>
              <w:jc w:val="center"/>
              <w:rPr>
                <w:sz w:val="24"/>
              </w:rPr>
            </w:pPr>
          </w:p>
        </w:tc>
      </w:tr>
      <w:tr w:rsidR="00CC20A8" w14:paraId="6C15909B" w14:textId="77777777" w:rsidTr="00C76995">
        <w:tc>
          <w:tcPr>
            <w:tcW w:w="10218" w:type="dxa"/>
            <w:gridSpan w:val="3"/>
          </w:tcPr>
          <w:p w14:paraId="08C1F614" w14:textId="77777777" w:rsidR="00CC20A8" w:rsidRDefault="00CC20A8" w:rsidP="00C76995">
            <w:pPr>
              <w:rPr>
                <w:sz w:val="24"/>
              </w:rPr>
            </w:pPr>
            <w:r>
              <w:rPr>
                <w:b/>
                <w:sz w:val="24"/>
              </w:rPr>
              <w:t>KNOWLEDGE</w:t>
            </w:r>
            <w:r>
              <w:rPr>
                <w:sz w:val="24"/>
              </w:rPr>
              <w:t>:</w:t>
            </w:r>
          </w:p>
          <w:p w14:paraId="140A177D" w14:textId="77777777" w:rsidR="00CC20A8" w:rsidRDefault="00CC20A8" w:rsidP="00C76995">
            <w:pPr>
              <w:rPr>
                <w:sz w:val="24"/>
              </w:rPr>
            </w:pPr>
          </w:p>
          <w:p w14:paraId="6233CF0E" w14:textId="77777777" w:rsidR="00CC20A8" w:rsidRDefault="00CC20A8" w:rsidP="00C76995">
            <w:pPr>
              <w:rPr>
                <w:sz w:val="24"/>
              </w:rPr>
            </w:pPr>
            <w:r>
              <w:rPr>
                <w:sz w:val="24"/>
              </w:rPr>
              <w:t>Basic reading is a requirement of the job to enable the Jobholder to read the instructions regarding the handling of chemicals.</w:t>
            </w:r>
          </w:p>
          <w:p w14:paraId="789B3236" w14:textId="77777777" w:rsidR="00CC20A8" w:rsidRDefault="00CC20A8" w:rsidP="00C76995">
            <w:pPr>
              <w:rPr>
                <w:sz w:val="24"/>
              </w:rPr>
            </w:pPr>
          </w:p>
          <w:p w14:paraId="74E2318F" w14:textId="77777777" w:rsidR="00CC20A8" w:rsidRPr="00082ABC" w:rsidRDefault="00CC20A8" w:rsidP="00C76995">
            <w:pPr>
              <w:rPr>
                <w:sz w:val="24"/>
              </w:rPr>
            </w:pPr>
            <w:r>
              <w:rPr>
                <w:sz w:val="24"/>
              </w:rPr>
              <w:t>Must complete The British Institute of Cleaning Services, Cleaning Operators Proficiency Certificate, Stage 1 within 6 months of employment</w:t>
            </w:r>
          </w:p>
          <w:p w14:paraId="2494232D" w14:textId="77777777" w:rsidR="00CC20A8" w:rsidRDefault="00CC20A8" w:rsidP="00C76995">
            <w:pPr>
              <w:rPr>
                <w:i/>
                <w:sz w:val="24"/>
              </w:rPr>
            </w:pPr>
          </w:p>
          <w:p w14:paraId="6216424C" w14:textId="77777777" w:rsidR="00CC20A8" w:rsidRDefault="00CC20A8" w:rsidP="00C76995">
            <w:pPr>
              <w:rPr>
                <w:i/>
                <w:sz w:val="24"/>
              </w:rPr>
            </w:pPr>
          </w:p>
          <w:p w14:paraId="0AFA4C5B" w14:textId="77777777" w:rsidR="00CC20A8" w:rsidRDefault="00CC20A8" w:rsidP="00C76995">
            <w:pPr>
              <w:rPr>
                <w:i/>
                <w:sz w:val="24"/>
              </w:rPr>
            </w:pPr>
          </w:p>
          <w:p w14:paraId="3F50045E" w14:textId="77777777" w:rsidR="00CC20A8" w:rsidRDefault="00CC20A8" w:rsidP="00C76995">
            <w:pPr>
              <w:rPr>
                <w:i/>
                <w:sz w:val="24"/>
              </w:rPr>
            </w:pPr>
          </w:p>
          <w:p w14:paraId="7BC464A9" w14:textId="77777777" w:rsidR="00CC20A8" w:rsidRDefault="00CC20A8" w:rsidP="00C76995">
            <w:pPr>
              <w:rPr>
                <w:i/>
                <w:sz w:val="24"/>
              </w:rPr>
            </w:pPr>
          </w:p>
          <w:p w14:paraId="3856916B" w14:textId="77777777" w:rsidR="00CC20A8" w:rsidRDefault="00CC20A8" w:rsidP="00C76995">
            <w:pPr>
              <w:rPr>
                <w:sz w:val="24"/>
              </w:rPr>
            </w:pPr>
          </w:p>
        </w:tc>
      </w:tr>
    </w:tbl>
    <w:p w14:paraId="1259893E" w14:textId="77777777" w:rsidR="00CC20A8" w:rsidRDefault="00CC20A8" w:rsidP="00CC20A8">
      <w:pPr>
        <w:rPr>
          <w:sz w:val="24"/>
        </w:rPr>
      </w:pPr>
    </w:p>
    <w:p w14:paraId="5A8EF05D" w14:textId="77777777" w:rsidR="00F54BC9" w:rsidRDefault="00F54BC9" w:rsidP="00B97FCE">
      <w:pPr>
        <w:rPr>
          <w:sz w:val="24"/>
        </w:rPr>
      </w:pPr>
    </w:p>
    <w:sectPr w:rsidR="00F54BC9" w:rsidSect="00F54BC9">
      <w:headerReference w:type="default" r:id="rId7"/>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1E80" w14:textId="77777777" w:rsidR="009454A3" w:rsidRDefault="009454A3">
      <w:r>
        <w:separator/>
      </w:r>
    </w:p>
  </w:endnote>
  <w:endnote w:type="continuationSeparator" w:id="0">
    <w:p w14:paraId="7F69353A" w14:textId="77777777" w:rsidR="009454A3" w:rsidRDefault="0094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88FD" w14:textId="77777777" w:rsidR="009454A3" w:rsidRDefault="009454A3">
      <w:r>
        <w:separator/>
      </w:r>
    </w:p>
  </w:footnote>
  <w:footnote w:type="continuationSeparator" w:id="0">
    <w:p w14:paraId="3E405CD1" w14:textId="77777777" w:rsidR="009454A3" w:rsidRDefault="00945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C0B8" w14:textId="77777777" w:rsidR="00717BF2" w:rsidRDefault="00717BF2">
    <w:pPr>
      <w:pStyle w:val="Header"/>
      <w:jc w:val="center"/>
      <w:rPr>
        <w:b/>
        <w:sz w:val="28"/>
      </w:rPr>
    </w:pPr>
    <w:r>
      <w:rPr>
        <w:b/>
        <w:sz w:val="28"/>
      </w:rPr>
      <w:t>MIDLOTHIAN COUNCIL</w:t>
    </w:r>
  </w:p>
  <w:p w14:paraId="0EFAF6E3" w14:textId="77777777" w:rsidR="00717BF2" w:rsidRDefault="00717BF2">
    <w:pPr>
      <w:pStyle w:val="Header"/>
      <w:jc w:val="center"/>
      <w:rPr>
        <w:caps/>
      </w:rPr>
    </w:pPr>
    <w:r>
      <w:rPr>
        <w:b/>
        <w:caps/>
        <w:sz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3" w15:restartNumberingAfterBreak="0">
    <w:nsid w:val="20CC6646"/>
    <w:multiLevelType w:val="hybridMultilevel"/>
    <w:tmpl w:val="A592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9018801">
    <w:abstractNumId w:val="1"/>
  </w:num>
  <w:num w:numId="2" w16cid:durableId="1211111842">
    <w:abstractNumId w:val="2"/>
  </w:num>
  <w:num w:numId="3" w16cid:durableId="31360329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7496939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BC"/>
    <w:rsid w:val="00015A2C"/>
    <w:rsid w:val="00024C18"/>
    <w:rsid w:val="00082ABC"/>
    <w:rsid w:val="000C0AEB"/>
    <w:rsid w:val="000C3F58"/>
    <w:rsid w:val="001037AE"/>
    <w:rsid w:val="00157A88"/>
    <w:rsid w:val="001C37A7"/>
    <w:rsid w:val="00270311"/>
    <w:rsid w:val="00314E70"/>
    <w:rsid w:val="003B5DEC"/>
    <w:rsid w:val="00411944"/>
    <w:rsid w:val="00411BF8"/>
    <w:rsid w:val="00437F2D"/>
    <w:rsid w:val="004E313B"/>
    <w:rsid w:val="005C459E"/>
    <w:rsid w:val="00602735"/>
    <w:rsid w:val="0060605F"/>
    <w:rsid w:val="00647E31"/>
    <w:rsid w:val="006E6B89"/>
    <w:rsid w:val="0071232B"/>
    <w:rsid w:val="00717BF2"/>
    <w:rsid w:val="007834E3"/>
    <w:rsid w:val="009134A8"/>
    <w:rsid w:val="009454A3"/>
    <w:rsid w:val="009623F4"/>
    <w:rsid w:val="00987E86"/>
    <w:rsid w:val="00A526C4"/>
    <w:rsid w:val="00AE7278"/>
    <w:rsid w:val="00AF2A80"/>
    <w:rsid w:val="00B4507D"/>
    <w:rsid w:val="00B97FCE"/>
    <w:rsid w:val="00CC20A8"/>
    <w:rsid w:val="00CE04B5"/>
    <w:rsid w:val="00DA5071"/>
    <w:rsid w:val="00DB10F1"/>
    <w:rsid w:val="00E03A82"/>
    <w:rsid w:val="00ED33DA"/>
    <w:rsid w:val="00F43841"/>
    <w:rsid w:val="00F54BC9"/>
    <w:rsid w:val="00FA6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AAFA6"/>
  <w15:chartTrackingRefBased/>
  <w15:docId w15:val="{A787B1BA-7CB8-4AA4-B05F-5D701893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BC9"/>
  </w:style>
  <w:style w:type="paragraph" w:styleId="Heading1">
    <w:name w:val="heading 1"/>
    <w:basedOn w:val="Normal"/>
    <w:next w:val="Normal"/>
    <w:qFormat/>
    <w:rsid w:val="00F54BC9"/>
    <w:pPr>
      <w:keepNext/>
      <w:outlineLvl w:val="0"/>
    </w:pPr>
    <w:rPr>
      <w:sz w:val="24"/>
    </w:rPr>
  </w:style>
  <w:style w:type="paragraph" w:styleId="Heading2">
    <w:name w:val="heading 2"/>
    <w:basedOn w:val="Normal"/>
    <w:next w:val="Normal"/>
    <w:qFormat/>
    <w:rsid w:val="00F54BC9"/>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54BC9"/>
    <w:pPr>
      <w:tabs>
        <w:tab w:val="center" w:pos="4320"/>
        <w:tab w:val="right" w:pos="8640"/>
      </w:tabs>
    </w:pPr>
  </w:style>
  <w:style w:type="paragraph" w:styleId="Footer">
    <w:name w:val="footer"/>
    <w:basedOn w:val="Normal"/>
    <w:semiHidden/>
    <w:rsid w:val="00F54BC9"/>
    <w:pPr>
      <w:tabs>
        <w:tab w:val="center" w:pos="4320"/>
        <w:tab w:val="right" w:pos="8640"/>
      </w:tabs>
    </w:pPr>
  </w:style>
  <w:style w:type="paragraph" w:styleId="BodyTextIndent">
    <w:name w:val="Body Text Indent"/>
    <w:basedOn w:val="Normal"/>
    <w:semiHidden/>
    <w:rsid w:val="00F54BC9"/>
    <w:pPr>
      <w:ind w:hanging="18"/>
      <w:jc w:val="center"/>
    </w:pPr>
    <w:rPr>
      <w:b/>
      <w:sz w:val="24"/>
    </w:rPr>
  </w:style>
  <w:style w:type="paragraph" w:customStyle="1" w:styleId="SigPostno">
    <w:name w:val="SigPostno"/>
    <w:basedOn w:val="Normal"/>
    <w:rsid w:val="00F54BC9"/>
    <w:pPr>
      <w:jc w:val="center"/>
    </w:pPr>
    <w:rPr>
      <w:smallCaps/>
      <w:sz w:val="22"/>
    </w:rPr>
  </w:style>
  <w:style w:type="paragraph" w:styleId="BodyTextIndent2">
    <w:name w:val="Body Text Indent 2"/>
    <w:basedOn w:val="Normal"/>
    <w:semiHidden/>
    <w:rsid w:val="00F54BC9"/>
    <w:pPr>
      <w:ind w:left="-720"/>
    </w:pPr>
    <w:rPr>
      <w:sz w:val="24"/>
    </w:rPr>
  </w:style>
  <w:style w:type="character" w:styleId="PageNumber">
    <w:name w:val="page number"/>
    <w:basedOn w:val="DefaultParagraphFont"/>
    <w:semiHidden/>
    <w:rsid w:val="00F54BC9"/>
  </w:style>
  <w:style w:type="paragraph" w:styleId="BodyText">
    <w:name w:val="Body Text"/>
    <w:basedOn w:val="Normal"/>
    <w:semiHidden/>
    <w:rsid w:val="00F54BC9"/>
    <w:rPr>
      <w:i/>
      <w:sz w:val="24"/>
    </w:rPr>
  </w:style>
  <w:style w:type="paragraph" w:styleId="BodyText2">
    <w:name w:val="Body Text 2"/>
    <w:basedOn w:val="Normal"/>
    <w:semiHidden/>
    <w:rsid w:val="00F54BC9"/>
    <w:rPr>
      <w:sz w:val="24"/>
    </w:rPr>
  </w:style>
  <w:style w:type="paragraph" w:styleId="BalloonText">
    <w:name w:val="Balloon Text"/>
    <w:basedOn w:val="Normal"/>
    <w:link w:val="BalloonTextChar"/>
    <w:uiPriority w:val="99"/>
    <w:semiHidden/>
    <w:unhideWhenUsed/>
    <w:rsid w:val="006E6B89"/>
    <w:rPr>
      <w:rFonts w:ascii="Tahoma" w:hAnsi="Tahoma" w:cs="Tahoma"/>
      <w:sz w:val="16"/>
      <w:szCs w:val="16"/>
    </w:rPr>
  </w:style>
  <w:style w:type="character" w:customStyle="1" w:styleId="BalloonTextChar">
    <w:name w:val="Balloon Text Char"/>
    <w:link w:val="BalloonText"/>
    <w:uiPriority w:val="99"/>
    <w:semiHidden/>
    <w:rsid w:val="006E6B89"/>
    <w:rPr>
      <w:rFonts w:ascii="Tahoma" w:hAnsi="Tahoma" w:cs="Tahoma"/>
      <w:sz w:val="16"/>
      <w:szCs w:val="16"/>
    </w:rPr>
  </w:style>
  <w:style w:type="paragraph" w:styleId="Revision">
    <w:name w:val="Revision"/>
    <w:hidden/>
    <w:uiPriority w:val="99"/>
    <w:semiHidden/>
    <w:rsid w:val="00CE0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cmanus\Local%20Settings\Temporary%20Internet%20Files\Content.Outlook\UHXY64Q3\New%20Job%20Summary%20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New Job Summary dot</Template>
  <TotalTime>1</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Section 1</vt:lpstr>
    </vt:vector>
  </TitlesOfParts>
  <Company>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mcmanus</dc:creator>
  <cp:keywords/>
  <dc:description/>
  <cp:lastModifiedBy>Magda Janus</cp:lastModifiedBy>
  <cp:revision>3</cp:revision>
  <cp:lastPrinted>2008-12-02T15:38:00Z</cp:lastPrinted>
  <dcterms:created xsi:type="dcterms:W3CDTF">2026-04-29T13:20:00Z</dcterms:created>
  <dcterms:modified xsi:type="dcterms:W3CDTF">2026-10-07T12:08:00Z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85209928</vt:i4>
  </property>
  <property fmtid="{D5CDD505-2E9C-101B-9397-08002B2CF9AE}" pid="3" name="_NewReviewCycle">
    <vt:lpwstr/>
  </property>
  <property fmtid="{D5CDD505-2E9C-101B-9397-08002B2CF9AE}" pid="4" name="_EmailSubject">
    <vt:lpwstr>MID07406 - Senior Cleaner</vt:lpwstr>
  </property>
  <property fmtid="{D5CDD505-2E9C-101B-9397-08002B2CF9AE}" pid="5" name="_AuthorEmail">
    <vt:lpwstr>Katherine.Malone@midlothian.gov.uk</vt:lpwstr>
  </property>
  <property fmtid="{D5CDD505-2E9C-101B-9397-08002B2CF9AE}" pid="6" name="_AuthorEmailDisplayName">
    <vt:lpwstr>Katherine Malone</vt:lpwstr>
  </property>
  <property fmtid="{D5CDD505-2E9C-101B-9397-08002B2CF9AE}" pid="7" name="_PreviousAdHocReviewCycleID">
    <vt:i4>1856349572</vt:i4>
  </property>
  <property fmtid="{D5CDD505-2E9C-101B-9397-08002B2CF9AE}" pid="8" name="_ReviewingToolsShownOnce">
    <vt:lpwstr/>
  </property>
</Properties>
</file>