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C0BB7" w14:textId="77777777" w:rsidR="002A78C0" w:rsidRPr="00441C78" w:rsidRDefault="002A78C0" w:rsidP="00441C78"/>
    <w:p w14:paraId="65BA2D31" w14:textId="77777777" w:rsidR="00EA3600" w:rsidRPr="00441C78" w:rsidRDefault="00EA3600" w:rsidP="00441C78"/>
    <w:p w14:paraId="3264961B" w14:textId="77777777" w:rsidR="002A78C0" w:rsidRPr="00441C78" w:rsidRDefault="002A78C0" w:rsidP="00441C78"/>
    <w:p w14:paraId="57DF5376" w14:textId="79B9915E" w:rsidR="00F570C1" w:rsidRPr="00441C78" w:rsidRDefault="002A78C0" w:rsidP="00441C78">
      <w:r w:rsidRPr="00441C78">
        <w:t xml:space="preserve">Job </w:t>
      </w:r>
      <w:r w:rsidR="00EA3600" w:rsidRPr="00441C78">
        <w:t>t</w:t>
      </w:r>
      <w:r w:rsidRPr="00441C78">
        <w:t>itle</w:t>
      </w:r>
      <w:r w:rsidRPr="00441C78">
        <w:tab/>
      </w:r>
      <w:r w:rsidRPr="00441C78">
        <w:tab/>
      </w:r>
      <w:r w:rsidR="00F570C1" w:rsidRPr="00441C78">
        <w:t xml:space="preserve">           </w:t>
      </w:r>
      <w:r w:rsidRPr="00441C78">
        <w:tab/>
      </w:r>
      <w:r w:rsidR="008E0831" w:rsidRPr="00441C78">
        <w:t>Librarian – Special Collections</w:t>
      </w:r>
      <w:r w:rsidR="00F570C1" w:rsidRPr="00441C78">
        <w:tab/>
        <w:t xml:space="preserve">                                                   </w:t>
      </w:r>
      <w:r w:rsidR="004729C6" w:rsidRPr="00441C78">
        <w:t xml:space="preserve"> </w:t>
      </w:r>
      <w:r w:rsidR="00F570C1" w:rsidRPr="00441C78">
        <w:t xml:space="preserve">      </w:t>
      </w:r>
    </w:p>
    <w:p w14:paraId="2D91C4EA" w14:textId="32767C6C" w:rsidR="006C0A09" w:rsidRPr="00441C78" w:rsidRDefault="002A78C0" w:rsidP="00441C78">
      <w:pPr>
        <w:rPr>
          <w:lang w:eastAsia="en-GB"/>
        </w:rPr>
      </w:pPr>
      <w:r w:rsidRPr="00441C78">
        <w:t xml:space="preserve">Service </w:t>
      </w:r>
      <w:r w:rsidR="00EA3600" w:rsidRPr="00441C78">
        <w:t>a</w:t>
      </w:r>
      <w:r w:rsidRPr="00441C78">
        <w:t>rea</w:t>
      </w:r>
      <w:r w:rsidRPr="00441C78">
        <w:tab/>
      </w:r>
      <w:r w:rsidRPr="00441C78">
        <w:tab/>
      </w:r>
      <w:r w:rsidRPr="00441C78">
        <w:tab/>
      </w:r>
      <w:r w:rsidR="008E0831" w:rsidRPr="00441C78">
        <w:t>Museums_Collections</w:t>
      </w:r>
    </w:p>
    <w:p w14:paraId="4C3BFFD3" w14:textId="078FDCCF" w:rsidR="002A78C0" w:rsidRPr="00441C78" w:rsidRDefault="002A78C0" w:rsidP="00441C78">
      <w:pPr>
        <w:rPr>
          <w:lang w:eastAsia="en-GB"/>
        </w:rPr>
      </w:pPr>
      <w:r w:rsidRPr="00441C78">
        <w:t xml:space="preserve">Job </w:t>
      </w:r>
      <w:r w:rsidR="00EA3600" w:rsidRPr="00441C78">
        <w:t>f</w:t>
      </w:r>
      <w:r w:rsidRPr="00441C78">
        <w:t xml:space="preserve">amily </w:t>
      </w:r>
      <w:r w:rsidRPr="00441C78">
        <w:tab/>
      </w:r>
      <w:r w:rsidRPr="00441C78">
        <w:tab/>
      </w:r>
      <w:r w:rsidRPr="00441C78">
        <w:tab/>
      </w:r>
      <w:r w:rsidR="008E0831" w:rsidRPr="00441C78">
        <w:t>Social_renewal_learning_and_people_development</w:t>
      </w:r>
    </w:p>
    <w:p w14:paraId="34D2320C" w14:textId="77777777" w:rsidR="002A78C0" w:rsidRPr="00441C78" w:rsidRDefault="002A78C0" w:rsidP="00441C78">
      <w:r w:rsidRPr="00441C78">
        <w:t xml:space="preserve">Level </w:t>
      </w:r>
      <w:r w:rsidRPr="00441C78">
        <w:tab/>
      </w:r>
      <w:r w:rsidRPr="00441C78">
        <w:tab/>
      </w:r>
      <w:r w:rsidR="006016E0" w:rsidRPr="00441C78">
        <w:tab/>
      </w:r>
      <w:r w:rsidR="006016E0" w:rsidRPr="00441C78">
        <w:tab/>
      </w:r>
      <w:r w:rsidRPr="00441C78">
        <w:t xml:space="preserve">&lt;Enter&gt;                        </w:t>
      </w:r>
    </w:p>
    <w:p w14:paraId="7ED6BB84" w14:textId="3E990AF6" w:rsidR="002A78C0" w:rsidRPr="00441C78" w:rsidRDefault="002A78C0" w:rsidP="00441C78">
      <w:r w:rsidRPr="00441C78">
        <w:t>Grade</w:t>
      </w:r>
      <w:r w:rsidRPr="00441C78">
        <w:tab/>
      </w:r>
      <w:r w:rsidRPr="00441C78">
        <w:tab/>
      </w:r>
      <w:r w:rsidRPr="00441C78">
        <w:tab/>
      </w:r>
      <w:r w:rsidRPr="00441C78">
        <w:tab/>
      </w:r>
      <w:r w:rsidR="008E0831" w:rsidRPr="00441C78">
        <w:t>6</w:t>
      </w:r>
      <w:r w:rsidRPr="00441C78">
        <w:t xml:space="preserve">                        </w:t>
      </w:r>
    </w:p>
    <w:p w14:paraId="0EE4A9E5" w14:textId="2F4FBD90" w:rsidR="00D56112" w:rsidRPr="00441C78" w:rsidRDefault="00E33FD8" w:rsidP="00441C78">
      <w:r w:rsidRPr="00441C78">
        <w:t>Reporting to</w:t>
      </w:r>
      <w:r w:rsidRPr="00441C78">
        <w:tab/>
      </w:r>
      <w:r w:rsidRPr="00441C78">
        <w:tab/>
      </w:r>
      <w:r w:rsidRPr="00441C78">
        <w:tab/>
      </w:r>
      <w:r w:rsidR="008E0831" w:rsidRPr="00441C78">
        <w:t>Principal Librarian</w:t>
      </w:r>
      <w:r w:rsidRPr="00441C78">
        <w:t xml:space="preserve">            </w:t>
      </w:r>
    </w:p>
    <w:p w14:paraId="7556823E" w14:textId="77777777" w:rsidR="002A78C0" w:rsidRPr="00441C78" w:rsidRDefault="00E33FD8" w:rsidP="00441C78">
      <w:r w:rsidRPr="00441C78">
        <w:t xml:space="preserve">            </w:t>
      </w:r>
    </w:p>
    <w:p w14:paraId="12CF6C61" w14:textId="77777777" w:rsidR="007F0775" w:rsidRPr="00441C78" w:rsidRDefault="006F3EB4" w:rsidP="00441C78">
      <w:r w:rsidRPr="00441C78">
        <w:t xml:space="preserve">How we </w:t>
      </w:r>
      <w:r w:rsidR="00E56ECB" w:rsidRPr="00441C78">
        <w:t>recruit</w:t>
      </w:r>
    </w:p>
    <w:p w14:paraId="3A7D6F6C" w14:textId="77777777" w:rsidR="005254E5" w:rsidRPr="00441C78" w:rsidRDefault="005254E5" w:rsidP="00441C78"/>
    <w:p w14:paraId="79286630" w14:textId="77777777" w:rsidR="007F0775" w:rsidRPr="00441C78" w:rsidRDefault="007F0775" w:rsidP="00441C78">
      <w:r w:rsidRPr="00441C78">
        <w:t xml:space="preserve">Glasgow Life uses a </w:t>
      </w:r>
      <w:r w:rsidR="002A78C0" w:rsidRPr="00441C78">
        <w:t>c</w:t>
      </w:r>
      <w:r w:rsidRPr="00441C78">
        <w:t>ompetency-</w:t>
      </w:r>
      <w:r w:rsidR="002A78C0" w:rsidRPr="00441C78">
        <w:t>b</w:t>
      </w:r>
      <w:r w:rsidRPr="00441C78">
        <w:t xml:space="preserve">ased </w:t>
      </w:r>
      <w:r w:rsidR="00E56ECB" w:rsidRPr="00441C78">
        <w:t>re</w:t>
      </w:r>
      <w:r w:rsidRPr="00441C78">
        <w:t xml:space="preserve">cruitment approach. This means </w:t>
      </w:r>
      <w:r w:rsidR="00E56ECB" w:rsidRPr="00441C78">
        <w:t xml:space="preserve">we assess candidates based on the </w:t>
      </w:r>
      <w:r w:rsidR="00B71941" w:rsidRPr="00441C78">
        <w:t xml:space="preserve">skills, </w:t>
      </w:r>
      <w:r w:rsidRPr="00441C78">
        <w:t xml:space="preserve">knowledge, and </w:t>
      </w:r>
      <w:r w:rsidR="00B71941" w:rsidRPr="00441C78">
        <w:t xml:space="preserve">behaviours needed for the </w:t>
      </w:r>
      <w:r w:rsidR="00362D5F" w:rsidRPr="00441C78">
        <w:t>role</w:t>
      </w:r>
      <w:r w:rsidRPr="00441C78">
        <w:t xml:space="preserve">, as outlined in the </w:t>
      </w:r>
      <w:r w:rsidR="00EA3600" w:rsidRPr="00441C78">
        <w:t>p</w:t>
      </w:r>
      <w:r w:rsidRPr="00441C78">
        <w:t xml:space="preserve">erson </w:t>
      </w:r>
      <w:r w:rsidR="00EA3600" w:rsidRPr="00441C78">
        <w:t>s</w:t>
      </w:r>
      <w:r w:rsidRPr="00441C78">
        <w:t xml:space="preserve">pecification and </w:t>
      </w:r>
      <w:r w:rsidR="00EA3600" w:rsidRPr="00441C78">
        <w:t>r</w:t>
      </w:r>
      <w:r w:rsidRPr="00441C78">
        <w:t xml:space="preserve">ole </w:t>
      </w:r>
      <w:r w:rsidR="00EA3600" w:rsidRPr="00441C78">
        <w:t>p</w:t>
      </w:r>
      <w:r w:rsidRPr="00441C78">
        <w:t>rofile.</w:t>
      </w:r>
    </w:p>
    <w:p w14:paraId="1DE5251E" w14:textId="77777777" w:rsidR="005254E5" w:rsidRPr="00441C78" w:rsidRDefault="005254E5" w:rsidP="00441C78"/>
    <w:p w14:paraId="7ACDB61A" w14:textId="77777777" w:rsidR="007F0775" w:rsidRPr="00441C78" w:rsidRDefault="007F0775" w:rsidP="00441C78">
      <w:r w:rsidRPr="00441C78">
        <w:t xml:space="preserve">The </w:t>
      </w:r>
      <w:r w:rsidR="00EA3600" w:rsidRPr="00441C78">
        <w:t>p</w:t>
      </w:r>
      <w:r w:rsidRPr="00441C78">
        <w:t xml:space="preserve">erson </w:t>
      </w:r>
      <w:r w:rsidR="00EA3600" w:rsidRPr="00441C78">
        <w:t>s</w:t>
      </w:r>
      <w:r w:rsidRPr="00441C78">
        <w:t>pecification outlines the essential and desirable criteria for the role. It is used to shortlist candidates for interview.</w:t>
      </w:r>
    </w:p>
    <w:p w14:paraId="40D00B37" w14:textId="77777777" w:rsidR="002A78C0" w:rsidRPr="00441C78" w:rsidRDefault="002A78C0" w:rsidP="00441C78"/>
    <w:p w14:paraId="084B1BEB" w14:textId="77777777" w:rsidR="005254E5" w:rsidRPr="00441C78" w:rsidRDefault="007F0775" w:rsidP="00441C78">
      <w:r w:rsidRPr="00441C78">
        <w:t xml:space="preserve">The </w:t>
      </w:r>
      <w:r w:rsidR="00EA3600" w:rsidRPr="00441C78">
        <w:t>r</w:t>
      </w:r>
      <w:r w:rsidRPr="00441C78">
        <w:t xml:space="preserve">ole </w:t>
      </w:r>
      <w:r w:rsidR="00EA3600" w:rsidRPr="00441C78">
        <w:t>p</w:t>
      </w:r>
      <w:r w:rsidRPr="00441C78">
        <w:t>rofile sets out the key competencies for success in the role and is used to develop the interview questions and other assessment methods.</w:t>
      </w:r>
    </w:p>
    <w:p w14:paraId="447ABF2B" w14:textId="77777777" w:rsidR="005254E5" w:rsidRPr="00441C78" w:rsidRDefault="005254E5" w:rsidP="00441C78"/>
    <w:p w14:paraId="3404A253" w14:textId="77777777" w:rsidR="007F0775" w:rsidRPr="00441C78" w:rsidRDefault="0065035D" w:rsidP="00441C78">
      <w:r w:rsidRPr="00441C78">
        <w:t>Assessment methods may include</w:t>
      </w:r>
      <w:r w:rsidR="007F0775" w:rsidRPr="00441C78">
        <w:t>:</w:t>
      </w:r>
    </w:p>
    <w:p w14:paraId="30D40B7E" w14:textId="77777777" w:rsidR="007F0775" w:rsidRPr="00441C78" w:rsidRDefault="007F0775" w:rsidP="00441C78">
      <w:r w:rsidRPr="00441C78">
        <w:t xml:space="preserve">Application </w:t>
      </w:r>
      <w:r w:rsidR="004C3377" w:rsidRPr="00441C78">
        <w:t>f</w:t>
      </w:r>
      <w:r w:rsidRPr="00441C78">
        <w:t>orm</w:t>
      </w:r>
    </w:p>
    <w:p w14:paraId="51C9A33C" w14:textId="77777777" w:rsidR="007F0775" w:rsidRPr="00441C78" w:rsidRDefault="007F0775" w:rsidP="00441C78">
      <w:r w:rsidRPr="00441C78">
        <w:t>Interview</w:t>
      </w:r>
    </w:p>
    <w:p w14:paraId="3F88130F" w14:textId="77777777" w:rsidR="007F0775" w:rsidRPr="00441C78" w:rsidRDefault="007F0775" w:rsidP="00441C78">
      <w:r w:rsidRPr="00441C78">
        <w:t>Certificates</w:t>
      </w:r>
      <w:r w:rsidR="004C3377" w:rsidRPr="00441C78">
        <w:t xml:space="preserve"> or e</w:t>
      </w:r>
      <w:r w:rsidRPr="00441C78">
        <w:t xml:space="preserve">vidence of </w:t>
      </w:r>
      <w:r w:rsidR="004C3377" w:rsidRPr="00441C78">
        <w:t>q</w:t>
      </w:r>
      <w:r w:rsidRPr="00441C78">
        <w:t>ualifications</w:t>
      </w:r>
    </w:p>
    <w:p w14:paraId="624FED41" w14:textId="77777777" w:rsidR="007F0775" w:rsidRPr="00441C78" w:rsidRDefault="007F0775" w:rsidP="00441C78">
      <w:r w:rsidRPr="00441C78">
        <w:t xml:space="preserve">Practical </w:t>
      </w:r>
      <w:r w:rsidR="004C3377" w:rsidRPr="00441C78">
        <w:t>a</w:t>
      </w:r>
      <w:r w:rsidRPr="00441C78">
        <w:t>ssessment (where applicable)</w:t>
      </w:r>
    </w:p>
    <w:p w14:paraId="2F4DC968" w14:textId="77777777" w:rsidR="005254E5" w:rsidRPr="00441C78" w:rsidRDefault="005254E5" w:rsidP="00441C78"/>
    <w:p w14:paraId="563458BF" w14:textId="77777777" w:rsidR="007F0775" w:rsidRPr="00441C78" w:rsidRDefault="004C3377" w:rsidP="00441C78">
      <w:r w:rsidRPr="00441C78">
        <w:t xml:space="preserve">More information is available on our candidate guidance page: </w:t>
      </w:r>
      <w:hyperlink r:id="rId11" w:history="1">
        <w:r w:rsidR="007F0775" w:rsidRPr="00441C78">
          <w:rPr>
            <w:rStyle w:val="Hyperlink"/>
          </w:rPr>
          <w:t>Join our team-candidate guide</w:t>
        </w:r>
      </w:hyperlink>
    </w:p>
    <w:p w14:paraId="313D798B" w14:textId="77777777" w:rsidR="001A10B3" w:rsidRPr="00441C78" w:rsidRDefault="001A10B3" w:rsidP="00441C78"/>
    <w:p w14:paraId="1E6CA164" w14:textId="77777777" w:rsidR="006C0A09" w:rsidRPr="00441C78" w:rsidRDefault="002A78C0" w:rsidP="00441C78">
      <w:r w:rsidRPr="00441C78">
        <w:t xml:space="preserve">Summary of </w:t>
      </w:r>
      <w:r w:rsidR="005C373A" w:rsidRPr="00441C78">
        <w:t>r</w:t>
      </w:r>
      <w:r w:rsidRPr="00441C78">
        <w:t xml:space="preserve">ole </w:t>
      </w:r>
    </w:p>
    <w:p w14:paraId="48782F47" w14:textId="77777777" w:rsidR="00EC1057" w:rsidRPr="00441C78" w:rsidRDefault="00EC1057" w:rsidP="00441C78"/>
    <w:p w14:paraId="45BA883D" w14:textId="77777777" w:rsidR="00EC1057" w:rsidRPr="00441C78" w:rsidRDefault="00EC1057" w:rsidP="00441C78">
      <w:r w:rsidRPr="00441C78">
        <w:t xml:space="preserve">Role </w:t>
      </w:r>
      <w:r w:rsidR="00BB0C6D" w:rsidRPr="00441C78">
        <w:t>p</w:t>
      </w:r>
      <w:r w:rsidRPr="00441C78">
        <w:t xml:space="preserve">urpose </w:t>
      </w:r>
    </w:p>
    <w:p w14:paraId="64893736" w14:textId="77777777" w:rsidR="008E0831" w:rsidRPr="00441C78" w:rsidRDefault="008E0831" w:rsidP="00441C78">
      <w:r w:rsidRPr="00441C78">
        <w:t>The Librarian will work as part of the Special Collections team, managing, developing and making accessible the Library Collections at The Mitchell for the people of Glasgow and its visitors in person and online. The Librarian will work collaboratively with Library colleagues in delivering high quality library and information services from The Mitchell Library and colleagues within Museums and Collections to progress collections management functions including inventory and cataloguing projects.</w:t>
      </w:r>
    </w:p>
    <w:p w14:paraId="7F17FCF0" w14:textId="77777777" w:rsidR="008E0831" w:rsidRPr="00441C78" w:rsidRDefault="008E0831" w:rsidP="00441C78">
      <w:r w:rsidRPr="00441C78">
        <w:t xml:space="preserve"> </w:t>
      </w:r>
    </w:p>
    <w:p w14:paraId="3869EE3C" w14:textId="77777777" w:rsidR="008E0831" w:rsidRPr="00441C78" w:rsidRDefault="008E0831" w:rsidP="00441C78">
      <w:r w:rsidRPr="00441C78">
        <w:t>The post-holder will undertake and support a range of collections-related activity programmes, in line with Glasgow Life’s Strategic Objectives, policies, plans, and asset governance obligations. This strategic context includes the Museums and Collections Service Plan, the Collections Management Documentation Policy and Plan framework, Family and Local History Plan, Vision for Glasgow Libraries and Glasgow Museums Anti-Racism Statement.</w:t>
      </w:r>
    </w:p>
    <w:p w14:paraId="26276251" w14:textId="77777777" w:rsidR="00EC1057" w:rsidRPr="00441C78" w:rsidRDefault="00EC1057" w:rsidP="00441C78"/>
    <w:p w14:paraId="516BB82A" w14:textId="77777777" w:rsidR="00441C78" w:rsidRDefault="00441C78" w:rsidP="00441C78"/>
    <w:p w14:paraId="04368209" w14:textId="77777777" w:rsidR="00441C78" w:rsidRDefault="00441C78" w:rsidP="00441C78"/>
    <w:p w14:paraId="4FF3880E" w14:textId="2C84F84E" w:rsidR="00EC1057" w:rsidRPr="00441C78" w:rsidRDefault="001155D1" w:rsidP="00441C78">
      <w:r w:rsidRPr="00441C78">
        <w:t xml:space="preserve">Main </w:t>
      </w:r>
      <w:r w:rsidR="00AB23E8" w:rsidRPr="00441C78">
        <w:t>responsibilities</w:t>
      </w:r>
      <w:r w:rsidRPr="00441C78">
        <w:t>:</w:t>
      </w:r>
      <w:r w:rsidR="00EC1057" w:rsidRPr="00441C78">
        <w:t xml:space="preserve"> </w:t>
      </w:r>
    </w:p>
    <w:p w14:paraId="0E7C6669" w14:textId="77777777" w:rsidR="008E0831" w:rsidRPr="00441C78" w:rsidRDefault="008E0831" w:rsidP="00441C78"/>
    <w:p w14:paraId="40A32C7A" w14:textId="77777777" w:rsidR="008E0831" w:rsidRPr="00441C78" w:rsidRDefault="008E0831" w:rsidP="00441C78">
      <w:pPr>
        <w:pStyle w:val="ListParagraph"/>
        <w:numPr>
          <w:ilvl w:val="0"/>
          <w:numId w:val="48"/>
        </w:numPr>
      </w:pPr>
      <w:r w:rsidRPr="00441C78">
        <w:t xml:space="preserve">manage and develop the collections in line with the Collections Management Documentation Policy and Plan across the Special Collections remit through acquisition, rationalisation, inventory and cataloguing, collections care, promotional and engagement activity </w:t>
      </w:r>
    </w:p>
    <w:p w14:paraId="4EEE15FE" w14:textId="77777777" w:rsidR="008E0831" w:rsidRPr="00441C78" w:rsidRDefault="008E0831" w:rsidP="00441C78"/>
    <w:p w14:paraId="1ECE8AAA" w14:textId="77777777" w:rsidR="008E0831" w:rsidRPr="00441C78" w:rsidRDefault="008E0831" w:rsidP="00441C78">
      <w:pPr>
        <w:pStyle w:val="ListParagraph"/>
        <w:numPr>
          <w:ilvl w:val="0"/>
          <w:numId w:val="48"/>
        </w:numPr>
      </w:pPr>
      <w:r w:rsidRPr="00441C78">
        <w:t xml:space="preserve">create, manage and develop collections information content to make the library collections at The Mitchell more accessible and searchable online and in the library to all researchers </w:t>
      </w:r>
    </w:p>
    <w:p w14:paraId="74AA69FB" w14:textId="77777777" w:rsidR="008E0831" w:rsidRPr="00441C78" w:rsidRDefault="008E0831" w:rsidP="00441C78"/>
    <w:p w14:paraId="48B0B44D" w14:textId="77777777" w:rsidR="008E0831" w:rsidRPr="00441C78" w:rsidRDefault="008E0831" w:rsidP="00441C78">
      <w:pPr>
        <w:pStyle w:val="ListParagraph"/>
        <w:numPr>
          <w:ilvl w:val="0"/>
          <w:numId w:val="48"/>
        </w:numPr>
      </w:pPr>
      <w:r w:rsidRPr="00441C78">
        <w:t xml:space="preserve">develop and deliver a range of quality collections related programmes and activities for all library customers, for repeat visitors, new audiences especially under-represented communities, and city visitors   </w:t>
      </w:r>
    </w:p>
    <w:p w14:paraId="3E01BA06" w14:textId="77777777" w:rsidR="008E0831" w:rsidRPr="00441C78" w:rsidRDefault="008E0831" w:rsidP="00441C78"/>
    <w:p w14:paraId="634A6007" w14:textId="77777777" w:rsidR="008E0831" w:rsidRPr="00441C78" w:rsidRDefault="008E0831" w:rsidP="00441C78">
      <w:pPr>
        <w:pStyle w:val="ListParagraph"/>
        <w:numPr>
          <w:ilvl w:val="0"/>
          <w:numId w:val="48"/>
        </w:numPr>
      </w:pPr>
      <w:r w:rsidRPr="00441C78">
        <w:t xml:space="preserve">work in collaboration with other Mitchell Library teams to support the operational delivery of quality library, information, family and local history services, in a customer-focused environment   </w:t>
      </w:r>
    </w:p>
    <w:p w14:paraId="3752E34E" w14:textId="77777777" w:rsidR="008E0831" w:rsidRPr="00441C78" w:rsidRDefault="008E0831" w:rsidP="00441C78"/>
    <w:p w14:paraId="01E6FD5C" w14:textId="77777777" w:rsidR="008E0831" w:rsidRPr="00441C78" w:rsidRDefault="008E0831" w:rsidP="00441C78">
      <w:pPr>
        <w:pStyle w:val="ListParagraph"/>
        <w:numPr>
          <w:ilvl w:val="0"/>
          <w:numId w:val="48"/>
        </w:numPr>
      </w:pPr>
      <w:r w:rsidRPr="00441C78">
        <w:t>identify and develop internal/external partnerships to deliver strategic and collections objectives and support operational functions at the Mitchell Library</w:t>
      </w:r>
    </w:p>
    <w:p w14:paraId="1592539E" w14:textId="77777777" w:rsidR="008E0831" w:rsidRPr="00441C78" w:rsidRDefault="008E0831" w:rsidP="00441C78"/>
    <w:p w14:paraId="299E99C9" w14:textId="77777777" w:rsidR="008E0831" w:rsidRPr="00441C78" w:rsidRDefault="008E0831" w:rsidP="00441C78">
      <w:pPr>
        <w:pStyle w:val="ListParagraph"/>
        <w:numPr>
          <w:ilvl w:val="0"/>
          <w:numId w:val="48"/>
        </w:numPr>
      </w:pPr>
      <w:r w:rsidRPr="00441C78">
        <w:t>support library staff in The Mitchell and community libraries in developing collections awareness to improve access to and effective use of the collections and their content</w:t>
      </w:r>
    </w:p>
    <w:p w14:paraId="447E8624" w14:textId="5863F33D" w:rsidR="008E0831" w:rsidRPr="00441C78" w:rsidRDefault="008E0831" w:rsidP="00441C78">
      <w:pPr>
        <w:ind w:firstLine="120"/>
      </w:pPr>
    </w:p>
    <w:p w14:paraId="44ECEFEA" w14:textId="77777777" w:rsidR="008E0831" w:rsidRPr="00441C78" w:rsidRDefault="008E0831" w:rsidP="00441C78">
      <w:pPr>
        <w:pStyle w:val="ListParagraph"/>
        <w:numPr>
          <w:ilvl w:val="0"/>
          <w:numId w:val="48"/>
        </w:numPr>
      </w:pPr>
      <w:r w:rsidRPr="00441C78">
        <w:t>implement, and review for improvement all applicable service standards to meet agreed collections management and development outcomes to ensure high quality customer care, service delivery and operational performance</w:t>
      </w:r>
    </w:p>
    <w:p w14:paraId="50BCBFDF" w14:textId="77777777" w:rsidR="008E0831" w:rsidRPr="00441C78" w:rsidRDefault="008E0831" w:rsidP="00441C78"/>
    <w:p w14:paraId="74199C02" w14:textId="77777777" w:rsidR="008E0831" w:rsidRPr="00441C78" w:rsidRDefault="008E0831" w:rsidP="00441C78">
      <w:pPr>
        <w:pStyle w:val="ListParagraph"/>
        <w:numPr>
          <w:ilvl w:val="0"/>
          <w:numId w:val="48"/>
        </w:numPr>
      </w:pPr>
      <w:r w:rsidRPr="00441C78">
        <w:t xml:space="preserve">manage delegated budgets, monitor performance targets </w:t>
      </w:r>
    </w:p>
    <w:p w14:paraId="1582FC4E" w14:textId="77777777" w:rsidR="008E0831" w:rsidRPr="00441C78" w:rsidRDefault="008E0831" w:rsidP="00441C78"/>
    <w:p w14:paraId="3312DC6E" w14:textId="77777777" w:rsidR="008E0831" w:rsidRDefault="008E0831" w:rsidP="00441C78">
      <w:pPr>
        <w:pStyle w:val="ListParagraph"/>
        <w:numPr>
          <w:ilvl w:val="0"/>
          <w:numId w:val="48"/>
        </w:numPr>
      </w:pPr>
      <w:r w:rsidRPr="00441C78">
        <w:t xml:space="preserve">assist and lead on projects and programmes as required, participating in all relevant and required learning and development activity   </w:t>
      </w:r>
    </w:p>
    <w:p w14:paraId="299C27B0" w14:textId="77777777" w:rsidR="00441C78" w:rsidRPr="00441C78" w:rsidRDefault="00441C78" w:rsidP="00441C78"/>
    <w:p w14:paraId="7015E0F3" w14:textId="601F7D32" w:rsidR="00D56112" w:rsidRPr="00441C78" w:rsidRDefault="008E0831" w:rsidP="00441C78">
      <w:pPr>
        <w:pStyle w:val="ListParagraph"/>
        <w:numPr>
          <w:ilvl w:val="0"/>
          <w:numId w:val="48"/>
        </w:numPr>
      </w:pPr>
      <w:r w:rsidRPr="00441C78">
        <w:t>progress listing of collections onto collections database system to agreed documentation conventions.</w:t>
      </w:r>
    </w:p>
    <w:p w14:paraId="757637A4" w14:textId="77777777" w:rsidR="008E0831" w:rsidRPr="00441C78" w:rsidRDefault="008E0831" w:rsidP="00441C78"/>
    <w:p w14:paraId="1263AE89" w14:textId="77777777" w:rsidR="001A10B3" w:rsidRPr="00441C78" w:rsidRDefault="00973EA7" w:rsidP="00441C78">
      <w:pPr>
        <w:sectPr w:rsidR="001A10B3" w:rsidRPr="00441C78" w:rsidSect="00970F4C">
          <w:headerReference w:type="even" r:id="rId12"/>
          <w:headerReference w:type="default" r:id="rId13"/>
          <w:footerReference w:type="even" r:id="rId14"/>
          <w:footerReference w:type="default" r:id="rId15"/>
          <w:headerReference w:type="first" r:id="rId16"/>
          <w:footerReference w:type="first" r:id="rId17"/>
          <w:pgSz w:w="11901" w:h="16817"/>
          <w:pgMar w:top="737" w:right="851" w:bottom="816" w:left="851" w:header="1247" w:footer="1758" w:gutter="0"/>
          <w:cols w:space="708"/>
          <w:titlePg/>
          <w:docGrid w:linePitch="360"/>
        </w:sectPr>
      </w:pPr>
      <w:r w:rsidRPr="00441C78">
        <w:t xml:space="preserve">Note: </w:t>
      </w:r>
      <w:r w:rsidR="003D0CED" w:rsidRPr="00441C78">
        <w:t xml:space="preserve">This person specification is </w:t>
      </w:r>
      <w:r w:rsidR="008711F3" w:rsidRPr="00441C78">
        <w:t xml:space="preserve">not intended to be either prescriptive or exhaustive. It </w:t>
      </w:r>
      <w:r w:rsidR="003D0CED" w:rsidRPr="00441C78">
        <w:t>outlines the main duties of the role</w:t>
      </w:r>
      <w:r w:rsidR="000811F6" w:rsidRPr="00441C78">
        <w:t xml:space="preserve">. It may change in line with organisational priorities. </w:t>
      </w:r>
    </w:p>
    <w:p w14:paraId="152B72BF" w14:textId="77777777" w:rsidR="00AA54AA" w:rsidRPr="00441C78" w:rsidRDefault="00AA54AA" w:rsidP="00441C78"/>
    <w:p w14:paraId="3EDDCCF9" w14:textId="77777777" w:rsidR="001A10B3" w:rsidRPr="00441C78" w:rsidRDefault="001A10B3" w:rsidP="00441C78"/>
    <w:p w14:paraId="3D62EDE3" w14:textId="77777777" w:rsidR="00990CE9" w:rsidRPr="00441C78" w:rsidRDefault="00990CE9" w:rsidP="00441C78"/>
    <w:p w14:paraId="174CEF84" w14:textId="77777777" w:rsidR="006D3B15" w:rsidRPr="00441C78" w:rsidRDefault="003C12C5" w:rsidP="00441C78">
      <w:r w:rsidRPr="00441C78">
        <w:t>Education, q</w:t>
      </w:r>
      <w:r w:rsidR="00990CE9" w:rsidRPr="00441C78">
        <w:t>ualification</w:t>
      </w:r>
      <w:r w:rsidR="00AA54AA" w:rsidRPr="00441C78">
        <w:t>s</w:t>
      </w:r>
      <w:r w:rsidR="00990CE9" w:rsidRPr="00441C78">
        <w:t xml:space="preserve"> and training </w:t>
      </w:r>
    </w:p>
    <w:p w14:paraId="306E4A7D" w14:textId="77777777" w:rsidR="00BB564C" w:rsidRPr="00441C78" w:rsidRDefault="00BB564C" w:rsidP="00441C78"/>
    <w:p w14:paraId="122C6B1D" w14:textId="77777777" w:rsidR="0043576E" w:rsidRPr="00441C78" w:rsidRDefault="0043576E" w:rsidP="00441C78">
      <w:r w:rsidRPr="00441C78">
        <w:t xml:space="preserve">Essential </w:t>
      </w:r>
    </w:p>
    <w:p w14:paraId="5EF96BD6" w14:textId="4BA05073" w:rsidR="001A10B3" w:rsidRPr="00441C78" w:rsidRDefault="008E0831" w:rsidP="00441C78">
      <w:r w:rsidRPr="00441C78">
        <w:t>First Degree or Post Graduate Qualification in Library and Information Science or ACLIP – registered Associate of the Chartered Institute of Library and Information Professionals (ACLIP), or equivalent professional body</w:t>
      </w:r>
    </w:p>
    <w:p w14:paraId="562E71C3" w14:textId="77777777" w:rsidR="008E0831" w:rsidRPr="00441C78" w:rsidRDefault="008E0831" w:rsidP="00441C78"/>
    <w:p w14:paraId="21AACF01" w14:textId="5B4DE3F1" w:rsidR="0043576E" w:rsidRPr="00441C78" w:rsidRDefault="0043576E" w:rsidP="00441C78">
      <w:r w:rsidRPr="00441C78">
        <w:t xml:space="preserve">Desirable </w:t>
      </w:r>
    </w:p>
    <w:p w14:paraId="4F398A5F" w14:textId="77777777" w:rsidR="008E0831" w:rsidRPr="00441C78" w:rsidRDefault="008E0831" w:rsidP="00441C78">
      <w:r w:rsidRPr="00441C78">
        <w:t>MCLIP - Member, Chartered Institute of Library and Information Professionals (MCLIP)</w:t>
      </w:r>
    </w:p>
    <w:p w14:paraId="6D7E2C96" w14:textId="77777777" w:rsidR="008E0831" w:rsidRPr="00441C78" w:rsidRDefault="008E0831" w:rsidP="00441C78"/>
    <w:p w14:paraId="54E30469" w14:textId="1C815AAC" w:rsidR="0043576E" w:rsidRPr="00441C78" w:rsidRDefault="008E0831" w:rsidP="00441C78">
      <w:r w:rsidRPr="00441C78">
        <w:t>ECDL or equivalent IT skillset</w:t>
      </w:r>
    </w:p>
    <w:p w14:paraId="40A0F352" w14:textId="77777777" w:rsidR="008E0831" w:rsidRPr="00441C78" w:rsidRDefault="008E0831" w:rsidP="00441C78"/>
    <w:p w14:paraId="242D147A" w14:textId="1A0C0CA5" w:rsidR="0015001B" w:rsidRPr="00441C78" w:rsidRDefault="0015001B" w:rsidP="00441C78">
      <w:r w:rsidRPr="00441C78">
        <w:t>Evidence</w:t>
      </w:r>
      <w:r w:rsidR="006A6069" w:rsidRPr="00441C78">
        <w:t>:</w:t>
      </w:r>
      <w:r w:rsidR="00A638C3" w:rsidRPr="00441C78">
        <w:t xml:space="preserve"> </w:t>
      </w:r>
      <w:r w:rsidR="00931EC2" w:rsidRPr="00441C78">
        <w:t>Application form, Certificate</w:t>
      </w:r>
      <w:r w:rsidR="008E0831" w:rsidRPr="00441C78">
        <w:t>.</w:t>
      </w:r>
    </w:p>
    <w:p w14:paraId="7077481C" w14:textId="77777777" w:rsidR="00990CE9" w:rsidRPr="00441C78" w:rsidRDefault="00990CE9" w:rsidP="00441C78"/>
    <w:p w14:paraId="2B16586D" w14:textId="77777777" w:rsidR="00B46E1E" w:rsidRPr="00441C78" w:rsidRDefault="00441242" w:rsidP="00441C78">
      <w:r w:rsidRPr="00441C78">
        <w:t>Skills</w:t>
      </w:r>
    </w:p>
    <w:p w14:paraId="47F3838A" w14:textId="77777777" w:rsidR="00441C78" w:rsidRPr="00441C78" w:rsidRDefault="00441C78" w:rsidP="00441C78"/>
    <w:p w14:paraId="39DE4418" w14:textId="430F95D2" w:rsidR="00BB564C" w:rsidRPr="00441C78" w:rsidRDefault="00BB564C" w:rsidP="00441C78">
      <w:r w:rsidRPr="00441C78">
        <w:t xml:space="preserve">Essential </w:t>
      </w:r>
    </w:p>
    <w:p w14:paraId="04825A64" w14:textId="77777777" w:rsidR="00441C78" w:rsidRPr="00441C78" w:rsidRDefault="00441C78" w:rsidP="00441C78"/>
    <w:p w14:paraId="17D2640E" w14:textId="77777777" w:rsidR="00441C78" w:rsidRPr="00441C78" w:rsidRDefault="00441C78" w:rsidP="00441C78">
      <w:r w:rsidRPr="00441C78">
        <w:t>Excellent inter-personal, and written, verbal and digital communication skills</w:t>
      </w:r>
    </w:p>
    <w:p w14:paraId="7D5529A0" w14:textId="77777777" w:rsidR="00441C78" w:rsidRPr="00441C78" w:rsidRDefault="00441C78" w:rsidP="00441C78"/>
    <w:p w14:paraId="472AD656" w14:textId="77777777" w:rsidR="00441C78" w:rsidRPr="00441C78" w:rsidRDefault="00441C78" w:rsidP="00441C78">
      <w:r w:rsidRPr="00441C78">
        <w:t>Ability to take on leadership of programmes and projects, influence colleagues and staff across teams, and work with external partners/co-producers</w:t>
      </w:r>
    </w:p>
    <w:p w14:paraId="516D7AC8" w14:textId="77777777" w:rsidR="00441C78" w:rsidRPr="00441C78" w:rsidRDefault="00441C78" w:rsidP="00441C78"/>
    <w:p w14:paraId="700C26D1" w14:textId="77777777" w:rsidR="00441C78" w:rsidRPr="00441C78" w:rsidRDefault="00441C78" w:rsidP="00441C78">
      <w:r w:rsidRPr="00441C78">
        <w:t>Good management and organisational skills including proven ability to initiate and complete collection programmes and projects, create and implement agreed action plans and outcomes</w:t>
      </w:r>
    </w:p>
    <w:p w14:paraId="24EA2BAF" w14:textId="77777777" w:rsidR="001A10B3" w:rsidRPr="00441C78" w:rsidRDefault="001A10B3" w:rsidP="00441C78"/>
    <w:p w14:paraId="469A9A83" w14:textId="77777777" w:rsidR="00BB564C" w:rsidRPr="00441C78" w:rsidRDefault="00BB564C" w:rsidP="00441C78">
      <w:r w:rsidRPr="00441C78">
        <w:t xml:space="preserve">Desirable </w:t>
      </w:r>
    </w:p>
    <w:p w14:paraId="405AF0FB" w14:textId="77777777" w:rsidR="00BB564C" w:rsidRPr="00441C78" w:rsidRDefault="00BB564C" w:rsidP="00441C78"/>
    <w:p w14:paraId="7BDB96FC" w14:textId="1FA3D9CA" w:rsidR="00931EC2" w:rsidRPr="00441C78" w:rsidRDefault="00931EC2" w:rsidP="00441C78">
      <w:r w:rsidRPr="00441C78">
        <w:t>Evidence</w:t>
      </w:r>
      <w:r w:rsidR="00441C78" w:rsidRPr="00441C78">
        <w:t>:</w:t>
      </w:r>
      <w:r w:rsidRPr="00441C78">
        <w:t xml:space="preserve"> Application form, Certificate, Interview.</w:t>
      </w:r>
    </w:p>
    <w:p w14:paraId="323C3E87" w14:textId="77777777" w:rsidR="009A31F3" w:rsidRPr="00441C78" w:rsidRDefault="009A31F3" w:rsidP="00441C78"/>
    <w:p w14:paraId="4C3799FC" w14:textId="77777777" w:rsidR="00017497" w:rsidRPr="00441C78" w:rsidRDefault="00B46E1E" w:rsidP="00441C78">
      <w:r w:rsidRPr="00441C78">
        <w:t>K</w:t>
      </w:r>
      <w:r w:rsidR="00441242" w:rsidRPr="00441C78">
        <w:t xml:space="preserve">nowledge </w:t>
      </w:r>
    </w:p>
    <w:p w14:paraId="08270BA3" w14:textId="77777777" w:rsidR="00492F88" w:rsidRPr="00441C78" w:rsidRDefault="00492F88" w:rsidP="00441C78"/>
    <w:p w14:paraId="5CF60F94" w14:textId="77777777" w:rsidR="00492F88" w:rsidRPr="00441C78" w:rsidRDefault="00492F88" w:rsidP="00441C78">
      <w:r w:rsidRPr="00441C78">
        <w:t xml:space="preserve">Essential </w:t>
      </w:r>
    </w:p>
    <w:p w14:paraId="58A26863" w14:textId="77777777" w:rsidR="00441C78" w:rsidRPr="00441C78" w:rsidRDefault="00441C78" w:rsidP="00441C78"/>
    <w:p w14:paraId="4A0D98F3" w14:textId="77777777" w:rsidR="00441C78" w:rsidRPr="00441C78" w:rsidRDefault="00441C78" w:rsidP="00441C78">
      <w:r w:rsidRPr="00441C78">
        <w:t>Relevant experience in collections management and development, and awareness of collections care</w:t>
      </w:r>
    </w:p>
    <w:p w14:paraId="06B17C32" w14:textId="77777777" w:rsidR="00441C78" w:rsidRPr="00441C78" w:rsidRDefault="00441C78" w:rsidP="00441C78"/>
    <w:p w14:paraId="61F63C70" w14:textId="77777777" w:rsidR="00441C78" w:rsidRPr="00441C78" w:rsidRDefault="00441C78" w:rsidP="00441C78">
      <w:r w:rsidRPr="00441C78">
        <w:t xml:space="preserve">Relevant experience of delivering a collections focused range of library and information services, and ensuring high standards of customer care </w:t>
      </w:r>
    </w:p>
    <w:p w14:paraId="05652D5C" w14:textId="77777777" w:rsidR="001A10B3" w:rsidRPr="00441C78" w:rsidRDefault="001A10B3" w:rsidP="00441C78"/>
    <w:p w14:paraId="1589C677" w14:textId="77777777" w:rsidR="00492F88" w:rsidRPr="00441C78" w:rsidRDefault="00492F88" w:rsidP="00441C78">
      <w:r w:rsidRPr="00441C78">
        <w:t xml:space="preserve">Desirable </w:t>
      </w:r>
    </w:p>
    <w:p w14:paraId="280EE382" w14:textId="77777777" w:rsidR="00441C78" w:rsidRPr="00441C78" w:rsidRDefault="00441C78" w:rsidP="00441C78">
      <w:r w:rsidRPr="00441C78">
        <w:t>Experience of family and local history, and of unique and distinctive collections</w:t>
      </w:r>
    </w:p>
    <w:p w14:paraId="59E916FB" w14:textId="77777777" w:rsidR="00492F88" w:rsidRPr="00441C78" w:rsidRDefault="00492F88" w:rsidP="00441C78"/>
    <w:p w14:paraId="5E238F52" w14:textId="0CC9273A" w:rsidR="00931EC2" w:rsidRPr="00441C78" w:rsidRDefault="00931EC2" w:rsidP="00441C78">
      <w:r w:rsidRPr="00441C78">
        <w:t>Evidence: Application form, Interview.</w:t>
      </w:r>
    </w:p>
    <w:p w14:paraId="153E2B76" w14:textId="77777777" w:rsidR="009A31F3" w:rsidRPr="00441C78" w:rsidRDefault="009A31F3" w:rsidP="00441C78"/>
    <w:p w14:paraId="0D160C36" w14:textId="77777777" w:rsidR="00CB6F47" w:rsidRPr="00441C78" w:rsidRDefault="00CB6F47" w:rsidP="00441C78">
      <w:r w:rsidRPr="00441C78">
        <w:lastRenderedPageBreak/>
        <w:t xml:space="preserve">Other </w:t>
      </w:r>
    </w:p>
    <w:p w14:paraId="6F30E4F0" w14:textId="77777777" w:rsidR="00441C78" w:rsidRPr="00441C78" w:rsidRDefault="00441C78" w:rsidP="00441C78"/>
    <w:p w14:paraId="09A38D1E" w14:textId="5B1DB408" w:rsidR="00653F66" w:rsidRPr="00441C78" w:rsidRDefault="00441C78" w:rsidP="00441C78">
      <w:r w:rsidRPr="00441C78">
        <w:t>Ability to work independently and collaboratively across a range of team contexts, delivering work programmes and services effectively and managing challenges.</w:t>
      </w:r>
    </w:p>
    <w:p w14:paraId="0F08A81D" w14:textId="77777777" w:rsidR="00441C78" w:rsidRDefault="00441C78" w:rsidP="00441C78"/>
    <w:p w14:paraId="1A7671BD" w14:textId="3A274180" w:rsidR="00441C78" w:rsidRPr="00441C78" w:rsidRDefault="00441C78" w:rsidP="00441C78">
      <w:r w:rsidRPr="00441C78">
        <w:t>Flexible approach to work pattern, including evenings and weekends on a shift rotation.</w:t>
      </w:r>
    </w:p>
    <w:p w14:paraId="4AB4F060" w14:textId="77777777" w:rsidR="00441C78" w:rsidRPr="00441C78" w:rsidRDefault="00441C78" w:rsidP="00441C78"/>
    <w:p w14:paraId="62696FB8" w14:textId="4CF6117D" w:rsidR="001A10B3" w:rsidRPr="00441C78" w:rsidRDefault="002D0AE5" w:rsidP="00441C78">
      <w:pPr>
        <w:sectPr w:rsidR="001A10B3" w:rsidRPr="00441C78" w:rsidSect="00970F4C">
          <w:pgSz w:w="11901" w:h="16817"/>
          <w:pgMar w:top="737" w:right="851" w:bottom="816" w:left="851" w:header="1247" w:footer="1758" w:gutter="0"/>
          <w:cols w:space="708"/>
          <w:titlePg/>
          <w:docGrid w:linePitch="360"/>
        </w:sectPr>
      </w:pPr>
      <w:r w:rsidRPr="00441C78">
        <w:t>Evidence: Interview.</w:t>
      </w:r>
    </w:p>
    <w:p w14:paraId="01EFCC0D" w14:textId="77777777" w:rsidR="002D0AE5" w:rsidRPr="00441C78" w:rsidRDefault="002D0AE5" w:rsidP="00441C78"/>
    <w:p w14:paraId="6773B8E8" w14:textId="77777777" w:rsidR="001A10B3" w:rsidRPr="00441C78" w:rsidRDefault="001A10B3" w:rsidP="00441C78"/>
    <w:p w14:paraId="5D89803D" w14:textId="77777777" w:rsidR="001A10B3" w:rsidRPr="00441C78" w:rsidRDefault="001A10B3" w:rsidP="00441C78"/>
    <w:p w14:paraId="7F097A79" w14:textId="77777777" w:rsidR="001A10B3" w:rsidRPr="00441C78" w:rsidRDefault="001A10B3" w:rsidP="00441C78"/>
    <w:p w14:paraId="29AC7DC0" w14:textId="5C76CE45" w:rsidR="00B01154" w:rsidRPr="00441C78" w:rsidRDefault="001A10B3" w:rsidP="00441C78">
      <w:r w:rsidRPr="00441C78">
        <w:t>Competencies</w:t>
      </w:r>
      <w:r w:rsidR="003255F7" w:rsidRPr="00441C78">
        <w:t xml:space="preserve">  </w:t>
      </w:r>
    </w:p>
    <w:p w14:paraId="59610A16" w14:textId="77777777" w:rsidR="001A10B3" w:rsidRPr="00441C78" w:rsidRDefault="001A10B3" w:rsidP="00441C78"/>
    <w:p w14:paraId="4A716EB9" w14:textId="77777777" w:rsidR="00441C78" w:rsidRPr="00441C78" w:rsidRDefault="00441C78" w:rsidP="00441C78">
      <w:r w:rsidRPr="00441C78">
        <w:t>Competency Level</w:t>
      </w:r>
    </w:p>
    <w:p w14:paraId="7CB18BD1" w14:textId="1C36F25D" w:rsidR="00441C78" w:rsidRPr="00441C78" w:rsidRDefault="00441C78" w:rsidP="00441C78">
      <w:r w:rsidRPr="00441C78">
        <w:t>Attitude 1</w:t>
      </w:r>
    </w:p>
    <w:p w14:paraId="424DBE3F" w14:textId="2FBB1E62" w:rsidR="00441C78" w:rsidRPr="00441C78" w:rsidRDefault="00441C78" w:rsidP="00441C78">
      <w:r w:rsidRPr="00441C78">
        <w:t>Self Development 2</w:t>
      </w:r>
    </w:p>
    <w:p w14:paraId="3B885153" w14:textId="06DC4066" w:rsidR="00441C78" w:rsidRPr="00441C78" w:rsidRDefault="00441C78" w:rsidP="00441C78">
      <w:r w:rsidRPr="00441C78">
        <w:t>Influencing 2</w:t>
      </w:r>
    </w:p>
    <w:p w14:paraId="77A4C034" w14:textId="5BCAA917" w:rsidR="00441C78" w:rsidRPr="00441C78" w:rsidRDefault="00441C78" w:rsidP="00441C78">
      <w:r w:rsidRPr="00441C78">
        <w:t>Motivation 2</w:t>
      </w:r>
    </w:p>
    <w:p w14:paraId="1F850C3F" w14:textId="2758ECBA" w:rsidR="00985E4C" w:rsidRPr="00441C78" w:rsidRDefault="00441C78" w:rsidP="00441C78">
      <w:r w:rsidRPr="00441C78">
        <w:t>Customer Orientation 1</w:t>
      </w:r>
    </w:p>
    <w:p w14:paraId="2DF4C63A" w14:textId="77777777" w:rsidR="009A3B10" w:rsidRPr="00441C78" w:rsidRDefault="009A3B10" w:rsidP="00441C78"/>
    <w:p w14:paraId="226570D2" w14:textId="77777777" w:rsidR="002D0AE5" w:rsidRPr="00441C78" w:rsidRDefault="002D0AE5" w:rsidP="00441C78">
      <w:r w:rsidRPr="00441C78">
        <w:t>Evidence: Interview.</w:t>
      </w:r>
    </w:p>
    <w:p w14:paraId="28A5E249" w14:textId="77777777" w:rsidR="006D3B15" w:rsidRPr="00441C78" w:rsidRDefault="006D3B15" w:rsidP="00441C78"/>
    <w:p w14:paraId="664A763E" w14:textId="7EB89F2A" w:rsidR="003255F7" w:rsidRPr="00441C78" w:rsidRDefault="003255F7" w:rsidP="00441C78">
      <w:r w:rsidRPr="00441C78">
        <w:t xml:space="preserve">Note: Candidates should refer to the accompanying Role Profile for full details. </w:t>
      </w:r>
    </w:p>
    <w:sectPr w:rsidR="003255F7" w:rsidRPr="00441C78" w:rsidSect="00970F4C">
      <w:headerReference w:type="first" r:id="rId18"/>
      <w:pgSz w:w="11901" w:h="16817"/>
      <w:pgMar w:top="737" w:right="851" w:bottom="816" w:left="851" w:header="1247" w:footer="17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B394C" w14:textId="77777777" w:rsidR="00BC6452" w:rsidRDefault="00BC6452" w:rsidP="001F40AE">
      <w:r>
        <w:separator/>
      </w:r>
    </w:p>
  </w:endnote>
  <w:endnote w:type="continuationSeparator" w:id="0">
    <w:p w14:paraId="3415BA5A" w14:textId="77777777" w:rsidR="00BC6452" w:rsidRDefault="00BC6452" w:rsidP="001F4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E485" w14:textId="6A1809F0" w:rsidR="00F06B1E" w:rsidRDefault="00294670" w:rsidP="00294670">
    <w:pPr>
      <w:pStyle w:val="Footer"/>
      <w:jc w:val="center"/>
    </w:pPr>
    <w:fldSimple w:instr=" DOCPROPERTY bjFooterEvenPageDocProperty \* MERGEFORMAT " w:fldLock="1">
      <w:r w:rsidRPr="00294670">
        <w:rPr>
          <w:rFonts w:ascii="Arial" w:hAnsi="Arial" w:cs="Arial"/>
          <w:b/>
          <w:color w:val="000000"/>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C94FB" w14:textId="54C481A4" w:rsidR="00F06B1E" w:rsidRDefault="00294670" w:rsidP="00294670">
    <w:pPr>
      <w:pStyle w:val="Footer"/>
      <w:jc w:val="center"/>
    </w:pPr>
    <w:fldSimple w:instr=" DOCPROPERTY bjFooterBothDocProperty \* MERGEFORMAT " w:fldLock="1">
      <w:r w:rsidRPr="00294670">
        <w:rPr>
          <w:rFonts w:ascii="Arial" w:hAnsi="Arial" w:cs="Arial"/>
          <w:b/>
          <w:color w:val="000000"/>
        </w:rPr>
        <w:t>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1921" w14:textId="11AE5FB3" w:rsidR="009B4E83" w:rsidRPr="00294670" w:rsidRDefault="009B4E83" w:rsidP="00294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7F84D" w14:textId="77777777" w:rsidR="00BC6452" w:rsidRDefault="00BC6452" w:rsidP="001F40AE">
      <w:r>
        <w:separator/>
      </w:r>
    </w:p>
  </w:footnote>
  <w:footnote w:type="continuationSeparator" w:id="0">
    <w:p w14:paraId="63390A8D" w14:textId="77777777" w:rsidR="00BC6452" w:rsidRDefault="00BC6452" w:rsidP="001F4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79EA" w14:textId="411BAEEF" w:rsidR="00F06B1E" w:rsidRDefault="00294670" w:rsidP="00294670">
    <w:pPr>
      <w:pStyle w:val="Header"/>
      <w:jc w:val="center"/>
    </w:pPr>
    <w:fldSimple w:instr=" DOCPROPERTY bjHeaderEvenPageDocProperty \* MERGEFORMAT " w:fldLock="1">
      <w:r w:rsidRPr="00294670">
        <w:rPr>
          <w:rFonts w:ascii="Arial" w:hAnsi="Arial" w:cs="Arial"/>
          <w:b/>
          <w:color w:val="000000"/>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A99D1" w14:textId="5F8C1066" w:rsidR="001F40AE" w:rsidRDefault="00294670" w:rsidP="00294670">
    <w:pPr>
      <w:pStyle w:val="Header"/>
      <w:jc w:val="center"/>
    </w:pPr>
    <w:fldSimple w:instr=" DOCPROPERTY bjHeaderBothDocProperty \* MERGEFORMAT " w:fldLock="1">
      <w:r w:rsidRPr="00294670">
        <w:rPr>
          <w:rFonts w:ascii="Arial" w:hAnsi="Arial" w:cs="Arial"/>
          <w:b/>
          <w:color w:val="000000"/>
        </w:rPr>
        <w:t>OFFICIAL</w:t>
      </w:r>
    </w:fldSimple>
    <w:r w:rsidR="00AD55F8">
      <w:rPr>
        <w:noProof/>
      </w:rPr>
      <w:drawing>
        <wp:anchor distT="0" distB="0" distL="114300" distR="114300" simplePos="0" relativeHeight="251658752" behindDoc="1" locked="0" layoutInCell="1" allowOverlap="1" wp14:anchorId="113DDFAB" wp14:editId="20A55195">
          <wp:simplePos x="0" y="0"/>
          <wp:positionH relativeFrom="margin">
            <wp:posOffset>-566420</wp:posOffset>
          </wp:positionH>
          <wp:positionV relativeFrom="margin">
            <wp:posOffset>-972820</wp:posOffset>
          </wp:positionV>
          <wp:extent cx="7559675" cy="1069784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978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0CB95" w14:textId="3E36665F" w:rsidR="009B4E83" w:rsidRDefault="00AD55F8" w:rsidP="009B4E83">
    <w:pPr>
      <w:pStyle w:val="Header"/>
      <w:jc w:val="center"/>
    </w:pPr>
    <w:r>
      <w:rPr>
        <w:noProof/>
      </w:rPr>
      <w:drawing>
        <wp:anchor distT="0" distB="0" distL="114300" distR="114300" simplePos="0" relativeHeight="251660800" behindDoc="1" locked="0" layoutInCell="1" allowOverlap="1" wp14:anchorId="43288A6F" wp14:editId="7369D5A7">
          <wp:simplePos x="0" y="0"/>
          <wp:positionH relativeFrom="column">
            <wp:posOffset>-540385</wp:posOffset>
          </wp:positionH>
          <wp:positionV relativeFrom="paragraph">
            <wp:posOffset>-793115</wp:posOffset>
          </wp:positionV>
          <wp:extent cx="7560310" cy="1068895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8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27FF8" w14:textId="2F84EB8F" w:rsidR="001A10B3" w:rsidRDefault="00AD55F8" w:rsidP="009B4E83">
    <w:pPr>
      <w:pStyle w:val="Header"/>
      <w:jc w:val="center"/>
    </w:pPr>
    <w:r>
      <w:rPr>
        <w:noProof/>
      </w:rPr>
      <w:drawing>
        <wp:anchor distT="0" distB="0" distL="114300" distR="114300" simplePos="0" relativeHeight="251662848" behindDoc="1" locked="0" layoutInCell="1" allowOverlap="1" wp14:anchorId="2F965656" wp14:editId="7056082F">
          <wp:simplePos x="0" y="0"/>
          <wp:positionH relativeFrom="column">
            <wp:posOffset>-536575</wp:posOffset>
          </wp:positionH>
          <wp:positionV relativeFrom="paragraph">
            <wp:posOffset>-795020</wp:posOffset>
          </wp:positionV>
          <wp:extent cx="7560310" cy="1069530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53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14F8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72D2141"/>
    <w:multiLevelType w:val="hybridMultilevel"/>
    <w:tmpl w:val="47B42B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0DD75C5"/>
    <w:multiLevelType w:val="hybridMultilevel"/>
    <w:tmpl w:val="0C7BA5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904B22"/>
    <w:multiLevelType w:val="hybridMultilevel"/>
    <w:tmpl w:val="32960B7E"/>
    <w:lvl w:ilvl="0" w:tplc="B5B80970">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E43C25"/>
    <w:multiLevelType w:val="hybridMultilevel"/>
    <w:tmpl w:val="4B242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4D5E91"/>
    <w:multiLevelType w:val="hybridMultilevel"/>
    <w:tmpl w:val="D49A9C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28363D"/>
    <w:multiLevelType w:val="hybridMultilevel"/>
    <w:tmpl w:val="F8321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8490482"/>
    <w:multiLevelType w:val="hybridMultilevel"/>
    <w:tmpl w:val="320C68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93907E6"/>
    <w:multiLevelType w:val="hybridMultilevel"/>
    <w:tmpl w:val="61E632F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AADC5F0"/>
    <w:multiLevelType w:val="hybridMultilevel"/>
    <w:tmpl w:val="F1E4DD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CEC642F"/>
    <w:multiLevelType w:val="hybridMultilevel"/>
    <w:tmpl w:val="37F40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DC43B1E"/>
    <w:multiLevelType w:val="hybridMultilevel"/>
    <w:tmpl w:val="391C3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4D3738"/>
    <w:multiLevelType w:val="hybridMultilevel"/>
    <w:tmpl w:val="482057C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2D656F"/>
    <w:multiLevelType w:val="hybridMultilevel"/>
    <w:tmpl w:val="339413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2D3E22"/>
    <w:multiLevelType w:val="hybridMultilevel"/>
    <w:tmpl w:val="BF801A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3E2DD2"/>
    <w:multiLevelType w:val="hybridMultilevel"/>
    <w:tmpl w:val="40045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DF617B7"/>
    <w:multiLevelType w:val="hybridMultilevel"/>
    <w:tmpl w:val="6AE436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3F3E27"/>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205771C8"/>
    <w:multiLevelType w:val="hybridMultilevel"/>
    <w:tmpl w:val="A520574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0BD1BCC"/>
    <w:multiLevelType w:val="hybridMultilevel"/>
    <w:tmpl w:val="46AA4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2DB753D"/>
    <w:multiLevelType w:val="hybridMultilevel"/>
    <w:tmpl w:val="FA621A8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3F40573"/>
    <w:multiLevelType w:val="hybridMultilevel"/>
    <w:tmpl w:val="8556CA26"/>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69B462E"/>
    <w:multiLevelType w:val="hybridMultilevel"/>
    <w:tmpl w:val="C172A6E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Wingdings"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Wingdings"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AA357D1"/>
    <w:multiLevelType w:val="hybridMultilevel"/>
    <w:tmpl w:val="5E4842E0"/>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E356CD"/>
    <w:multiLevelType w:val="hybridMultilevel"/>
    <w:tmpl w:val="252C844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CD52CA4"/>
    <w:multiLevelType w:val="hybridMultilevel"/>
    <w:tmpl w:val="AC361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3B15E4"/>
    <w:multiLevelType w:val="hybridMultilevel"/>
    <w:tmpl w:val="03180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5D90FFB"/>
    <w:multiLevelType w:val="hybridMultilevel"/>
    <w:tmpl w:val="7AA0B9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5FD5A27"/>
    <w:multiLevelType w:val="hybridMultilevel"/>
    <w:tmpl w:val="C1F44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6B87A47"/>
    <w:multiLevelType w:val="hybridMultilevel"/>
    <w:tmpl w:val="A3BAA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8845A82"/>
    <w:multiLevelType w:val="hybridMultilevel"/>
    <w:tmpl w:val="E20A26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D94065D"/>
    <w:multiLevelType w:val="hybridMultilevel"/>
    <w:tmpl w:val="CCCEA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E291D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7A3746F"/>
    <w:multiLevelType w:val="hybridMultilevel"/>
    <w:tmpl w:val="514E8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923AC0"/>
    <w:multiLevelType w:val="hybridMultilevel"/>
    <w:tmpl w:val="26141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866811"/>
    <w:multiLevelType w:val="hybridMultilevel"/>
    <w:tmpl w:val="55D0A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1B67B64"/>
    <w:multiLevelType w:val="hybridMultilevel"/>
    <w:tmpl w:val="BC8E389A"/>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324849D"/>
    <w:multiLevelType w:val="hybridMultilevel"/>
    <w:tmpl w:val="8032E1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550E44B1"/>
    <w:multiLevelType w:val="hybridMultilevel"/>
    <w:tmpl w:val="3788C5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6700424D"/>
    <w:multiLevelType w:val="hybridMultilevel"/>
    <w:tmpl w:val="7CE4D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888D24B"/>
    <w:multiLevelType w:val="hybridMultilevel"/>
    <w:tmpl w:val="C890C50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6A0D5419"/>
    <w:multiLevelType w:val="hybridMultilevel"/>
    <w:tmpl w:val="060EA8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6E535D"/>
    <w:multiLevelType w:val="hybridMultilevel"/>
    <w:tmpl w:val="03AC3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D51591"/>
    <w:multiLevelType w:val="hybridMultilevel"/>
    <w:tmpl w:val="263A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FA2CE8"/>
    <w:multiLevelType w:val="hybridMultilevel"/>
    <w:tmpl w:val="A5A63BA2"/>
    <w:lvl w:ilvl="0" w:tplc="FFFFFFFF">
      <w:start w:val="1"/>
      <w:numFmt w:val="bullet"/>
      <w:lvlText w:val=""/>
      <w:lvlJc w:val="left"/>
      <w:pPr>
        <w:tabs>
          <w:tab w:val="num" w:pos="927"/>
        </w:tabs>
        <w:ind w:left="927" w:hanging="567"/>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5504CB4"/>
    <w:multiLevelType w:val="hybridMultilevel"/>
    <w:tmpl w:val="B9629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745526"/>
    <w:multiLevelType w:val="hybridMultilevel"/>
    <w:tmpl w:val="AE521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D61425B"/>
    <w:multiLevelType w:val="hybridMultilevel"/>
    <w:tmpl w:val="1F36DEA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7255591">
    <w:abstractNumId w:val="36"/>
  </w:num>
  <w:num w:numId="2" w16cid:durableId="567112964">
    <w:abstractNumId w:val="22"/>
  </w:num>
  <w:num w:numId="3" w16cid:durableId="1651519808">
    <w:abstractNumId w:val="8"/>
  </w:num>
  <w:num w:numId="4" w16cid:durableId="500974534">
    <w:abstractNumId w:val="20"/>
  </w:num>
  <w:num w:numId="5" w16cid:durableId="1459105430">
    <w:abstractNumId w:val="17"/>
  </w:num>
  <w:num w:numId="6" w16cid:durableId="1902979174">
    <w:abstractNumId w:val="5"/>
  </w:num>
  <w:num w:numId="7" w16cid:durableId="59990109">
    <w:abstractNumId w:val="44"/>
  </w:num>
  <w:num w:numId="8" w16cid:durableId="502355626">
    <w:abstractNumId w:val="12"/>
  </w:num>
  <w:num w:numId="9" w16cid:durableId="186867203">
    <w:abstractNumId w:val="28"/>
  </w:num>
  <w:num w:numId="10" w16cid:durableId="1694771628">
    <w:abstractNumId w:val="25"/>
  </w:num>
  <w:num w:numId="11" w16cid:durableId="1435973729">
    <w:abstractNumId w:val="16"/>
  </w:num>
  <w:num w:numId="12" w16cid:durableId="350182293">
    <w:abstractNumId w:val="4"/>
  </w:num>
  <w:num w:numId="13" w16cid:durableId="700520895">
    <w:abstractNumId w:val="18"/>
  </w:num>
  <w:num w:numId="14" w16cid:durableId="1869633944">
    <w:abstractNumId w:val="3"/>
  </w:num>
  <w:num w:numId="15" w16cid:durableId="1693652924">
    <w:abstractNumId w:val="14"/>
  </w:num>
  <w:num w:numId="16" w16cid:durableId="1229996759">
    <w:abstractNumId w:val="43"/>
  </w:num>
  <w:num w:numId="17" w16cid:durableId="1849254459">
    <w:abstractNumId w:val="11"/>
  </w:num>
  <w:num w:numId="18" w16cid:durableId="1105148975">
    <w:abstractNumId w:val="41"/>
  </w:num>
  <w:num w:numId="19" w16cid:durableId="606741737">
    <w:abstractNumId w:val="27"/>
  </w:num>
  <w:num w:numId="20" w16cid:durableId="718239212">
    <w:abstractNumId w:val="33"/>
  </w:num>
  <w:num w:numId="21" w16cid:durableId="952591282">
    <w:abstractNumId w:val="37"/>
  </w:num>
  <w:num w:numId="22" w16cid:durableId="1758136268">
    <w:abstractNumId w:val="40"/>
  </w:num>
  <w:num w:numId="23" w16cid:durableId="1586844895">
    <w:abstractNumId w:val="9"/>
  </w:num>
  <w:num w:numId="24" w16cid:durableId="800998987">
    <w:abstractNumId w:val="2"/>
  </w:num>
  <w:num w:numId="25" w16cid:durableId="1908107181">
    <w:abstractNumId w:val="1"/>
  </w:num>
  <w:num w:numId="26" w16cid:durableId="616987976">
    <w:abstractNumId w:val="7"/>
  </w:num>
  <w:num w:numId="27" w16cid:durableId="330330422">
    <w:abstractNumId w:val="39"/>
  </w:num>
  <w:num w:numId="28" w16cid:durableId="2129658110">
    <w:abstractNumId w:val="10"/>
  </w:num>
  <w:num w:numId="29" w16cid:durableId="1343816460">
    <w:abstractNumId w:val="46"/>
  </w:num>
  <w:num w:numId="30" w16cid:durableId="277104861">
    <w:abstractNumId w:val="30"/>
  </w:num>
  <w:num w:numId="31" w16cid:durableId="2125928641">
    <w:abstractNumId w:val="45"/>
  </w:num>
  <w:num w:numId="32" w16cid:durableId="1392850374">
    <w:abstractNumId w:val="29"/>
  </w:num>
  <w:num w:numId="33" w16cid:durableId="805313238">
    <w:abstractNumId w:val="35"/>
  </w:num>
  <w:num w:numId="34" w16cid:durableId="1051149999">
    <w:abstractNumId w:val="15"/>
  </w:num>
  <w:num w:numId="35" w16cid:durableId="2084252619">
    <w:abstractNumId w:val="13"/>
  </w:num>
  <w:num w:numId="36" w16cid:durableId="1001853105">
    <w:abstractNumId w:val="24"/>
  </w:num>
  <w:num w:numId="37" w16cid:durableId="318076993">
    <w:abstractNumId w:val="38"/>
  </w:num>
  <w:num w:numId="38" w16cid:durableId="615600050">
    <w:abstractNumId w:val="6"/>
  </w:num>
  <w:num w:numId="39" w16cid:durableId="809831414">
    <w:abstractNumId w:val="47"/>
  </w:num>
  <w:num w:numId="40" w16cid:durableId="473451473">
    <w:abstractNumId w:val="21"/>
  </w:num>
  <w:num w:numId="41" w16cid:durableId="1334525791">
    <w:abstractNumId w:val="23"/>
  </w:num>
  <w:num w:numId="42" w16cid:durableId="1789203354">
    <w:abstractNumId w:val="0"/>
  </w:num>
  <w:num w:numId="43" w16cid:durableId="680863356">
    <w:abstractNumId w:val="32"/>
  </w:num>
  <w:num w:numId="44" w16cid:durableId="787314610">
    <w:abstractNumId w:val="31"/>
  </w:num>
  <w:num w:numId="45" w16cid:durableId="1193375733">
    <w:abstractNumId w:val="42"/>
  </w:num>
  <w:num w:numId="46" w16cid:durableId="1326128075">
    <w:abstractNumId w:val="26"/>
  </w:num>
  <w:num w:numId="47" w16cid:durableId="1897159773">
    <w:abstractNumId w:val="34"/>
  </w:num>
  <w:num w:numId="48" w16cid:durableId="214619055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5F8"/>
    <w:rsid w:val="00007150"/>
    <w:rsid w:val="00017497"/>
    <w:rsid w:val="000772AF"/>
    <w:rsid w:val="000811F6"/>
    <w:rsid w:val="0009122A"/>
    <w:rsid w:val="000A44F7"/>
    <w:rsid w:val="000D46B9"/>
    <w:rsid w:val="000E0AC8"/>
    <w:rsid w:val="000F4F5F"/>
    <w:rsid w:val="00101572"/>
    <w:rsid w:val="001067DD"/>
    <w:rsid w:val="001155D1"/>
    <w:rsid w:val="0011671C"/>
    <w:rsid w:val="00124AD6"/>
    <w:rsid w:val="00145DDD"/>
    <w:rsid w:val="0015001B"/>
    <w:rsid w:val="001578C9"/>
    <w:rsid w:val="00163C59"/>
    <w:rsid w:val="001A10B3"/>
    <w:rsid w:val="001A2B9B"/>
    <w:rsid w:val="001A3345"/>
    <w:rsid w:val="001C60A9"/>
    <w:rsid w:val="001D17F3"/>
    <w:rsid w:val="001D62C1"/>
    <w:rsid w:val="001F40AE"/>
    <w:rsid w:val="002215E8"/>
    <w:rsid w:val="002310F3"/>
    <w:rsid w:val="00266F0E"/>
    <w:rsid w:val="00273EE3"/>
    <w:rsid w:val="00290F47"/>
    <w:rsid w:val="00294670"/>
    <w:rsid w:val="0029584E"/>
    <w:rsid w:val="002A4719"/>
    <w:rsid w:val="002A78C0"/>
    <w:rsid w:val="002B56D0"/>
    <w:rsid w:val="002C3E60"/>
    <w:rsid w:val="002D0AE5"/>
    <w:rsid w:val="002F5AC3"/>
    <w:rsid w:val="00300224"/>
    <w:rsid w:val="0030660F"/>
    <w:rsid w:val="00323127"/>
    <w:rsid w:val="003255F7"/>
    <w:rsid w:val="00361895"/>
    <w:rsid w:val="00362D5F"/>
    <w:rsid w:val="00366791"/>
    <w:rsid w:val="003B2C2E"/>
    <w:rsid w:val="003C12C5"/>
    <w:rsid w:val="003C66B2"/>
    <w:rsid w:val="003D0CED"/>
    <w:rsid w:val="003D110F"/>
    <w:rsid w:val="003E7427"/>
    <w:rsid w:val="004317AF"/>
    <w:rsid w:val="00435645"/>
    <w:rsid w:val="0043576E"/>
    <w:rsid w:val="00440FA2"/>
    <w:rsid w:val="00441242"/>
    <w:rsid w:val="00441C78"/>
    <w:rsid w:val="00446707"/>
    <w:rsid w:val="00461CDB"/>
    <w:rsid w:val="004729C6"/>
    <w:rsid w:val="00492F88"/>
    <w:rsid w:val="00497942"/>
    <w:rsid w:val="004A3739"/>
    <w:rsid w:val="004B1708"/>
    <w:rsid w:val="004B1B15"/>
    <w:rsid w:val="004C3377"/>
    <w:rsid w:val="004C5F0C"/>
    <w:rsid w:val="004D26C9"/>
    <w:rsid w:val="004F44B2"/>
    <w:rsid w:val="00510CFD"/>
    <w:rsid w:val="005254E5"/>
    <w:rsid w:val="005309C4"/>
    <w:rsid w:val="00534571"/>
    <w:rsid w:val="00596697"/>
    <w:rsid w:val="005A6437"/>
    <w:rsid w:val="005B6D37"/>
    <w:rsid w:val="005C373A"/>
    <w:rsid w:val="005C37E7"/>
    <w:rsid w:val="005D57BD"/>
    <w:rsid w:val="005F1D5D"/>
    <w:rsid w:val="006016E0"/>
    <w:rsid w:val="00625FF1"/>
    <w:rsid w:val="006412AA"/>
    <w:rsid w:val="0064363A"/>
    <w:rsid w:val="0065035D"/>
    <w:rsid w:val="00653F66"/>
    <w:rsid w:val="0065750C"/>
    <w:rsid w:val="00681A89"/>
    <w:rsid w:val="006A6069"/>
    <w:rsid w:val="006B3552"/>
    <w:rsid w:val="006B664C"/>
    <w:rsid w:val="006C0A09"/>
    <w:rsid w:val="006C3CA2"/>
    <w:rsid w:val="006D3B15"/>
    <w:rsid w:val="006F3EB4"/>
    <w:rsid w:val="0070343C"/>
    <w:rsid w:val="007059A1"/>
    <w:rsid w:val="0071763F"/>
    <w:rsid w:val="00717F3A"/>
    <w:rsid w:val="007415A7"/>
    <w:rsid w:val="0075631B"/>
    <w:rsid w:val="00782402"/>
    <w:rsid w:val="0078428A"/>
    <w:rsid w:val="00792922"/>
    <w:rsid w:val="00792C89"/>
    <w:rsid w:val="0079492B"/>
    <w:rsid w:val="007A3872"/>
    <w:rsid w:val="007A777F"/>
    <w:rsid w:val="007C33D6"/>
    <w:rsid w:val="007D7D38"/>
    <w:rsid w:val="007F0775"/>
    <w:rsid w:val="007F6609"/>
    <w:rsid w:val="00810A35"/>
    <w:rsid w:val="0083227F"/>
    <w:rsid w:val="00833845"/>
    <w:rsid w:val="008362D7"/>
    <w:rsid w:val="008378AD"/>
    <w:rsid w:val="008711F3"/>
    <w:rsid w:val="00890B3D"/>
    <w:rsid w:val="008D33FB"/>
    <w:rsid w:val="008E0136"/>
    <w:rsid w:val="008E0831"/>
    <w:rsid w:val="008E52D4"/>
    <w:rsid w:val="008E545E"/>
    <w:rsid w:val="008E5FB1"/>
    <w:rsid w:val="009055B9"/>
    <w:rsid w:val="009204F7"/>
    <w:rsid w:val="009263A0"/>
    <w:rsid w:val="00931EC2"/>
    <w:rsid w:val="00941D4F"/>
    <w:rsid w:val="00946244"/>
    <w:rsid w:val="00970F4C"/>
    <w:rsid w:val="0097156B"/>
    <w:rsid w:val="00973EA7"/>
    <w:rsid w:val="00985E4C"/>
    <w:rsid w:val="00990CE9"/>
    <w:rsid w:val="00995F63"/>
    <w:rsid w:val="0099704E"/>
    <w:rsid w:val="009A31F3"/>
    <w:rsid w:val="009A3B10"/>
    <w:rsid w:val="009B0251"/>
    <w:rsid w:val="009B4E83"/>
    <w:rsid w:val="009B623F"/>
    <w:rsid w:val="009B71B4"/>
    <w:rsid w:val="009D3729"/>
    <w:rsid w:val="009E6277"/>
    <w:rsid w:val="009F38F4"/>
    <w:rsid w:val="00A35975"/>
    <w:rsid w:val="00A638C3"/>
    <w:rsid w:val="00A75121"/>
    <w:rsid w:val="00A85C8C"/>
    <w:rsid w:val="00A96780"/>
    <w:rsid w:val="00AA13AF"/>
    <w:rsid w:val="00AA54AA"/>
    <w:rsid w:val="00AB23E8"/>
    <w:rsid w:val="00AB32A4"/>
    <w:rsid w:val="00AB4E54"/>
    <w:rsid w:val="00AD55F8"/>
    <w:rsid w:val="00AF63E9"/>
    <w:rsid w:val="00AF7471"/>
    <w:rsid w:val="00B01154"/>
    <w:rsid w:val="00B33BD7"/>
    <w:rsid w:val="00B46E1E"/>
    <w:rsid w:val="00B61335"/>
    <w:rsid w:val="00B6623C"/>
    <w:rsid w:val="00B71941"/>
    <w:rsid w:val="00B81118"/>
    <w:rsid w:val="00B8358F"/>
    <w:rsid w:val="00B92AB3"/>
    <w:rsid w:val="00B92DF0"/>
    <w:rsid w:val="00BB0C6D"/>
    <w:rsid w:val="00BB3392"/>
    <w:rsid w:val="00BB564C"/>
    <w:rsid w:val="00BC3EE6"/>
    <w:rsid w:val="00BC6452"/>
    <w:rsid w:val="00BE73A3"/>
    <w:rsid w:val="00C034B9"/>
    <w:rsid w:val="00C07C9E"/>
    <w:rsid w:val="00C23FAC"/>
    <w:rsid w:val="00C43FE4"/>
    <w:rsid w:val="00C5234A"/>
    <w:rsid w:val="00C84A61"/>
    <w:rsid w:val="00C903EF"/>
    <w:rsid w:val="00C936E7"/>
    <w:rsid w:val="00CA2ADE"/>
    <w:rsid w:val="00CB6F47"/>
    <w:rsid w:val="00CD4924"/>
    <w:rsid w:val="00CF380C"/>
    <w:rsid w:val="00D0365B"/>
    <w:rsid w:val="00D161C7"/>
    <w:rsid w:val="00D24CFB"/>
    <w:rsid w:val="00D26798"/>
    <w:rsid w:val="00D37B56"/>
    <w:rsid w:val="00D56112"/>
    <w:rsid w:val="00D610D8"/>
    <w:rsid w:val="00D64A75"/>
    <w:rsid w:val="00D91328"/>
    <w:rsid w:val="00D936FD"/>
    <w:rsid w:val="00D95C55"/>
    <w:rsid w:val="00D96EEB"/>
    <w:rsid w:val="00DA6F49"/>
    <w:rsid w:val="00DC5E06"/>
    <w:rsid w:val="00DC6BF5"/>
    <w:rsid w:val="00DD6D4A"/>
    <w:rsid w:val="00DE3288"/>
    <w:rsid w:val="00DE5AD7"/>
    <w:rsid w:val="00E002B0"/>
    <w:rsid w:val="00E0316C"/>
    <w:rsid w:val="00E148C0"/>
    <w:rsid w:val="00E17A94"/>
    <w:rsid w:val="00E221DC"/>
    <w:rsid w:val="00E3114C"/>
    <w:rsid w:val="00E33FD8"/>
    <w:rsid w:val="00E44C0E"/>
    <w:rsid w:val="00E509E5"/>
    <w:rsid w:val="00E56ECB"/>
    <w:rsid w:val="00E61180"/>
    <w:rsid w:val="00E61D09"/>
    <w:rsid w:val="00E717F6"/>
    <w:rsid w:val="00E72BE2"/>
    <w:rsid w:val="00EA3600"/>
    <w:rsid w:val="00EA591B"/>
    <w:rsid w:val="00EC1057"/>
    <w:rsid w:val="00ED0F56"/>
    <w:rsid w:val="00ED632A"/>
    <w:rsid w:val="00EE00A3"/>
    <w:rsid w:val="00F01DB3"/>
    <w:rsid w:val="00F027A7"/>
    <w:rsid w:val="00F06B1E"/>
    <w:rsid w:val="00F07342"/>
    <w:rsid w:val="00F27EE0"/>
    <w:rsid w:val="00F570C1"/>
    <w:rsid w:val="00F60F94"/>
    <w:rsid w:val="00F63729"/>
    <w:rsid w:val="00F643B7"/>
    <w:rsid w:val="00F72BBD"/>
    <w:rsid w:val="00FA1DF5"/>
    <w:rsid w:val="00FC2135"/>
    <w:rsid w:val="00FD3752"/>
    <w:rsid w:val="00FF53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AAEE9"/>
  <w15:chartTrackingRefBased/>
  <w15:docId w15:val="{34BF31A9-50E9-47C2-9601-491EC4D0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6D3B1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570C1"/>
    <w:pPr>
      <w:keepNext/>
      <w:ind w:left="-1309" w:right="-613" w:firstLine="119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CCbold10pt">
    <w:name w:val="GCC bold 10pt"/>
    <w:basedOn w:val="Normal"/>
    <w:rsid w:val="00F570C1"/>
    <w:pPr>
      <w:spacing w:after="120"/>
    </w:pPr>
    <w:rPr>
      <w:rFonts w:ascii="Arial" w:hAnsi="Arial" w:cs="Arial"/>
      <w:b/>
      <w:bCs/>
      <w:sz w:val="20"/>
    </w:rPr>
  </w:style>
  <w:style w:type="paragraph" w:customStyle="1" w:styleId="GCC10ptromanbody">
    <w:name w:val="GCC 10pt roman body"/>
    <w:basedOn w:val="GCCbold10pt"/>
    <w:rsid w:val="00F570C1"/>
    <w:rPr>
      <w:b w:val="0"/>
    </w:rPr>
  </w:style>
  <w:style w:type="paragraph" w:styleId="BodyText2">
    <w:name w:val="Body Text 2"/>
    <w:basedOn w:val="Normal"/>
    <w:rsid w:val="00EE00A3"/>
    <w:pPr>
      <w:framePr w:hSpace="180" w:wrap="around" w:vAnchor="page" w:hAnchor="margin" w:xAlign="center" w:y="2889"/>
    </w:pPr>
    <w:rPr>
      <w:rFonts w:ascii="Arial" w:hAnsi="Arial" w:cs="Arial"/>
      <w:sz w:val="18"/>
      <w:szCs w:val="18"/>
    </w:rPr>
  </w:style>
  <w:style w:type="paragraph" w:styleId="NoSpacing">
    <w:name w:val="No Spacing"/>
    <w:qFormat/>
    <w:rsid w:val="00B33BD7"/>
    <w:rPr>
      <w:rFonts w:ascii="Calibri" w:eastAsia="Calibri" w:hAnsi="Calibri"/>
      <w:sz w:val="22"/>
      <w:szCs w:val="22"/>
      <w:lang w:eastAsia="en-US"/>
    </w:rPr>
  </w:style>
  <w:style w:type="paragraph" w:styleId="Footer">
    <w:name w:val="footer"/>
    <w:basedOn w:val="Normal"/>
    <w:rsid w:val="008E0136"/>
    <w:pPr>
      <w:tabs>
        <w:tab w:val="center" w:pos="4153"/>
        <w:tab w:val="right" w:pos="8306"/>
      </w:tabs>
    </w:pPr>
  </w:style>
  <w:style w:type="paragraph" w:styleId="BodyText">
    <w:name w:val="Body Text"/>
    <w:basedOn w:val="Normal"/>
    <w:rsid w:val="00FA1DF5"/>
    <w:pPr>
      <w:spacing w:after="120"/>
    </w:pPr>
  </w:style>
  <w:style w:type="paragraph" w:styleId="ListParagraph">
    <w:name w:val="List Paragraph"/>
    <w:basedOn w:val="Normal"/>
    <w:uiPriority w:val="34"/>
    <w:qFormat/>
    <w:rsid w:val="006B664C"/>
    <w:pPr>
      <w:ind w:left="720"/>
    </w:pPr>
  </w:style>
  <w:style w:type="paragraph" w:styleId="BalloonText">
    <w:name w:val="Balloon Text"/>
    <w:basedOn w:val="Normal"/>
    <w:semiHidden/>
    <w:rsid w:val="0075631B"/>
    <w:rPr>
      <w:rFonts w:ascii="Tahoma" w:hAnsi="Tahoma" w:cs="Tahoma"/>
      <w:sz w:val="16"/>
      <w:szCs w:val="16"/>
    </w:rPr>
  </w:style>
  <w:style w:type="character" w:styleId="CommentReference">
    <w:name w:val="annotation reference"/>
    <w:semiHidden/>
    <w:rsid w:val="0075631B"/>
    <w:rPr>
      <w:sz w:val="16"/>
      <w:szCs w:val="16"/>
    </w:rPr>
  </w:style>
  <w:style w:type="paragraph" w:styleId="CommentText">
    <w:name w:val="annotation text"/>
    <w:basedOn w:val="Normal"/>
    <w:semiHidden/>
    <w:rsid w:val="0075631B"/>
    <w:rPr>
      <w:sz w:val="20"/>
      <w:szCs w:val="20"/>
    </w:rPr>
  </w:style>
  <w:style w:type="paragraph" w:styleId="CommentSubject">
    <w:name w:val="annotation subject"/>
    <w:basedOn w:val="CommentText"/>
    <w:next w:val="CommentText"/>
    <w:semiHidden/>
    <w:rsid w:val="0075631B"/>
    <w:rPr>
      <w:b/>
      <w:bCs/>
    </w:rPr>
  </w:style>
  <w:style w:type="paragraph" w:customStyle="1" w:styleId="Default">
    <w:name w:val="Default"/>
    <w:rsid w:val="00124AD6"/>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9055B9"/>
    <w:rPr>
      <w:rFonts w:ascii="Calibri" w:eastAsia="Calibri" w:hAnsi="Calibri"/>
      <w:sz w:val="22"/>
      <w:szCs w:val="21"/>
    </w:rPr>
  </w:style>
  <w:style w:type="character" w:customStyle="1" w:styleId="PlainTextChar">
    <w:name w:val="Plain Text Char"/>
    <w:link w:val="PlainText"/>
    <w:uiPriority w:val="99"/>
    <w:rsid w:val="009055B9"/>
    <w:rPr>
      <w:rFonts w:ascii="Calibri" w:eastAsia="Calibri" w:hAnsi="Calibri"/>
      <w:sz w:val="22"/>
      <w:szCs w:val="21"/>
      <w:lang w:eastAsia="en-US"/>
    </w:rPr>
  </w:style>
  <w:style w:type="paragraph" w:styleId="Header">
    <w:name w:val="header"/>
    <w:basedOn w:val="Normal"/>
    <w:link w:val="HeaderChar"/>
    <w:rsid w:val="001F40AE"/>
    <w:pPr>
      <w:tabs>
        <w:tab w:val="center" w:pos="4513"/>
        <w:tab w:val="right" w:pos="9026"/>
      </w:tabs>
    </w:pPr>
  </w:style>
  <w:style w:type="character" w:customStyle="1" w:styleId="HeaderChar">
    <w:name w:val="Header Char"/>
    <w:link w:val="Header"/>
    <w:rsid w:val="001F40AE"/>
    <w:rPr>
      <w:sz w:val="24"/>
      <w:szCs w:val="24"/>
      <w:lang w:eastAsia="en-US"/>
    </w:rPr>
  </w:style>
  <w:style w:type="paragraph" w:styleId="Revision">
    <w:name w:val="Revision"/>
    <w:hidden/>
    <w:uiPriority w:val="99"/>
    <w:semiHidden/>
    <w:rsid w:val="007F0775"/>
    <w:rPr>
      <w:sz w:val="24"/>
      <w:szCs w:val="24"/>
      <w:lang w:eastAsia="en-US"/>
    </w:rPr>
  </w:style>
  <w:style w:type="character" w:styleId="Hyperlink">
    <w:name w:val="Hyperlink"/>
    <w:rsid w:val="007F0775"/>
    <w:rPr>
      <w:color w:val="467886"/>
      <w:u w:val="single"/>
    </w:rPr>
  </w:style>
  <w:style w:type="character" w:styleId="UnresolvedMention">
    <w:name w:val="Unresolved Mention"/>
    <w:uiPriority w:val="99"/>
    <w:semiHidden/>
    <w:unhideWhenUsed/>
    <w:rsid w:val="007F07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21634">
      <w:bodyDiv w:val="1"/>
      <w:marLeft w:val="0"/>
      <w:marRight w:val="0"/>
      <w:marTop w:val="0"/>
      <w:marBottom w:val="0"/>
      <w:divBdr>
        <w:top w:val="none" w:sz="0" w:space="0" w:color="auto"/>
        <w:left w:val="none" w:sz="0" w:space="0" w:color="auto"/>
        <w:bottom w:val="none" w:sz="0" w:space="0" w:color="auto"/>
        <w:right w:val="none" w:sz="0" w:space="0" w:color="auto"/>
      </w:divBdr>
    </w:div>
    <w:div w:id="107328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lasgowlife.org.uk/join-our-team/candidate-gui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196684\AppData\Local\Microsoft\Windows\INetCache\Content.Outlook\LVRO2G67\20260609%20Person%20Spec_Template_TE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97DC6D270ABF428FAB7D691A63E145" ma:contentTypeVersion="2" ma:contentTypeDescription="Create a new document." ma:contentTypeScope="" ma:versionID="06330c10e7b790e397e0a0adc99ce82b">
  <xsd:schema xmlns:xsd="http://www.w3.org/2001/XMLSchema" xmlns:xs="http://www.w3.org/2001/XMLSchema" xmlns:p="http://schemas.microsoft.com/office/2006/metadata/properties" xmlns:ns1="http://schemas.microsoft.com/sharepoint/v3" targetNamespace="http://schemas.microsoft.com/office/2006/metadata/properties" ma:root="true" ma:fieldsID="54136b8c51320ad1c0313e927587161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60668308-0943-40F9-9F75-421B55F20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CCF6FE-419E-E74B-AD63-6811B7BD11FC}">
  <ds:schemaRefs>
    <ds:schemaRef ds:uri="http://schemas.openxmlformats.org/officeDocument/2006/bibliography"/>
  </ds:schemaRefs>
</ds:datastoreItem>
</file>

<file path=customXml/itemProps3.xml><?xml version="1.0" encoding="utf-8"?>
<ds:datastoreItem xmlns:ds="http://schemas.openxmlformats.org/officeDocument/2006/customXml" ds:itemID="{37E0EB44-F8FA-4893-BCCE-106C33330718}">
  <ds:schemaRefs>
    <ds:schemaRef ds:uri="http://schemas.microsoft.com/sharepoint/v3/contenttype/forms"/>
  </ds:schemaRefs>
</ds:datastoreItem>
</file>

<file path=customXml/itemProps4.xml><?xml version="1.0" encoding="utf-8"?>
<ds:datastoreItem xmlns:ds="http://schemas.openxmlformats.org/officeDocument/2006/customXml" ds:itemID="{12175165-65E6-4E24-91AA-BBD488FA8903}">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20260609 Person Spec_Template_TEST</Template>
  <TotalTime>0</TotalTime>
  <Pages>5</Pages>
  <Words>809</Words>
  <Characters>5112</Characters>
  <Application>Microsoft Office Word</Application>
  <DocSecurity>0</DocSecurity>
  <Lines>204</Lines>
  <Paragraphs>97</Paragraphs>
  <ScaleCrop>false</ScaleCrop>
  <HeadingPairs>
    <vt:vector size="2" baseType="variant">
      <vt:variant>
        <vt:lpstr>Title</vt:lpstr>
      </vt:variant>
      <vt:variant>
        <vt:i4>1</vt:i4>
      </vt:variant>
    </vt:vector>
  </HeadingPairs>
  <TitlesOfParts>
    <vt:vector size="1" baseType="lpstr">
      <vt:lpstr>                                   </vt:lpstr>
    </vt:vector>
  </TitlesOfParts>
  <Company>Glasgow Life</Company>
  <LinksUpToDate>false</LinksUpToDate>
  <CharactersWithSpaces>5824</CharactersWithSpaces>
  <SharedDoc>false</SharedDoc>
  <HLinks>
    <vt:vector size="6" baseType="variant">
      <vt:variant>
        <vt:i4>6160391</vt:i4>
      </vt:variant>
      <vt:variant>
        <vt:i4>0</vt:i4>
      </vt:variant>
      <vt:variant>
        <vt:i4>0</vt:i4>
      </vt:variant>
      <vt:variant>
        <vt:i4>5</vt:i4>
      </vt:variant>
      <vt:variant>
        <vt:lpwstr>https://www.glasgowlife.org.uk/join-our-team/candidate-guide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Leite, Paulo</dc:creator>
  <cp:keywords>[OFFICIAL]</cp:keywords>
  <cp:lastModifiedBy>Speirs, Samantha</cp:lastModifiedBy>
  <cp:revision>2</cp:revision>
  <cp:lastPrinted>2010-06-18T09:32:00Z</cp:lastPrinted>
  <dcterms:created xsi:type="dcterms:W3CDTF">2026-10-05T12:39:00Z</dcterms:created>
  <dcterms:modified xsi:type="dcterms:W3CDTF">2026-10-05T12:39:00Z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ublishingExpirationDate">
    <vt:lpwstr/>
  </property>
  <property fmtid="{D5CDD505-2E9C-101B-9397-08002B2CF9AE}" pid="4" name="PublishingStartDate">
    <vt:lpwstr/>
  </property>
  <property fmtid="{D5CDD505-2E9C-101B-9397-08002B2CF9AE}" pid="5" name="docIndexRef">
    <vt:lpwstr>f29c3200-657f-4be1-90d1-d313934e60bf</vt:lpwstr>
  </property>
  <property fmtid="{D5CDD505-2E9C-101B-9397-08002B2CF9AE}" pid="6" name="bjSaver">
    <vt:lpwstr>oCIAUCwHhb4kHufvi0uvUTPckmh7jivA</vt:lpwstr>
  </property>
  <property fmtid="{D5CDD505-2E9C-101B-9397-08002B2CF9AE}" pid="7"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8" name="bjDocumentLabelXML-0">
    <vt:lpwstr>ames.com/2008/01/sie/internal/label"&gt;&lt;element uid="971a7eb4-36b4-4e7d-b804-a07772b8e228" value="" /&gt;&lt;element uid="6a4e5c3a-656a-4e9c-bd20-e36013bcf373" value="" /&gt;&lt;/sisl&gt;</vt:lpwstr>
  </property>
  <property fmtid="{D5CDD505-2E9C-101B-9397-08002B2CF9AE}" pid="9" name="bjDocumentSecurityLabel">
    <vt:lpwstr>OFFICIAL</vt:lpwstr>
  </property>
  <property fmtid="{D5CDD505-2E9C-101B-9397-08002B2CF9AE}" pid="10" name="gcc-meta-protectivemarking">
    <vt:lpwstr>[OFFICIAL]</vt:lpwstr>
  </property>
  <property fmtid="{D5CDD505-2E9C-101B-9397-08002B2CF9AE}" pid="11" name="bjHeaderBothDocProperty">
    <vt:lpwstr>OFFICIAL</vt:lpwstr>
  </property>
  <property fmtid="{D5CDD505-2E9C-101B-9397-08002B2CF9AE}" pid="12" name="bjHeaderEvenPageDocProperty">
    <vt:lpwstr>OFFICIAL</vt:lpwstr>
  </property>
  <property fmtid="{D5CDD505-2E9C-101B-9397-08002B2CF9AE}" pid="13" name="bjFooterBothDocProperty">
    <vt:lpwstr>OFFICIAL</vt:lpwstr>
  </property>
  <property fmtid="{D5CDD505-2E9C-101B-9397-08002B2CF9AE}" pid="14" name="bjFooterEvenPageDocProperty">
    <vt:lpwstr>OFFICIAL</vt:lpwstr>
  </property>
</Properties>
</file>