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785DD22" w14:textId="0FAF02CD" w:rsidR="00E84C65" w:rsidRDefault="0021174B" w:rsidP="00E84C65">
      <w:pPr>
        <w:pStyle w:val="BodyText"/>
        <w:ind w:left="7585"/>
      </w:pPr>
      <w:r>
        <w:rPr>
          <w:noProof/>
        </w:rPr>
        <w:drawing>
          <wp:inline distT="0" distB="0" distL="0" distR="0" wp14:anchorId="480B366F" wp14:editId="7134107F">
            <wp:extent cx="1505617" cy="1051178"/>
            <wp:effectExtent l="0" t="0" r="5715" b="3175"/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officeArt object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617" cy="10511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458136D8" w14:textId="77777777" w:rsidR="009D4383" w:rsidRDefault="00DC5154" w:rsidP="00965713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0" distR="0" simplePos="0" relativeHeight="251670528" behindDoc="0" locked="0" layoutInCell="1" allowOverlap="1" wp14:anchorId="21EA2F82" wp14:editId="302D4CB8">
                <wp:simplePos x="0" y="0"/>
                <wp:positionH relativeFrom="page">
                  <wp:align>left</wp:align>
                </wp:positionH>
                <wp:positionV relativeFrom="margin">
                  <wp:posOffset>5574665</wp:posOffset>
                </wp:positionV>
                <wp:extent cx="7547610" cy="5171441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7610" cy="5171441"/>
                          <a:chOff x="0" y="0"/>
                          <a:chExt cx="7547610" cy="5171441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7547610" cy="5171441"/>
                          </a:xfrm>
                          <a:prstGeom prst="rect">
                            <a:avLst/>
                          </a:prstGeom>
                          <a:solidFill>
                            <a:srgbClr val="68C8EC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1913889" y="848360"/>
                            <a:ext cx="132081" cy="1377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/>
                        <wps:spPr>
                          <a:xfrm>
                            <a:off x="2219324" y="748665"/>
                            <a:ext cx="932181" cy="4387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811" y="1594"/>
                                </a:moveTo>
                                <a:lnTo>
                                  <a:pt x="3708" y="1375"/>
                                </a:lnTo>
                                <a:lnTo>
                                  <a:pt x="3222" y="281"/>
                                </a:lnTo>
                                <a:lnTo>
                                  <a:pt x="3119" y="63"/>
                                </a:lnTo>
                                <a:lnTo>
                                  <a:pt x="3002" y="94"/>
                                </a:lnTo>
                                <a:lnTo>
                                  <a:pt x="2501" y="94"/>
                                </a:lnTo>
                                <a:lnTo>
                                  <a:pt x="2501" y="3251"/>
                                </a:lnTo>
                                <a:lnTo>
                                  <a:pt x="2487" y="5126"/>
                                </a:lnTo>
                                <a:lnTo>
                                  <a:pt x="2457" y="5220"/>
                                </a:lnTo>
                                <a:lnTo>
                                  <a:pt x="2310" y="5502"/>
                                </a:lnTo>
                                <a:lnTo>
                                  <a:pt x="2281" y="5564"/>
                                </a:lnTo>
                                <a:lnTo>
                                  <a:pt x="2237" y="5564"/>
                                </a:lnTo>
                                <a:lnTo>
                                  <a:pt x="1339" y="5533"/>
                                </a:lnTo>
                                <a:lnTo>
                                  <a:pt x="1354" y="2782"/>
                                </a:lnTo>
                                <a:lnTo>
                                  <a:pt x="2295" y="2813"/>
                                </a:lnTo>
                                <a:lnTo>
                                  <a:pt x="2501" y="3251"/>
                                </a:lnTo>
                                <a:lnTo>
                                  <a:pt x="2501" y="94"/>
                                </a:lnTo>
                                <a:lnTo>
                                  <a:pt x="147" y="0"/>
                                </a:lnTo>
                                <a:lnTo>
                                  <a:pt x="88" y="94"/>
                                </a:lnTo>
                                <a:lnTo>
                                  <a:pt x="0" y="12879"/>
                                </a:lnTo>
                                <a:lnTo>
                                  <a:pt x="44" y="13004"/>
                                </a:lnTo>
                                <a:lnTo>
                                  <a:pt x="1221" y="13035"/>
                                </a:lnTo>
                                <a:lnTo>
                                  <a:pt x="1280" y="12910"/>
                                </a:lnTo>
                                <a:lnTo>
                                  <a:pt x="1324" y="8252"/>
                                </a:lnTo>
                                <a:lnTo>
                                  <a:pt x="2943" y="8315"/>
                                </a:lnTo>
                                <a:lnTo>
                                  <a:pt x="3060" y="8346"/>
                                </a:lnTo>
                                <a:lnTo>
                                  <a:pt x="3163" y="8127"/>
                                </a:lnTo>
                                <a:lnTo>
                                  <a:pt x="3664" y="7096"/>
                                </a:lnTo>
                                <a:lnTo>
                                  <a:pt x="3767" y="6877"/>
                                </a:lnTo>
                                <a:lnTo>
                                  <a:pt x="3767" y="6627"/>
                                </a:lnTo>
                                <a:lnTo>
                                  <a:pt x="3752" y="6627"/>
                                </a:lnTo>
                                <a:lnTo>
                                  <a:pt x="3767" y="6596"/>
                                </a:lnTo>
                                <a:lnTo>
                                  <a:pt x="3767" y="5564"/>
                                </a:lnTo>
                                <a:lnTo>
                                  <a:pt x="3796" y="2782"/>
                                </a:lnTo>
                                <a:lnTo>
                                  <a:pt x="3796" y="1844"/>
                                </a:lnTo>
                                <a:lnTo>
                                  <a:pt x="3811" y="1594"/>
                                </a:lnTo>
                                <a:close/>
                                <a:moveTo>
                                  <a:pt x="9181" y="3001"/>
                                </a:moveTo>
                                <a:lnTo>
                                  <a:pt x="9093" y="2751"/>
                                </a:lnTo>
                                <a:lnTo>
                                  <a:pt x="8666" y="1563"/>
                                </a:lnTo>
                                <a:lnTo>
                                  <a:pt x="8578" y="1313"/>
                                </a:lnTo>
                                <a:lnTo>
                                  <a:pt x="8446" y="1313"/>
                                </a:lnTo>
                                <a:lnTo>
                                  <a:pt x="7798" y="1125"/>
                                </a:lnTo>
                                <a:lnTo>
                                  <a:pt x="7798" y="4314"/>
                                </a:lnTo>
                                <a:lnTo>
                                  <a:pt x="7784" y="4376"/>
                                </a:lnTo>
                                <a:lnTo>
                                  <a:pt x="7357" y="11034"/>
                                </a:lnTo>
                                <a:lnTo>
                                  <a:pt x="7195" y="11316"/>
                                </a:lnTo>
                                <a:lnTo>
                                  <a:pt x="6195" y="11034"/>
                                </a:lnTo>
                                <a:lnTo>
                                  <a:pt x="6077" y="10722"/>
                                </a:lnTo>
                                <a:lnTo>
                                  <a:pt x="6062" y="10691"/>
                                </a:lnTo>
                                <a:lnTo>
                                  <a:pt x="6062" y="10597"/>
                                </a:lnTo>
                                <a:lnTo>
                                  <a:pt x="6474" y="3939"/>
                                </a:lnTo>
                                <a:lnTo>
                                  <a:pt x="6518" y="3876"/>
                                </a:lnTo>
                                <a:lnTo>
                                  <a:pt x="6680" y="3626"/>
                                </a:lnTo>
                                <a:lnTo>
                                  <a:pt x="6695" y="3564"/>
                                </a:lnTo>
                                <a:lnTo>
                                  <a:pt x="7578" y="3814"/>
                                </a:lnTo>
                                <a:lnTo>
                                  <a:pt x="7592" y="3814"/>
                                </a:lnTo>
                                <a:lnTo>
                                  <a:pt x="7622" y="3845"/>
                                </a:lnTo>
                                <a:lnTo>
                                  <a:pt x="7798" y="4314"/>
                                </a:lnTo>
                                <a:lnTo>
                                  <a:pt x="7798" y="1125"/>
                                </a:lnTo>
                                <a:lnTo>
                                  <a:pt x="6209" y="688"/>
                                </a:lnTo>
                                <a:lnTo>
                                  <a:pt x="6092" y="594"/>
                                </a:lnTo>
                                <a:lnTo>
                                  <a:pt x="5974" y="813"/>
                                </a:lnTo>
                                <a:lnTo>
                                  <a:pt x="5297" y="1907"/>
                                </a:lnTo>
                                <a:lnTo>
                                  <a:pt x="5297" y="2157"/>
                                </a:lnTo>
                                <a:lnTo>
                                  <a:pt x="4708" y="11628"/>
                                </a:lnTo>
                                <a:lnTo>
                                  <a:pt x="4679" y="11878"/>
                                </a:lnTo>
                                <a:lnTo>
                                  <a:pt x="5282" y="13535"/>
                                </a:lnTo>
                                <a:lnTo>
                                  <a:pt x="5400" y="13566"/>
                                </a:lnTo>
                                <a:lnTo>
                                  <a:pt x="7651" y="14192"/>
                                </a:lnTo>
                                <a:lnTo>
                                  <a:pt x="7769" y="14254"/>
                                </a:lnTo>
                                <a:lnTo>
                                  <a:pt x="7887" y="14067"/>
                                </a:lnTo>
                                <a:lnTo>
                                  <a:pt x="8446" y="13160"/>
                                </a:lnTo>
                                <a:lnTo>
                                  <a:pt x="8563" y="12973"/>
                                </a:lnTo>
                                <a:lnTo>
                                  <a:pt x="8563" y="12722"/>
                                </a:lnTo>
                                <a:lnTo>
                                  <a:pt x="8637" y="11316"/>
                                </a:lnTo>
                                <a:lnTo>
                                  <a:pt x="9123" y="3564"/>
                                </a:lnTo>
                                <a:lnTo>
                                  <a:pt x="9152" y="3251"/>
                                </a:lnTo>
                                <a:lnTo>
                                  <a:pt x="9181" y="3001"/>
                                </a:lnTo>
                                <a:close/>
                                <a:moveTo>
                                  <a:pt x="13772" y="4032"/>
                                </a:moveTo>
                                <a:lnTo>
                                  <a:pt x="11653" y="2813"/>
                                </a:lnTo>
                                <a:lnTo>
                                  <a:pt x="11536" y="2720"/>
                                </a:lnTo>
                                <a:lnTo>
                                  <a:pt x="11403" y="2907"/>
                                </a:lnTo>
                                <a:lnTo>
                                  <a:pt x="10668" y="3782"/>
                                </a:lnTo>
                                <a:lnTo>
                                  <a:pt x="10653" y="4032"/>
                                </a:lnTo>
                                <a:lnTo>
                                  <a:pt x="13772" y="4032"/>
                                </a:lnTo>
                                <a:close/>
                                <a:moveTo>
                                  <a:pt x="14449" y="5970"/>
                                </a:moveTo>
                                <a:lnTo>
                                  <a:pt x="14420" y="5845"/>
                                </a:lnTo>
                                <a:lnTo>
                                  <a:pt x="14037" y="4408"/>
                                </a:lnTo>
                                <a:lnTo>
                                  <a:pt x="13963" y="4126"/>
                                </a:lnTo>
                                <a:lnTo>
                                  <a:pt x="13831" y="4095"/>
                                </a:lnTo>
                                <a:lnTo>
                                  <a:pt x="13772" y="4032"/>
                                </a:lnTo>
                                <a:lnTo>
                                  <a:pt x="10653" y="4032"/>
                                </a:lnTo>
                                <a:lnTo>
                                  <a:pt x="10108" y="8284"/>
                                </a:lnTo>
                                <a:lnTo>
                                  <a:pt x="10108" y="8315"/>
                                </a:lnTo>
                                <a:lnTo>
                                  <a:pt x="10064" y="8534"/>
                                </a:lnTo>
                                <a:lnTo>
                                  <a:pt x="10565" y="10378"/>
                                </a:lnTo>
                                <a:lnTo>
                                  <a:pt x="10682" y="10409"/>
                                </a:lnTo>
                                <a:lnTo>
                                  <a:pt x="12213" y="11316"/>
                                </a:lnTo>
                                <a:lnTo>
                                  <a:pt x="12242" y="11378"/>
                                </a:lnTo>
                                <a:lnTo>
                                  <a:pt x="12345" y="11753"/>
                                </a:lnTo>
                                <a:lnTo>
                                  <a:pt x="12360" y="11816"/>
                                </a:lnTo>
                                <a:lnTo>
                                  <a:pt x="12168" y="13316"/>
                                </a:lnTo>
                                <a:lnTo>
                                  <a:pt x="12139" y="13379"/>
                                </a:lnTo>
                                <a:lnTo>
                                  <a:pt x="11962" y="13566"/>
                                </a:lnTo>
                                <a:lnTo>
                                  <a:pt x="11918" y="13629"/>
                                </a:lnTo>
                                <a:lnTo>
                                  <a:pt x="10844" y="13004"/>
                                </a:lnTo>
                                <a:lnTo>
                                  <a:pt x="10962" y="12035"/>
                                </a:lnTo>
                                <a:lnTo>
                                  <a:pt x="10932" y="11910"/>
                                </a:lnTo>
                                <a:lnTo>
                                  <a:pt x="9799" y="11253"/>
                                </a:lnTo>
                                <a:lnTo>
                                  <a:pt x="9726" y="11316"/>
                                </a:lnTo>
                                <a:lnTo>
                                  <a:pt x="9476" y="13223"/>
                                </a:lnTo>
                                <a:lnTo>
                                  <a:pt x="9490" y="13254"/>
                                </a:lnTo>
                                <a:lnTo>
                                  <a:pt x="9432" y="13504"/>
                                </a:lnTo>
                                <a:lnTo>
                                  <a:pt x="9932" y="15317"/>
                                </a:lnTo>
                                <a:lnTo>
                                  <a:pt x="10050" y="15379"/>
                                </a:lnTo>
                                <a:lnTo>
                                  <a:pt x="12242" y="16630"/>
                                </a:lnTo>
                                <a:lnTo>
                                  <a:pt x="12360" y="16724"/>
                                </a:lnTo>
                                <a:lnTo>
                                  <a:pt x="13213" y="15661"/>
                                </a:lnTo>
                                <a:lnTo>
                                  <a:pt x="13243" y="15411"/>
                                </a:lnTo>
                                <a:lnTo>
                                  <a:pt x="13463" y="13629"/>
                                </a:lnTo>
                                <a:lnTo>
                                  <a:pt x="13772" y="11159"/>
                                </a:lnTo>
                                <a:lnTo>
                                  <a:pt x="13816" y="10909"/>
                                </a:lnTo>
                                <a:lnTo>
                                  <a:pt x="13404" y="9378"/>
                                </a:lnTo>
                                <a:lnTo>
                                  <a:pt x="13331" y="9065"/>
                                </a:lnTo>
                                <a:lnTo>
                                  <a:pt x="13198" y="9034"/>
                                </a:lnTo>
                                <a:lnTo>
                                  <a:pt x="11624" y="8127"/>
                                </a:lnTo>
                                <a:lnTo>
                                  <a:pt x="11521" y="7721"/>
                                </a:lnTo>
                                <a:lnTo>
                                  <a:pt x="11521" y="7658"/>
                                </a:lnTo>
                                <a:lnTo>
                                  <a:pt x="11536" y="7658"/>
                                </a:lnTo>
                                <a:lnTo>
                                  <a:pt x="11521" y="7658"/>
                                </a:lnTo>
                                <a:lnTo>
                                  <a:pt x="11712" y="6127"/>
                                </a:lnTo>
                                <a:lnTo>
                                  <a:pt x="11962" y="5845"/>
                                </a:lnTo>
                                <a:lnTo>
                                  <a:pt x="13051" y="6471"/>
                                </a:lnTo>
                                <a:lnTo>
                                  <a:pt x="12919" y="7502"/>
                                </a:lnTo>
                                <a:lnTo>
                                  <a:pt x="12948" y="7627"/>
                                </a:lnTo>
                                <a:lnTo>
                                  <a:pt x="14081" y="8284"/>
                                </a:lnTo>
                                <a:lnTo>
                                  <a:pt x="14155" y="8221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49" y="5970"/>
                                </a:lnTo>
                                <a:close/>
                                <a:moveTo>
                                  <a:pt x="17156" y="6846"/>
                                </a:moveTo>
                                <a:lnTo>
                                  <a:pt x="17127" y="6689"/>
                                </a:lnTo>
                                <a:lnTo>
                                  <a:pt x="16023" y="5814"/>
                                </a:lnTo>
                                <a:lnTo>
                                  <a:pt x="15965" y="5877"/>
                                </a:lnTo>
                                <a:lnTo>
                                  <a:pt x="13846" y="17786"/>
                                </a:lnTo>
                                <a:lnTo>
                                  <a:pt x="13875" y="17911"/>
                                </a:lnTo>
                                <a:lnTo>
                                  <a:pt x="14979" y="18818"/>
                                </a:lnTo>
                                <a:lnTo>
                                  <a:pt x="15038" y="18755"/>
                                </a:lnTo>
                                <a:lnTo>
                                  <a:pt x="17142" y="6971"/>
                                </a:lnTo>
                                <a:lnTo>
                                  <a:pt x="17156" y="6846"/>
                                </a:lnTo>
                                <a:close/>
                                <a:moveTo>
                                  <a:pt x="21600" y="11253"/>
                                </a:moveTo>
                                <a:lnTo>
                                  <a:pt x="21571" y="11066"/>
                                </a:lnTo>
                                <a:lnTo>
                                  <a:pt x="18289" y="7721"/>
                                </a:lnTo>
                                <a:lnTo>
                                  <a:pt x="18201" y="7784"/>
                                </a:lnTo>
                                <a:lnTo>
                                  <a:pt x="17686" y="10034"/>
                                </a:lnTo>
                                <a:lnTo>
                                  <a:pt x="17730" y="10190"/>
                                </a:lnTo>
                                <a:lnTo>
                                  <a:pt x="18790" y="11253"/>
                                </a:lnTo>
                                <a:lnTo>
                                  <a:pt x="16744" y="20287"/>
                                </a:lnTo>
                                <a:lnTo>
                                  <a:pt x="16730" y="20412"/>
                                </a:lnTo>
                                <a:lnTo>
                                  <a:pt x="16759" y="20537"/>
                                </a:lnTo>
                                <a:lnTo>
                                  <a:pt x="17804" y="21600"/>
                                </a:lnTo>
                                <a:lnTo>
                                  <a:pt x="17863" y="21569"/>
                                </a:lnTo>
                                <a:lnTo>
                                  <a:pt x="17892" y="21475"/>
                                </a:lnTo>
                                <a:lnTo>
                                  <a:pt x="19937" y="12441"/>
                                </a:lnTo>
                                <a:lnTo>
                                  <a:pt x="21011" y="13535"/>
                                </a:lnTo>
                                <a:lnTo>
                                  <a:pt x="21085" y="13504"/>
                                </a:lnTo>
                                <a:lnTo>
                                  <a:pt x="21571" y="11378"/>
                                </a:lnTo>
                                <a:lnTo>
                                  <a:pt x="21600" y="11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8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3059429" y="1002665"/>
                            <a:ext cx="179706" cy="252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9" name="Shape 1073741829"/>
                        <wps:cNvSpPr/>
                        <wps:spPr>
                          <a:xfrm>
                            <a:off x="3181349" y="1054735"/>
                            <a:ext cx="401956" cy="44386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3820" y="5531"/>
                                </a:moveTo>
                                <a:lnTo>
                                  <a:pt x="11500" y="4017"/>
                                </a:lnTo>
                                <a:lnTo>
                                  <a:pt x="11363" y="4017"/>
                                </a:lnTo>
                                <a:lnTo>
                                  <a:pt x="11227" y="4141"/>
                                </a:lnTo>
                                <a:lnTo>
                                  <a:pt x="4845" y="8714"/>
                                </a:lnTo>
                                <a:lnTo>
                                  <a:pt x="3992" y="9487"/>
                                </a:lnTo>
                                <a:lnTo>
                                  <a:pt x="4573" y="8529"/>
                                </a:lnTo>
                                <a:lnTo>
                                  <a:pt x="7712" y="1823"/>
                                </a:lnTo>
                                <a:lnTo>
                                  <a:pt x="7746" y="1669"/>
                                </a:lnTo>
                                <a:lnTo>
                                  <a:pt x="7746" y="1545"/>
                                </a:lnTo>
                                <a:lnTo>
                                  <a:pt x="5426" y="0"/>
                                </a:lnTo>
                                <a:lnTo>
                                  <a:pt x="5187" y="93"/>
                                </a:lnTo>
                                <a:lnTo>
                                  <a:pt x="5153" y="247"/>
                                </a:lnTo>
                                <a:lnTo>
                                  <a:pt x="34" y="12021"/>
                                </a:lnTo>
                                <a:lnTo>
                                  <a:pt x="0" y="12175"/>
                                </a:lnTo>
                                <a:lnTo>
                                  <a:pt x="34" y="12361"/>
                                </a:lnTo>
                                <a:lnTo>
                                  <a:pt x="2491" y="13967"/>
                                </a:lnTo>
                                <a:lnTo>
                                  <a:pt x="2696" y="13936"/>
                                </a:lnTo>
                                <a:lnTo>
                                  <a:pt x="2832" y="13875"/>
                                </a:lnTo>
                                <a:lnTo>
                                  <a:pt x="13649" y="5840"/>
                                </a:lnTo>
                                <a:lnTo>
                                  <a:pt x="13786" y="5779"/>
                                </a:lnTo>
                                <a:lnTo>
                                  <a:pt x="13820" y="5531"/>
                                </a:lnTo>
                                <a:close/>
                                <a:moveTo>
                                  <a:pt x="21600" y="12391"/>
                                </a:moveTo>
                                <a:lnTo>
                                  <a:pt x="21600" y="12206"/>
                                </a:lnTo>
                                <a:lnTo>
                                  <a:pt x="15970" y="7447"/>
                                </a:lnTo>
                                <a:lnTo>
                                  <a:pt x="15799" y="7447"/>
                                </a:lnTo>
                                <a:lnTo>
                                  <a:pt x="6245" y="16687"/>
                                </a:lnTo>
                                <a:lnTo>
                                  <a:pt x="6245" y="16841"/>
                                </a:lnTo>
                                <a:lnTo>
                                  <a:pt x="11875" y="21600"/>
                                </a:lnTo>
                                <a:lnTo>
                                  <a:pt x="12080" y="21600"/>
                                </a:lnTo>
                                <a:lnTo>
                                  <a:pt x="13956" y="19808"/>
                                </a:lnTo>
                                <a:lnTo>
                                  <a:pt x="13922" y="19622"/>
                                </a:lnTo>
                                <a:lnTo>
                                  <a:pt x="10408" y="16625"/>
                                </a:lnTo>
                                <a:lnTo>
                                  <a:pt x="12182" y="14894"/>
                                </a:lnTo>
                                <a:lnTo>
                                  <a:pt x="14912" y="17212"/>
                                </a:lnTo>
                                <a:lnTo>
                                  <a:pt x="15082" y="17212"/>
                                </a:lnTo>
                                <a:lnTo>
                                  <a:pt x="16959" y="15420"/>
                                </a:lnTo>
                                <a:lnTo>
                                  <a:pt x="16959" y="15265"/>
                                </a:lnTo>
                                <a:lnTo>
                                  <a:pt x="14229" y="12917"/>
                                </a:lnTo>
                                <a:lnTo>
                                  <a:pt x="16004" y="11186"/>
                                </a:lnTo>
                                <a:lnTo>
                                  <a:pt x="19553" y="14184"/>
                                </a:lnTo>
                                <a:lnTo>
                                  <a:pt x="19723" y="14184"/>
                                </a:lnTo>
                                <a:lnTo>
                                  <a:pt x="21600" y="12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553459" y="1511935"/>
                            <a:ext cx="158751" cy="1574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1" name="Shape 1073741831"/>
                        <wps:cNvSpPr/>
                        <wps:spPr>
                          <a:xfrm>
                            <a:off x="1739899" y="3865880"/>
                            <a:ext cx="1454786" cy="5181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243" y="10535"/>
                                </a:moveTo>
                                <a:lnTo>
                                  <a:pt x="2913" y="9000"/>
                                </a:lnTo>
                                <a:lnTo>
                                  <a:pt x="2828" y="8974"/>
                                </a:lnTo>
                                <a:lnTo>
                                  <a:pt x="1424" y="7994"/>
                                </a:lnTo>
                                <a:lnTo>
                                  <a:pt x="1348" y="7941"/>
                                </a:lnTo>
                                <a:lnTo>
                                  <a:pt x="801" y="8868"/>
                                </a:lnTo>
                                <a:lnTo>
                                  <a:pt x="792" y="9079"/>
                                </a:lnTo>
                                <a:lnTo>
                                  <a:pt x="0" y="18265"/>
                                </a:lnTo>
                                <a:lnTo>
                                  <a:pt x="28" y="18397"/>
                                </a:lnTo>
                                <a:lnTo>
                                  <a:pt x="754" y="18874"/>
                                </a:lnTo>
                                <a:lnTo>
                                  <a:pt x="801" y="18821"/>
                                </a:lnTo>
                                <a:lnTo>
                                  <a:pt x="1490" y="10774"/>
                                </a:lnTo>
                                <a:lnTo>
                                  <a:pt x="1499" y="10774"/>
                                </a:lnTo>
                                <a:lnTo>
                                  <a:pt x="1499" y="10721"/>
                                </a:lnTo>
                                <a:lnTo>
                                  <a:pt x="1622" y="10535"/>
                                </a:lnTo>
                                <a:lnTo>
                                  <a:pt x="2253" y="10959"/>
                                </a:lnTo>
                                <a:lnTo>
                                  <a:pt x="2310" y="11224"/>
                                </a:lnTo>
                                <a:lnTo>
                                  <a:pt x="2319" y="11276"/>
                                </a:lnTo>
                                <a:lnTo>
                                  <a:pt x="2319" y="11329"/>
                                </a:lnTo>
                                <a:lnTo>
                                  <a:pt x="1622" y="19376"/>
                                </a:lnTo>
                                <a:lnTo>
                                  <a:pt x="1650" y="19482"/>
                                </a:lnTo>
                                <a:lnTo>
                                  <a:pt x="2376" y="19985"/>
                                </a:lnTo>
                                <a:lnTo>
                                  <a:pt x="2423" y="19932"/>
                                </a:lnTo>
                                <a:lnTo>
                                  <a:pt x="3215" y="10747"/>
                                </a:lnTo>
                                <a:lnTo>
                                  <a:pt x="3206" y="10747"/>
                                </a:lnTo>
                                <a:lnTo>
                                  <a:pt x="3206" y="10721"/>
                                </a:lnTo>
                                <a:lnTo>
                                  <a:pt x="3215" y="10747"/>
                                </a:lnTo>
                                <a:lnTo>
                                  <a:pt x="3215" y="10721"/>
                                </a:lnTo>
                                <a:lnTo>
                                  <a:pt x="3243" y="10535"/>
                                </a:lnTo>
                                <a:close/>
                                <a:moveTo>
                                  <a:pt x="6317" y="11674"/>
                                </a:moveTo>
                                <a:lnTo>
                                  <a:pt x="5921" y="10297"/>
                                </a:lnTo>
                                <a:lnTo>
                                  <a:pt x="5836" y="10297"/>
                                </a:lnTo>
                                <a:lnTo>
                                  <a:pt x="5440" y="10165"/>
                                </a:lnTo>
                                <a:lnTo>
                                  <a:pt x="5440" y="12785"/>
                                </a:lnTo>
                                <a:lnTo>
                                  <a:pt x="5233" y="18476"/>
                                </a:lnTo>
                                <a:lnTo>
                                  <a:pt x="5214" y="18529"/>
                                </a:lnTo>
                                <a:lnTo>
                                  <a:pt x="5110" y="18768"/>
                                </a:lnTo>
                                <a:lnTo>
                                  <a:pt x="5091" y="18821"/>
                                </a:lnTo>
                                <a:lnTo>
                                  <a:pt x="4497" y="18635"/>
                                </a:lnTo>
                                <a:lnTo>
                                  <a:pt x="4384" y="18238"/>
                                </a:lnTo>
                                <a:lnTo>
                                  <a:pt x="4394" y="18185"/>
                                </a:lnTo>
                                <a:lnTo>
                                  <a:pt x="4610" y="12521"/>
                                </a:lnTo>
                                <a:lnTo>
                                  <a:pt x="4714" y="12282"/>
                                </a:lnTo>
                                <a:lnTo>
                                  <a:pt x="5355" y="12468"/>
                                </a:lnTo>
                                <a:lnTo>
                                  <a:pt x="5431" y="12706"/>
                                </a:lnTo>
                                <a:lnTo>
                                  <a:pt x="5440" y="12759"/>
                                </a:lnTo>
                                <a:lnTo>
                                  <a:pt x="5440" y="12785"/>
                                </a:lnTo>
                                <a:lnTo>
                                  <a:pt x="5440" y="10165"/>
                                </a:lnTo>
                                <a:lnTo>
                                  <a:pt x="4394" y="9847"/>
                                </a:lnTo>
                                <a:lnTo>
                                  <a:pt x="4328" y="9821"/>
                                </a:lnTo>
                                <a:lnTo>
                                  <a:pt x="4252" y="9979"/>
                                </a:lnTo>
                                <a:lnTo>
                                  <a:pt x="3894" y="10774"/>
                                </a:lnTo>
                                <a:lnTo>
                                  <a:pt x="3828" y="10932"/>
                                </a:lnTo>
                                <a:lnTo>
                                  <a:pt x="3828" y="11171"/>
                                </a:lnTo>
                                <a:lnTo>
                                  <a:pt x="3526" y="19191"/>
                                </a:lnTo>
                                <a:lnTo>
                                  <a:pt x="3507" y="19429"/>
                                </a:lnTo>
                                <a:lnTo>
                                  <a:pt x="3564" y="19615"/>
                                </a:lnTo>
                                <a:lnTo>
                                  <a:pt x="3856" y="20594"/>
                                </a:lnTo>
                                <a:lnTo>
                                  <a:pt x="3913" y="20832"/>
                                </a:lnTo>
                                <a:lnTo>
                                  <a:pt x="3988" y="20806"/>
                                </a:lnTo>
                                <a:lnTo>
                                  <a:pt x="5431" y="21229"/>
                                </a:lnTo>
                                <a:lnTo>
                                  <a:pt x="5506" y="21282"/>
                                </a:lnTo>
                                <a:lnTo>
                                  <a:pt x="5581" y="21097"/>
                                </a:lnTo>
                                <a:lnTo>
                                  <a:pt x="5713" y="20806"/>
                                </a:lnTo>
                                <a:lnTo>
                                  <a:pt x="6006" y="20144"/>
                                </a:lnTo>
                                <a:lnTo>
                                  <a:pt x="6006" y="19932"/>
                                </a:lnTo>
                                <a:lnTo>
                                  <a:pt x="6043" y="18821"/>
                                </a:lnTo>
                                <a:lnTo>
                                  <a:pt x="6289" y="12282"/>
                                </a:lnTo>
                                <a:lnTo>
                                  <a:pt x="6307" y="11885"/>
                                </a:lnTo>
                                <a:lnTo>
                                  <a:pt x="6317" y="11674"/>
                                </a:lnTo>
                                <a:close/>
                                <a:moveTo>
                                  <a:pt x="7769" y="10615"/>
                                </a:moveTo>
                                <a:lnTo>
                                  <a:pt x="7731" y="10535"/>
                                </a:lnTo>
                                <a:lnTo>
                                  <a:pt x="6977" y="10509"/>
                                </a:lnTo>
                                <a:lnTo>
                                  <a:pt x="6949" y="10588"/>
                                </a:lnTo>
                                <a:lnTo>
                                  <a:pt x="6883" y="21229"/>
                                </a:lnTo>
                                <a:lnTo>
                                  <a:pt x="6883" y="21362"/>
                                </a:lnTo>
                                <a:lnTo>
                                  <a:pt x="6911" y="21468"/>
                                </a:lnTo>
                                <a:lnTo>
                                  <a:pt x="7675" y="21494"/>
                                </a:lnTo>
                                <a:lnTo>
                                  <a:pt x="7703" y="21388"/>
                                </a:lnTo>
                                <a:lnTo>
                                  <a:pt x="7769" y="10615"/>
                                </a:lnTo>
                                <a:close/>
                                <a:moveTo>
                                  <a:pt x="10842" y="20991"/>
                                </a:moveTo>
                                <a:lnTo>
                                  <a:pt x="10786" y="18900"/>
                                </a:lnTo>
                                <a:lnTo>
                                  <a:pt x="10748" y="18794"/>
                                </a:lnTo>
                                <a:lnTo>
                                  <a:pt x="9994" y="18953"/>
                                </a:lnTo>
                                <a:lnTo>
                                  <a:pt x="9758" y="10509"/>
                                </a:lnTo>
                                <a:lnTo>
                                  <a:pt x="9749" y="10403"/>
                                </a:lnTo>
                                <a:lnTo>
                                  <a:pt x="9711" y="10324"/>
                                </a:lnTo>
                                <a:lnTo>
                                  <a:pt x="8976" y="10482"/>
                                </a:lnTo>
                                <a:lnTo>
                                  <a:pt x="8947" y="10588"/>
                                </a:lnTo>
                                <a:lnTo>
                                  <a:pt x="8947" y="10694"/>
                                </a:lnTo>
                                <a:lnTo>
                                  <a:pt x="9174" y="19138"/>
                                </a:lnTo>
                                <a:lnTo>
                                  <a:pt x="8419" y="19297"/>
                                </a:lnTo>
                                <a:lnTo>
                                  <a:pt x="8382" y="19403"/>
                                </a:lnTo>
                                <a:lnTo>
                                  <a:pt x="8438" y="21388"/>
                                </a:lnTo>
                                <a:lnTo>
                                  <a:pt x="8438" y="21521"/>
                                </a:lnTo>
                                <a:lnTo>
                                  <a:pt x="8485" y="21600"/>
                                </a:lnTo>
                                <a:lnTo>
                                  <a:pt x="10805" y="21124"/>
                                </a:lnTo>
                                <a:lnTo>
                                  <a:pt x="10842" y="20991"/>
                                </a:lnTo>
                                <a:close/>
                                <a:moveTo>
                                  <a:pt x="12370" y="20356"/>
                                </a:moveTo>
                                <a:lnTo>
                                  <a:pt x="11748" y="9741"/>
                                </a:lnTo>
                                <a:lnTo>
                                  <a:pt x="11710" y="9662"/>
                                </a:lnTo>
                                <a:lnTo>
                                  <a:pt x="10965" y="10006"/>
                                </a:lnTo>
                                <a:lnTo>
                                  <a:pt x="10937" y="10112"/>
                                </a:lnTo>
                                <a:lnTo>
                                  <a:pt x="11550" y="20621"/>
                                </a:lnTo>
                                <a:lnTo>
                                  <a:pt x="11559" y="20726"/>
                                </a:lnTo>
                                <a:lnTo>
                                  <a:pt x="11597" y="20806"/>
                                </a:lnTo>
                                <a:lnTo>
                                  <a:pt x="12342" y="20462"/>
                                </a:lnTo>
                                <a:lnTo>
                                  <a:pt x="12370" y="20356"/>
                                </a:lnTo>
                                <a:close/>
                                <a:moveTo>
                                  <a:pt x="15604" y="18344"/>
                                </a:moveTo>
                                <a:lnTo>
                                  <a:pt x="15500" y="17232"/>
                                </a:lnTo>
                                <a:lnTo>
                                  <a:pt x="15274" y="14824"/>
                                </a:lnTo>
                                <a:lnTo>
                                  <a:pt x="15179" y="13818"/>
                                </a:lnTo>
                                <a:lnTo>
                                  <a:pt x="15104" y="13024"/>
                                </a:lnTo>
                                <a:lnTo>
                                  <a:pt x="14878" y="10615"/>
                                </a:lnTo>
                                <a:lnTo>
                                  <a:pt x="14623" y="7888"/>
                                </a:lnTo>
                                <a:lnTo>
                                  <a:pt x="14604" y="7862"/>
                                </a:lnTo>
                                <a:lnTo>
                                  <a:pt x="14604" y="16782"/>
                                </a:lnTo>
                                <a:lnTo>
                                  <a:pt x="14010" y="17232"/>
                                </a:lnTo>
                                <a:lnTo>
                                  <a:pt x="14001" y="17206"/>
                                </a:lnTo>
                                <a:lnTo>
                                  <a:pt x="13859" y="16968"/>
                                </a:lnTo>
                                <a:lnTo>
                                  <a:pt x="13737" y="15644"/>
                                </a:lnTo>
                                <a:lnTo>
                                  <a:pt x="13737" y="15618"/>
                                </a:lnTo>
                                <a:lnTo>
                                  <a:pt x="13746" y="15565"/>
                                </a:lnTo>
                                <a:lnTo>
                                  <a:pt x="13803" y="15274"/>
                                </a:lnTo>
                                <a:lnTo>
                                  <a:pt x="14416" y="14824"/>
                                </a:lnTo>
                                <a:lnTo>
                                  <a:pt x="14604" y="16782"/>
                                </a:lnTo>
                                <a:lnTo>
                                  <a:pt x="14604" y="7862"/>
                                </a:lnTo>
                                <a:lnTo>
                                  <a:pt x="14576" y="7809"/>
                                </a:lnTo>
                                <a:lnTo>
                                  <a:pt x="14208" y="8100"/>
                                </a:lnTo>
                                <a:lnTo>
                                  <a:pt x="14208" y="12600"/>
                                </a:lnTo>
                                <a:lnTo>
                                  <a:pt x="13633" y="13024"/>
                                </a:lnTo>
                                <a:lnTo>
                                  <a:pt x="13614" y="13024"/>
                                </a:lnTo>
                                <a:lnTo>
                                  <a:pt x="13463" y="12759"/>
                                </a:lnTo>
                                <a:lnTo>
                                  <a:pt x="13341" y="11435"/>
                                </a:lnTo>
                                <a:lnTo>
                                  <a:pt x="13341" y="11409"/>
                                </a:lnTo>
                                <a:lnTo>
                                  <a:pt x="13350" y="11356"/>
                                </a:lnTo>
                                <a:lnTo>
                                  <a:pt x="13407" y="11091"/>
                                </a:lnTo>
                                <a:lnTo>
                                  <a:pt x="14029" y="10615"/>
                                </a:lnTo>
                                <a:lnTo>
                                  <a:pt x="14208" y="12600"/>
                                </a:lnTo>
                                <a:lnTo>
                                  <a:pt x="14208" y="8100"/>
                                </a:lnTo>
                                <a:lnTo>
                                  <a:pt x="12813" y="9132"/>
                                </a:lnTo>
                                <a:lnTo>
                                  <a:pt x="12737" y="9159"/>
                                </a:lnTo>
                                <a:lnTo>
                                  <a:pt x="12417" y="10721"/>
                                </a:lnTo>
                                <a:lnTo>
                                  <a:pt x="12436" y="10906"/>
                                </a:lnTo>
                                <a:lnTo>
                                  <a:pt x="12709" y="13818"/>
                                </a:lnTo>
                                <a:lnTo>
                                  <a:pt x="12719" y="13818"/>
                                </a:lnTo>
                                <a:lnTo>
                                  <a:pt x="12728" y="13897"/>
                                </a:lnTo>
                                <a:lnTo>
                                  <a:pt x="12747" y="13976"/>
                                </a:lnTo>
                                <a:lnTo>
                                  <a:pt x="13067" y="14506"/>
                                </a:lnTo>
                                <a:lnTo>
                                  <a:pt x="12907" y="15274"/>
                                </a:lnTo>
                                <a:lnTo>
                                  <a:pt x="12860" y="15485"/>
                                </a:lnTo>
                                <a:lnTo>
                                  <a:pt x="12888" y="15697"/>
                                </a:lnTo>
                                <a:lnTo>
                                  <a:pt x="13171" y="18741"/>
                                </a:lnTo>
                                <a:lnTo>
                                  <a:pt x="13190" y="18953"/>
                                </a:lnTo>
                                <a:lnTo>
                                  <a:pt x="13737" y="19853"/>
                                </a:lnTo>
                                <a:lnTo>
                                  <a:pt x="13812" y="19774"/>
                                </a:lnTo>
                                <a:lnTo>
                                  <a:pt x="15575" y="18476"/>
                                </a:lnTo>
                                <a:lnTo>
                                  <a:pt x="15604" y="18344"/>
                                </a:lnTo>
                                <a:close/>
                                <a:moveTo>
                                  <a:pt x="19186" y="14506"/>
                                </a:moveTo>
                                <a:lnTo>
                                  <a:pt x="19177" y="14453"/>
                                </a:lnTo>
                                <a:lnTo>
                                  <a:pt x="19177" y="14400"/>
                                </a:lnTo>
                                <a:lnTo>
                                  <a:pt x="18479" y="9106"/>
                                </a:lnTo>
                                <a:lnTo>
                                  <a:pt x="17885" y="4526"/>
                                </a:lnTo>
                                <a:lnTo>
                                  <a:pt x="17866" y="4394"/>
                                </a:lnTo>
                                <a:lnTo>
                                  <a:pt x="17819" y="4368"/>
                                </a:lnTo>
                                <a:lnTo>
                                  <a:pt x="17122" y="5162"/>
                                </a:lnTo>
                                <a:lnTo>
                                  <a:pt x="17103" y="5294"/>
                                </a:lnTo>
                                <a:lnTo>
                                  <a:pt x="17122" y="5400"/>
                                </a:lnTo>
                                <a:lnTo>
                                  <a:pt x="17640" y="9106"/>
                                </a:lnTo>
                                <a:lnTo>
                                  <a:pt x="17631" y="9106"/>
                                </a:lnTo>
                                <a:lnTo>
                                  <a:pt x="16697" y="5850"/>
                                </a:lnTo>
                                <a:lnTo>
                                  <a:pt x="16660" y="5797"/>
                                </a:lnTo>
                                <a:lnTo>
                                  <a:pt x="16612" y="5718"/>
                                </a:lnTo>
                                <a:lnTo>
                                  <a:pt x="16113" y="6300"/>
                                </a:lnTo>
                                <a:lnTo>
                                  <a:pt x="16094" y="6432"/>
                                </a:lnTo>
                                <a:lnTo>
                                  <a:pt x="16094" y="6565"/>
                                </a:lnTo>
                                <a:lnTo>
                                  <a:pt x="16235" y="10747"/>
                                </a:lnTo>
                                <a:lnTo>
                                  <a:pt x="15679" y="7094"/>
                                </a:lnTo>
                                <a:lnTo>
                                  <a:pt x="15660" y="6962"/>
                                </a:lnTo>
                                <a:lnTo>
                                  <a:pt x="15604" y="6909"/>
                                </a:lnTo>
                                <a:lnTo>
                                  <a:pt x="14915" y="7729"/>
                                </a:lnTo>
                                <a:lnTo>
                                  <a:pt x="14897" y="7862"/>
                                </a:lnTo>
                                <a:lnTo>
                                  <a:pt x="14915" y="7968"/>
                                </a:lnTo>
                                <a:lnTo>
                                  <a:pt x="16480" y="17524"/>
                                </a:lnTo>
                                <a:lnTo>
                                  <a:pt x="16480" y="17550"/>
                                </a:lnTo>
                                <a:lnTo>
                                  <a:pt x="16490" y="17550"/>
                                </a:lnTo>
                                <a:lnTo>
                                  <a:pt x="16490" y="17576"/>
                                </a:lnTo>
                                <a:lnTo>
                                  <a:pt x="16518" y="17656"/>
                                </a:lnTo>
                                <a:lnTo>
                                  <a:pt x="16546" y="17656"/>
                                </a:lnTo>
                                <a:lnTo>
                                  <a:pt x="16546" y="17682"/>
                                </a:lnTo>
                                <a:lnTo>
                                  <a:pt x="16556" y="17656"/>
                                </a:lnTo>
                                <a:lnTo>
                                  <a:pt x="16565" y="17682"/>
                                </a:lnTo>
                                <a:lnTo>
                                  <a:pt x="16575" y="17656"/>
                                </a:lnTo>
                                <a:lnTo>
                                  <a:pt x="16678" y="17550"/>
                                </a:lnTo>
                                <a:lnTo>
                                  <a:pt x="17263" y="16862"/>
                                </a:lnTo>
                                <a:lnTo>
                                  <a:pt x="17282" y="16782"/>
                                </a:lnTo>
                                <a:lnTo>
                                  <a:pt x="17272" y="16624"/>
                                </a:lnTo>
                                <a:lnTo>
                                  <a:pt x="17008" y="10747"/>
                                </a:lnTo>
                                <a:lnTo>
                                  <a:pt x="16990" y="10376"/>
                                </a:lnTo>
                                <a:lnTo>
                                  <a:pt x="16858" y="9106"/>
                                </a:lnTo>
                                <a:lnTo>
                                  <a:pt x="17093" y="10271"/>
                                </a:lnTo>
                                <a:lnTo>
                                  <a:pt x="18385" y="15353"/>
                                </a:lnTo>
                                <a:lnTo>
                                  <a:pt x="18413" y="15432"/>
                                </a:lnTo>
                                <a:lnTo>
                                  <a:pt x="18451" y="15485"/>
                                </a:lnTo>
                                <a:lnTo>
                                  <a:pt x="19149" y="14665"/>
                                </a:lnTo>
                                <a:lnTo>
                                  <a:pt x="19168" y="14612"/>
                                </a:lnTo>
                                <a:lnTo>
                                  <a:pt x="19186" y="14506"/>
                                </a:lnTo>
                                <a:close/>
                                <a:moveTo>
                                  <a:pt x="21600" y="10985"/>
                                </a:moveTo>
                                <a:lnTo>
                                  <a:pt x="21591" y="10826"/>
                                </a:lnTo>
                                <a:lnTo>
                                  <a:pt x="21591" y="10800"/>
                                </a:lnTo>
                                <a:lnTo>
                                  <a:pt x="21345" y="8021"/>
                                </a:lnTo>
                                <a:lnTo>
                                  <a:pt x="21053" y="4738"/>
                                </a:lnTo>
                                <a:lnTo>
                                  <a:pt x="21006" y="4182"/>
                                </a:lnTo>
                                <a:lnTo>
                                  <a:pt x="20648" y="132"/>
                                </a:lnTo>
                                <a:lnTo>
                                  <a:pt x="20638" y="26"/>
                                </a:lnTo>
                                <a:lnTo>
                                  <a:pt x="20572" y="0"/>
                                </a:lnTo>
                                <a:lnTo>
                                  <a:pt x="20525" y="79"/>
                                </a:lnTo>
                                <a:lnTo>
                                  <a:pt x="20525" y="8021"/>
                                </a:lnTo>
                                <a:lnTo>
                                  <a:pt x="19658" y="5691"/>
                                </a:lnTo>
                                <a:lnTo>
                                  <a:pt x="20242" y="4738"/>
                                </a:lnTo>
                                <a:lnTo>
                                  <a:pt x="20525" y="8021"/>
                                </a:lnTo>
                                <a:lnTo>
                                  <a:pt x="20525" y="79"/>
                                </a:lnTo>
                                <a:lnTo>
                                  <a:pt x="19950" y="1032"/>
                                </a:lnTo>
                                <a:lnTo>
                                  <a:pt x="19931" y="1165"/>
                                </a:lnTo>
                                <a:lnTo>
                                  <a:pt x="19941" y="1297"/>
                                </a:lnTo>
                                <a:lnTo>
                                  <a:pt x="20054" y="2594"/>
                                </a:lnTo>
                                <a:lnTo>
                                  <a:pt x="19073" y="4182"/>
                                </a:lnTo>
                                <a:lnTo>
                                  <a:pt x="18734" y="3282"/>
                                </a:lnTo>
                                <a:lnTo>
                                  <a:pt x="18696" y="3203"/>
                                </a:lnTo>
                                <a:lnTo>
                                  <a:pt x="18640" y="3176"/>
                                </a:lnTo>
                                <a:lnTo>
                                  <a:pt x="18017" y="4209"/>
                                </a:lnTo>
                                <a:lnTo>
                                  <a:pt x="17989" y="4368"/>
                                </a:lnTo>
                                <a:lnTo>
                                  <a:pt x="18017" y="4447"/>
                                </a:lnTo>
                                <a:lnTo>
                                  <a:pt x="20874" y="11991"/>
                                </a:lnTo>
                                <a:lnTo>
                                  <a:pt x="20883" y="11991"/>
                                </a:lnTo>
                                <a:lnTo>
                                  <a:pt x="20921" y="12097"/>
                                </a:lnTo>
                                <a:lnTo>
                                  <a:pt x="20949" y="12124"/>
                                </a:lnTo>
                                <a:lnTo>
                                  <a:pt x="21600" y="11065"/>
                                </a:lnTo>
                                <a:lnTo>
                                  <a:pt x="21600" y="10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2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456564" y="875030"/>
                            <a:ext cx="3634741" cy="317817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3" name="Shape 1073741833"/>
                        <wps:cNvSpPr/>
                        <wps:spPr>
                          <a:xfrm>
                            <a:off x="1523999" y="3985260"/>
                            <a:ext cx="231776" cy="2870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953" y="12234"/>
                                </a:moveTo>
                                <a:lnTo>
                                  <a:pt x="1657" y="12329"/>
                                </a:lnTo>
                                <a:lnTo>
                                  <a:pt x="237" y="15244"/>
                                </a:lnTo>
                                <a:lnTo>
                                  <a:pt x="237" y="15292"/>
                                </a:lnTo>
                                <a:lnTo>
                                  <a:pt x="0" y="15627"/>
                                </a:lnTo>
                                <a:lnTo>
                                  <a:pt x="1361" y="18159"/>
                                </a:lnTo>
                                <a:lnTo>
                                  <a:pt x="1598" y="18637"/>
                                </a:lnTo>
                                <a:lnTo>
                                  <a:pt x="2071" y="18733"/>
                                </a:lnTo>
                                <a:lnTo>
                                  <a:pt x="10593" y="21361"/>
                                </a:lnTo>
                                <a:lnTo>
                                  <a:pt x="11007" y="21600"/>
                                </a:lnTo>
                                <a:lnTo>
                                  <a:pt x="11599" y="21361"/>
                                </a:lnTo>
                                <a:lnTo>
                                  <a:pt x="14676" y="20262"/>
                                </a:ln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lnTo>
                                  <a:pt x="16392" y="16678"/>
                                </a:lnTo>
                                <a:lnTo>
                                  <a:pt x="9942" y="16678"/>
                                </a:lnTo>
                                <a:lnTo>
                                  <a:pt x="5740" y="15388"/>
                                </a:lnTo>
                                <a:lnTo>
                                  <a:pt x="5799" y="15292"/>
                                </a:lnTo>
                                <a:lnTo>
                                  <a:pt x="237" y="15292"/>
                                </a:lnTo>
                                <a:lnTo>
                                  <a:pt x="5799" y="15292"/>
                                </a:lnTo>
                                <a:lnTo>
                                  <a:pt x="6510" y="13858"/>
                                </a:lnTo>
                                <a:lnTo>
                                  <a:pt x="6391" y="13619"/>
                                </a:lnTo>
                                <a:lnTo>
                                  <a:pt x="1953" y="12234"/>
                                </a:lnTo>
                                <a:close/>
                                <a:moveTo>
                                  <a:pt x="14854" y="19880"/>
                                </a:move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close/>
                                <a:moveTo>
                                  <a:pt x="17635" y="14050"/>
                                </a:moveTo>
                                <a:lnTo>
                                  <a:pt x="12072" y="14050"/>
                                </a:lnTo>
                                <a:lnTo>
                                  <a:pt x="11007" y="16343"/>
                                </a:lnTo>
                                <a:lnTo>
                                  <a:pt x="9942" y="16678"/>
                                </a:lnTo>
                                <a:lnTo>
                                  <a:pt x="16392" y="16678"/>
                                </a:lnTo>
                                <a:lnTo>
                                  <a:pt x="17635" y="14050"/>
                                </a:lnTo>
                                <a:close/>
                                <a:moveTo>
                                  <a:pt x="10593" y="0"/>
                                </a:moveTo>
                                <a:lnTo>
                                  <a:pt x="6924" y="1290"/>
                                </a:lnTo>
                                <a:lnTo>
                                  <a:pt x="6805" y="1673"/>
                                </a:lnTo>
                                <a:lnTo>
                                  <a:pt x="3787" y="7981"/>
                                </a:lnTo>
                                <a:lnTo>
                                  <a:pt x="3551" y="8315"/>
                                </a:lnTo>
                                <a:lnTo>
                                  <a:pt x="4912" y="10848"/>
                                </a:lnTo>
                                <a:lnTo>
                                  <a:pt x="5148" y="11326"/>
                                </a:lnTo>
                                <a:lnTo>
                                  <a:pt x="5622" y="11373"/>
                                </a:lnTo>
                                <a:lnTo>
                                  <a:pt x="11776" y="13333"/>
                                </a:lnTo>
                                <a:lnTo>
                                  <a:pt x="12132" y="14002"/>
                                </a:lnTo>
                                <a:lnTo>
                                  <a:pt x="12072" y="14050"/>
                                </a:lnTo>
                                <a:lnTo>
                                  <a:pt x="17635" y="14050"/>
                                </a:lnTo>
                                <a:lnTo>
                                  <a:pt x="17872" y="13619"/>
                                </a:lnTo>
                                <a:lnTo>
                                  <a:pt x="17813" y="13572"/>
                                </a:lnTo>
                                <a:lnTo>
                                  <a:pt x="18049" y="13237"/>
                                </a:lnTo>
                                <a:lnTo>
                                  <a:pt x="16452" y="10274"/>
                                </a:lnTo>
                                <a:lnTo>
                                  <a:pt x="15978" y="10179"/>
                                </a:lnTo>
                                <a:lnTo>
                                  <a:pt x="10001" y="8315"/>
                                </a:lnTo>
                                <a:lnTo>
                                  <a:pt x="10001" y="8267"/>
                                </a:lnTo>
                                <a:lnTo>
                                  <a:pt x="9587" y="7598"/>
                                </a:lnTo>
                                <a:lnTo>
                                  <a:pt x="9587" y="7455"/>
                                </a:lnTo>
                                <a:lnTo>
                                  <a:pt x="10652" y="5257"/>
                                </a:lnTo>
                                <a:lnTo>
                                  <a:pt x="10770" y="5161"/>
                                </a:lnTo>
                                <a:lnTo>
                                  <a:pt x="11540" y="4922"/>
                                </a:lnTo>
                                <a:lnTo>
                                  <a:pt x="11658" y="4874"/>
                                </a:lnTo>
                                <a:lnTo>
                                  <a:pt x="21008" y="4874"/>
                                </a:lnTo>
                                <a:lnTo>
                                  <a:pt x="20002" y="2963"/>
                                </a:lnTo>
                                <a:lnTo>
                                  <a:pt x="19529" y="2867"/>
                                </a:lnTo>
                                <a:lnTo>
                                  <a:pt x="11007" y="191"/>
                                </a:lnTo>
                                <a:lnTo>
                                  <a:pt x="10593" y="0"/>
                                </a:lnTo>
                                <a:close/>
                                <a:moveTo>
                                  <a:pt x="21008" y="4874"/>
                                </a:moveTo>
                                <a:lnTo>
                                  <a:pt x="11658" y="4874"/>
                                </a:lnTo>
                                <a:lnTo>
                                  <a:pt x="15860" y="6212"/>
                                </a:lnTo>
                                <a:lnTo>
                                  <a:pt x="15209" y="7598"/>
                                </a:lnTo>
                                <a:lnTo>
                                  <a:pt x="15327" y="7837"/>
                                </a:lnTo>
                                <a:lnTo>
                                  <a:pt x="19706" y="9223"/>
                                </a:lnTo>
                                <a:lnTo>
                                  <a:pt x="20002" y="9127"/>
                                </a:lnTo>
                                <a:lnTo>
                                  <a:pt x="21363" y="6308"/>
                                </a:lnTo>
                                <a:lnTo>
                                  <a:pt x="21363" y="6260"/>
                                </a:lnTo>
                                <a:lnTo>
                                  <a:pt x="21600" y="5926"/>
                                </a:lnTo>
                                <a:lnTo>
                                  <a:pt x="21008" y="4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4" name="image5.pn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540384" y="2670175"/>
                            <a:ext cx="131446" cy="125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43FEC56" id="officeArt object" o:spid="_x0000_s1026" style="position:absolute;margin-left:0;margin-top:438.95pt;width:594.3pt;height:407.2pt;z-index:251670528;mso-wrap-distance-left:0;mso-wrap-distance-right:0;mso-position-horizontal:left;mso-position-horizontal-relative:page;mso-position-vertical-relative:margin" coordsize="75476,5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">
                <v:rect id="Shape 1073741825" o:spid="_x0000_s1027" style="position:absolute;width:75476;height:5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" fillcolor="#68c8ec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8" type="#_x0000_t75" style="position:absolute;left:19138;top:8483;width:1321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" strokeweight="1pt">
                  <v:stroke miterlimit="4"/>
                  <v:imagedata r:id="rId17" o:title=""/>
                </v:shape>
                <v:shape id="Shape 1073741827" o:spid="_x0000_s1029" style="position:absolute;left:22193;top:7486;width:9322;height:438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" path="m3811,1594l3708,1375,3222,281,3119,63,3002,94r-501,l2501,3251r-14,1875l2457,5220r-147,282l2281,5564r-44,l1339,5533r15,-2751l2295,2813r206,438l2501,94,147,,88,94,,12879r44,125l1221,13035r59,-125l1324,8252r1619,63l3060,8346r103,-219l3664,7096r103,-219l3767,6627r-15,l3767,6596r,-1032l3796,2782r,-938l3811,1594xm9181,3001r-88,-250l8666,1563r-88,-250l8446,1313,7798,1125r,3189l7784,4376r-427,6658l7195,11316,6195,11034r-118,-312l6062,10691r,-94l6474,3939r44,-63l6680,3626r15,-62l7578,3814r14,l7622,3845r176,469l7798,1125,6209,688,6092,594,5974,813,5297,1907r,250l4708,11628r-29,250l5282,13535r118,31l7651,14192r118,62l7887,14067r559,-907l8563,12973r,-251l8637,11316,9123,3564r29,-313l9181,3001xm13772,4032l11653,2813r-117,-93l11403,2907r-735,875l10653,4032r3119,xm14449,5970r-29,-125l14037,4408r-74,-282l13831,4095r-59,-63l10653,4032r-545,4252l10108,8315r-44,219l10565,10378r117,31l12213,11316r29,62l12345,11753r15,63l12168,13316r-29,63l11962,13566r-44,63l10844,13004r118,-969l10932,11910,9799,11253r-73,63l9476,13223r14,31l9432,13504r500,1813l10050,15379r2192,1251l12360,16724r853,-1063l13243,15411r220,-1782l13772,11159r44,-250l13404,9378r-73,-313l13198,9034,11624,8127r-103,-406l11521,7658r15,l11521,7658r191,-1531l11962,5845r1089,626l12919,7502r29,125l14081,8284r74,-63l14405,6221r,-32l14405,6221r,-32l14449,5970xm17156,6846r-29,-157l16023,5814r-58,63l13846,17786r29,125l14979,18818r59,-63l17142,6971r14,-125xm21600,11253r-29,-187l18289,7721r-88,63l17686,10034r44,156l18790,11253r-2046,9034l16730,20412r29,125l17804,21600r59,-31l17892,21475r2045,-9034l21011,13535r74,-31l21571,11378r29,-125xe" fillcolor="#007db1" stroked="f" strokeweight="1pt">
                  <v:stroke miterlimit="4" joinstyle="miter"/>
                  <v:path arrowok="t" o:extrusionok="f" o:connecttype="custom" o:connectlocs="466091,219393;466091,219393;466091,219393;466091,219393" o:connectangles="0,90,180,270"/>
                </v:shape>
                <v:shape id="image2.png" o:spid="_x0000_s1030" type="#_x0000_t75" style="position:absolute;left:30594;top:10026;width:179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" strokeweight="1pt">
                  <v:stroke miterlimit="4"/>
                  <v:imagedata r:id="rId18" o:title=""/>
                </v:shape>
                <v:shape id="Shape 1073741829" o:spid="_x0000_s1031" style="position:absolute;left:31813;top:10547;width:4020;height:443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" path="m13820,5531l11500,4017r-137,l11227,4141,4845,8714r-853,773l4573,8529,7712,1823r34,-154l7746,1545,5426,,5187,93r-34,154l34,12021,,12175r34,186l2491,13967r205,-31l2832,13875,13649,5840r137,-61l13820,5531xm21600,12391r,-185l15970,7447r-171,l6245,16687r,154l11875,21600r205,l13956,19808r-34,-186l10408,16625r1774,-1731l14912,17212r170,l16959,15420r,-155l14229,12917r1775,-1731l19553,14184r170,l21600,12391xe" fillcolor="#007db1" stroked="f" strokeweight="1pt">
                  <v:stroke miterlimit="4" joinstyle="miter"/>
                  <v:path arrowok="t" o:extrusionok="f" o:connecttype="custom" o:connectlocs="200978,221933;200978,221933;200978,221933;200978,221933" o:connectangles="0,90,180,270"/>
                </v:shape>
                <v:shape id="image3.png" o:spid="_x0000_s1032" type="#_x0000_t75" style="position:absolute;left:35534;top:15119;width:1588;height: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" strokeweight="1pt">
                  <v:stroke miterlimit="4"/>
                  <v:imagedata r:id="rId19" o:title=""/>
                </v:shape>
                <v:shape id="Shape 1073741831" o:spid="_x0000_s1033" style="position:absolute;left:17398;top:38658;width:14548;height:518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" path="m3243,10535l2913,9000r-85,-26l1424,7994r-76,-53l801,8868r-9,211l,18265r28,132l754,18874r47,-53l1490,10774r9,l1499,10721r123,-186l2253,10959r57,265l2319,11276r,53l1622,19376r28,106l2376,19985r47,-53l3215,10747r-9,l3206,10721r9,26l3215,10721r28,-186xm6317,11674l5921,10297r-85,l5440,10165r,2620l5233,18476r-19,53l5110,18768r-19,53l4497,18635r-113,-397l4394,18185r216,-5664l4714,12282r641,186l5431,12706r9,53l5440,12785r,-2620l4394,9847r-66,-26l4252,9979r-358,795l3828,10932r,239l3526,19191r-19,238l3564,19615r292,979l3913,20832r75,-26l5431,21229r75,53l5581,21097r132,-291l6006,20144r,-212l6043,18821r246,-6539l6307,11885r10,-211xm7769,10615r-38,-80l6977,10509r-28,79l6883,21229r,133l6911,21468r764,26l7703,21388r66,-10773xm10842,20991r-56,-2091l10748,18794r-754,159l9758,10509r-9,-106l9711,10324r-735,158l8947,10588r,106l9174,19138r-755,159l8382,19403r56,1985l8438,21521r47,79l10805,21124r37,-133xm12370,20356l11748,9741r-38,-79l10965,10006r-28,106l11550,20621r9,105l11597,20806r745,-344l12370,20356xm15604,18344r-104,-1112l15274,14824r-95,-1006l15104,13024r-226,-2409l14623,7888r-19,-26l14604,16782r-594,450l14001,17206r-142,-238l13737,15644r,-26l13746,15565r57,-291l14416,14824r188,1958l14604,7862r-28,-53l14208,8100r,4500l13633,13024r-19,l13463,12759r-122,-1324l13341,11409r9,-53l13407,11091r622,-476l14208,12600r,-4500l12813,9132r-76,27l12417,10721r19,185l12709,13818r10,l12728,13897r19,79l13067,14506r-160,768l12860,15485r28,212l13171,18741r19,212l13737,19853r75,-79l15575,18476r29,-132xm19186,14506r-9,-53l19177,14400,18479,9106,17885,4526r-19,-132l17819,4368r-697,794l17103,5294r19,106l17640,9106r-9,l16697,5850r-37,-53l16612,5718r-499,582l16094,6432r,133l16235,10747,15679,7094r-19,-132l15604,6909r-689,820l14897,7862r18,106l16480,17524r,26l16490,17550r,26l16518,17656r28,l16546,17682r10,-26l16565,17682r10,-26l16678,17550r585,-688l17282,16782r-10,-158l17008,10747r-18,-371l16858,9106r235,1165l18385,15353r28,79l18451,15485r698,-820l19168,14612r18,-106xm21600,10985r-9,-159l21591,10800,21345,8021,21053,4738r-47,-556l20648,132,20638,26,20572,r-47,79l20525,8021,19658,5691r584,-953l20525,8021r,-7942l19950,1032r-19,133l19941,1297r113,1297l19073,4182r-339,-900l18696,3203r-56,-27l18017,4209r-28,159l18017,4447r2857,7544l20883,11991r38,106l20949,12124r651,-1059l21600,10985xe" fillcolor="#007db1" stroked="f" strokeweight="1pt">
                  <v:stroke miterlimit="4" joinstyle="miter"/>
                  <v:path arrowok="t" o:extrusionok="f" o:connecttype="custom" o:connectlocs="727393,259081;727393,259081;727393,259081;727393,259081" o:connectangles="0,90,180,270"/>
                </v:shape>
                <v:shape id="image4.png" o:spid="_x0000_s1034" type="#_x0000_t75" style="position:absolute;left:4565;top:8750;width:36348;height:31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" strokeweight="1pt">
                  <v:stroke miterlimit="4"/>
                  <v:imagedata r:id="rId20" o:title=""/>
                </v:shape>
                <v:shape id="Shape 1073741833" o:spid="_x0000_s1035" style="position:absolute;left:15239;top:39852;width:2318;height:287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" path="m1953,12234r-296,95l237,15244r,48l,15627r1361,2532l1598,18637r473,96l10593,21361r414,239l11599,21361r3077,-1099l14795,19880r59,l16392,16678r-6450,l5740,15388r59,-96l237,15292r5562,l6510,13858r-119,-239l1953,12234xm14854,19880r-59,l14854,19880xm17635,14050r-5563,l11007,16343r-1065,335l16392,16678r1243,-2628xm10593,l6924,1290r-119,383l3787,7981r-236,334l4912,10848r236,478l5622,11373r6154,1960l12132,14002r-60,48l17635,14050r237,-431l17813,13572r236,-335l16452,10274r-474,-95l10001,8315r,-48l9587,7598r,-143l10652,5257r118,-96l11540,4922r118,-48l21008,4874,20002,2963r-473,-96l11007,191,10593,xm21008,4874r-9350,l15860,6212r-651,1386l15327,7837r4379,1386l20002,9127,21363,6308r,-48l21600,5926,21008,4874xe" fillcolor="#007db1" stroked="f" strokeweight="1pt">
                  <v:stroke miterlimit="4" joinstyle="miter"/>
                  <v:path arrowok="t" o:extrusionok="f" o:connecttype="custom" o:connectlocs="115888,143511;115888,143511;115888,143511;115888,143511" o:connectangles="0,90,180,270"/>
                </v:shape>
                <v:shape id="image5.png" o:spid="_x0000_s1036" type="#_x0000_t75" style="position:absolute;left:5403;top:26701;width:1315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" strokeweight="1pt">
                  <v:stroke miterlimit="4"/>
                  <v:imagedata r:id="rId21" o:title=""/>
                </v:shape>
                <w10:wrap anchorx="page" anchory="margin"/>
              </v:group>
            </w:pict>
          </mc:Fallback>
        </mc:AlternateContent>
      </w:r>
    </w:p>
    <w:p w14:paraId="0921DFFA" w14:textId="77777777" w:rsidR="00965713" w:rsidRPr="00965713" w:rsidRDefault="00965713" w:rsidP="00965713">
      <w:pPr>
        <w:rPr>
          <w:lang w:eastAsia="en-GB"/>
        </w:rPr>
      </w:pPr>
    </w:p>
    <w:p w14:paraId="739A35AF" w14:textId="77777777" w:rsidR="00965713" w:rsidRPr="00D252B3" w:rsidRDefault="00965713" w:rsidP="00965713">
      <w:pPr>
        <w:rPr>
          <w:rFonts w:ascii="Arial" w:hAnsi="Arial" w:cs="Arial"/>
          <w:color w:val="4F81BD" w:themeColor="accent1"/>
          <w:sz w:val="52"/>
          <w:szCs w:val="52"/>
        </w:rPr>
      </w:pPr>
      <w:r w:rsidRPr="00D252B3">
        <w:rPr>
          <w:rFonts w:ascii="Arial" w:hAnsi="Arial" w:cs="Arial"/>
          <w:color w:val="4F81BD" w:themeColor="accent1"/>
          <w:sz w:val="52"/>
          <w:szCs w:val="52"/>
        </w:rPr>
        <w:t>Job Description</w:t>
      </w:r>
    </w:p>
    <w:p w14:paraId="7E0A7FCB" w14:textId="77777777" w:rsidR="00965713" w:rsidRDefault="00965713" w:rsidP="00965713">
      <w:pPr>
        <w:rPr>
          <w:rFonts w:ascii="Arial" w:hAnsi="Arial" w:cs="Arial"/>
          <w:color w:val="000000"/>
          <w:sz w:val="32"/>
          <w:szCs w:val="32"/>
          <w:u w:color="000000"/>
          <w:lang w:eastAsia="en-GB"/>
        </w:rPr>
      </w:pPr>
    </w:p>
    <w:p w14:paraId="73D58D72" w14:textId="1BF663C7" w:rsidR="00965713" w:rsidRDefault="00965713" w:rsidP="00965713">
      <w:pPr>
        <w:rPr>
          <w:rFonts w:ascii="Arial" w:hAnsi="Arial" w:cs="Arial"/>
          <w:color w:val="4F81BD" w:themeColor="accent1"/>
          <w:sz w:val="32"/>
          <w:szCs w:val="32"/>
        </w:rPr>
      </w:pPr>
      <w:r w:rsidRPr="00D252B3">
        <w:rPr>
          <w:rFonts w:ascii="Arial" w:hAnsi="Arial" w:cs="Arial"/>
          <w:color w:val="4F81BD" w:themeColor="accent1"/>
          <w:sz w:val="32"/>
          <w:szCs w:val="32"/>
        </w:rPr>
        <w:t>Job Title</w:t>
      </w:r>
      <w:r w:rsidR="00902C09">
        <w:rPr>
          <w:rFonts w:ascii="Arial" w:hAnsi="Arial" w:cs="Arial"/>
          <w:color w:val="4F81BD" w:themeColor="accent1"/>
          <w:sz w:val="32"/>
          <w:szCs w:val="32"/>
        </w:rPr>
        <w:t xml:space="preserve"> </w:t>
      </w:r>
      <w:r w:rsidR="00902C09">
        <w:rPr>
          <w:rFonts w:ascii="Arial" w:hAnsi="Arial" w:cs="Arial"/>
          <w:color w:val="4F81BD" w:themeColor="accent1"/>
          <w:sz w:val="32"/>
          <w:szCs w:val="32"/>
        </w:rPr>
        <w:tab/>
      </w:r>
      <w:r w:rsidR="00902C09" w:rsidRPr="00501E30">
        <w:rPr>
          <w:rFonts w:ascii="Arial" w:hAnsi="Arial" w:cs="Arial"/>
        </w:rPr>
        <w:t>Senior Early Years Practitioner</w:t>
      </w:r>
    </w:p>
    <w:p w14:paraId="62A0549C" w14:textId="77777777" w:rsidR="00965713" w:rsidRPr="00965713" w:rsidRDefault="00965713" w:rsidP="00965713">
      <w:pPr>
        <w:rPr>
          <w:rFonts w:ascii="Arial" w:hAnsi="Arial" w:cs="Arial"/>
          <w:color w:val="4F81BD" w:themeColor="accent1"/>
        </w:rPr>
      </w:pPr>
    </w:p>
    <w:p w14:paraId="3BDACACD" w14:textId="7DF99C3F" w:rsidR="00965713" w:rsidRPr="000D1F8F" w:rsidRDefault="00965713" w:rsidP="00965713">
      <w:pPr>
        <w:rPr>
          <w:rFonts w:ascii="Arial" w:hAnsi="Arial" w:cs="Arial"/>
          <w:sz w:val="32"/>
          <w:szCs w:val="32"/>
        </w:rPr>
      </w:pPr>
      <w:r w:rsidRPr="00D252B3">
        <w:rPr>
          <w:rFonts w:ascii="Arial" w:hAnsi="Arial" w:cs="Arial"/>
          <w:color w:val="4F81BD" w:themeColor="accent1"/>
          <w:sz w:val="32"/>
          <w:szCs w:val="32"/>
        </w:rPr>
        <w:t>Level</w:t>
      </w:r>
      <w:r w:rsidR="00902C09">
        <w:rPr>
          <w:rFonts w:ascii="Arial" w:hAnsi="Arial" w:cs="Arial"/>
          <w:color w:val="4F81BD" w:themeColor="accent1"/>
          <w:sz w:val="32"/>
          <w:szCs w:val="32"/>
        </w:rPr>
        <w:tab/>
      </w:r>
      <w:r w:rsidR="006D39EE" w:rsidRPr="00501E30">
        <w:rPr>
          <w:rFonts w:ascii="Arial" w:hAnsi="Arial" w:cs="Arial"/>
        </w:rPr>
        <w:t>8</w:t>
      </w:r>
    </w:p>
    <w:p w14:paraId="53A2E40D" w14:textId="77777777" w:rsidR="00965713" w:rsidRPr="00965713" w:rsidRDefault="00965713" w:rsidP="00965713">
      <w:pPr>
        <w:rPr>
          <w:rFonts w:ascii="Arial" w:hAnsi="Arial" w:cs="Arial"/>
          <w:color w:val="4F81BD" w:themeColor="accent1"/>
        </w:rPr>
      </w:pPr>
    </w:p>
    <w:p w14:paraId="2B13AECD" w14:textId="70DAFFE8" w:rsidR="00965713" w:rsidRDefault="00965713" w:rsidP="00965713">
      <w:pPr>
        <w:rPr>
          <w:rFonts w:ascii="Arial" w:hAnsi="Arial" w:cs="Arial"/>
          <w:color w:val="4F81BD" w:themeColor="accent1"/>
          <w:sz w:val="32"/>
          <w:szCs w:val="32"/>
        </w:rPr>
      </w:pPr>
      <w:r w:rsidRPr="00D252B3">
        <w:rPr>
          <w:rFonts w:ascii="Arial" w:hAnsi="Arial" w:cs="Arial"/>
          <w:color w:val="4F81BD" w:themeColor="accent1"/>
          <w:sz w:val="32"/>
          <w:szCs w:val="32"/>
        </w:rPr>
        <w:t>Service</w:t>
      </w:r>
      <w:r w:rsidR="00902C09">
        <w:rPr>
          <w:rFonts w:ascii="Arial" w:hAnsi="Arial" w:cs="Arial"/>
          <w:color w:val="4F81BD" w:themeColor="accent1"/>
          <w:sz w:val="32"/>
          <w:szCs w:val="32"/>
        </w:rPr>
        <w:tab/>
      </w:r>
      <w:r w:rsidR="00902C09" w:rsidRPr="00501E30">
        <w:rPr>
          <w:rFonts w:ascii="Arial" w:hAnsi="Arial" w:cs="Arial"/>
        </w:rPr>
        <w:t>Early Years and Childcare</w:t>
      </w:r>
    </w:p>
    <w:p w14:paraId="2D25AD6A" w14:textId="77777777" w:rsidR="00965713" w:rsidRDefault="00965713" w:rsidP="00965713">
      <w:pPr>
        <w:rPr>
          <w:rFonts w:ascii="Arial" w:hAnsi="Arial" w:cs="Arial"/>
          <w:color w:val="4F81BD" w:themeColor="accent1"/>
          <w:sz w:val="32"/>
          <w:szCs w:val="32"/>
        </w:rPr>
      </w:pPr>
    </w:p>
    <w:p w14:paraId="197A852A" w14:textId="77777777" w:rsidR="00965713" w:rsidRDefault="00965713" w:rsidP="00965713">
      <w:pPr>
        <w:pStyle w:val="Caption"/>
        <w:tabs>
          <w:tab w:val="left" w:pos="1440"/>
          <w:tab w:val="left" w:pos="2880"/>
          <w:tab w:val="left" w:pos="4320"/>
          <w:tab w:val="left" w:pos="5760"/>
          <w:tab w:val="left" w:pos="7200"/>
        </w:tabs>
        <w:rPr>
          <w:rFonts w:ascii="Arial" w:hAnsi="Arial" w:cs="Arial"/>
          <w:color w:val="4F81BD" w:themeColor="accent1"/>
          <w:sz w:val="32"/>
          <w:szCs w:val="32"/>
        </w:rPr>
      </w:pPr>
      <w:r w:rsidRPr="00D252B3">
        <w:rPr>
          <w:rFonts w:ascii="Arial" w:hAnsi="Arial" w:cs="Arial"/>
          <w:color w:val="4F81BD" w:themeColor="accent1"/>
          <w:sz w:val="32"/>
          <w:szCs w:val="32"/>
        </w:rPr>
        <w:t>Job Purpose</w:t>
      </w:r>
    </w:p>
    <w:p w14:paraId="0C5364F1" w14:textId="77777777" w:rsidR="00965713" w:rsidRPr="000D1F8F" w:rsidRDefault="00965713" w:rsidP="00965713">
      <w:pPr>
        <w:rPr>
          <w:rFonts w:ascii="Arial" w:hAnsi="Arial" w:cs="Arial"/>
          <w:sz w:val="32"/>
          <w:szCs w:val="32"/>
          <w:u w:color="000000"/>
          <w:lang w:eastAsia="en-GB"/>
        </w:rPr>
      </w:pPr>
    </w:p>
    <w:p w14:paraId="76542C5E" w14:textId="6931AC46" w:rsidR="00965713" w:rsidRPr="00501E30" w:rsidRDefault="00902C09" w:rsidP="0021174B">
      <w:pPr>
        <w:rPr>
          <w:rFonts w:ascii="Arial" w:hAnsi="Arial" w:cs="Arial"/>
          <w:color w:val="808080" w:themeColor="background1" w:themeShade="80"/>
          <w:sz w:val="22"/>
          <w:szCs w:val="22"/>
          <w:u w:color="000000"/>
          <w:lang w:eastAsia="en-GB"/>
        </w:rPr>
      </w:pPr>
      <w:r w:rsidRPr="00501E30">
        <w:rPr>
          <w:rFonts w:ascii="Arial" w:hAnsi="Arial" w:cs="Arial"/>
          <w:sz w:val="22"/>
          <w:szCs w:val="22"/>
          <w:u w:color="000000"/>
          <w:lang w:eastAsia="en-GB"/>
        </w:rPr>
        <w:t>Under the direction of the Head Teacher to work as an effective member of early years team contributing to planning, delivering, and assessing a flexible high-quality education and care service which meets the needs of young people and their families</w:t>
      </w:r>
      <w:r w:rsidRPr="00501E30">
        <w:rPr>
          <w:rFonts w:ascii="Arial" w:hAnsi="Arial" w:cs="Arial"/>
          <w:color w:val="808080" w:themeColor="background1" w:themeShade="80"/>
          <w:sz w:val="22"/>
          <w:szCs w:val="22"/>
          <w:u w:color="000000"/>
          <w:lang w:eastAsia="en-GB"/>
        </w:rPr>
        <w:t xml:space="preserve">. </w:t>
      </w:r>
    </w:p>
    <w:p w14:paraId="1637028B" w14:textId="77777777" w:rsidR="00965713" w:rsidRDefault="00965713" w:rsidP="00965713">
      <w:pPr>
        <w:rPr>
          <w:rFonts w:ascii="Arial" w:hAnsi="Arial" w:cs="Arial"/>
          <w:color w:val="000000"/>
          <w:sz w:val="32"/>
          <w:szCs w:val="32"/>
          <w:u w:color="000000"/>
          <w:lang w:eastAsia="en-GB"/>
        </w:rPr>
      </w:pPr>
    </w:p>
    <w:p w14:paraId="576953A7" w14:textId="77777777" w:rsidR="00965713" w:rsidRDefault="00965713" w:rsidP="00965713">
      <w:pPr>
        <w:rPr>
          <w:rFonts w:ascii="Arial" w:hAnsi="Arial" w:cs="Arial"/>
          <w:color w:val="000000"/>
          <w:sz w:val="32"/>
          <w:szCs w:val="32"/>
          <w:u w:color="000000"/>
          <w:lang w:eastAsia="en-GB"/>
        </w:rPr>
      </w:pPr>
    </w:p>
    <w:p w14:paraId="6BDECC92" w14:textId="77777777" w:rsidR="00965713" w:rsidRDefault="00965713" w:rsidP="00965713">
      <w:pPr>
        <w:rPr>
          <w:rFonts w:ascii="Arial" w:hAnsi="Arial" w:cs="Arial"/>
          <w:color w:val="000000"/>
          <w:sz w:val="32"/>
          <w:szCs w:val="32"/>
          <w:u w:color="000000"/>
          <w:lang w:eastAsia="en-GB"/>
        </w:rPr>
      </w:pPr>
    </w:p>
    <w:p w14:paraId="5D5AFD64" w14:textId="77777777" w:rsidR="00965713" w:rsidRDefault="00965713" w:rsidP="00965713">
      <w:pPr>
        <w:rPr>
          <w:rFonts w:ascii="Arial" w:hAnsi="Arial" w:cs="Arial"/>
          <w:color w:val="000000"/>
          <w:sz w:val="32"/>
          <w:szCs w:val="32"/>
          <w:u w:color="000000"/>
          <w:lang w:eastAsia="en-GB"/>
        </w:rPr>
      </w:pPr>
    </w:p>
    <w:p w14:paraId="06B7C504" w14:textId="77777777" w:rsidR="00965713" w:rsidRDefault="00965713" w:rsidP="00965713">
      <w:pPr>
        <w:rPr>
          <w:rFonts w:ascii="Arial" w:hAnsi="Arial" w:cs="Arial"/>
          <w:color w:val="000000"/>
          <w:sz w:val="32"/>
          <w:szCs w:val="32"/>
          <w:u w:color="000000"/>
          <w:lang w:eastAsia="en-GB"/>
        </w:rPr>
      </w:pPr>
    </w:p>
    <w:p w14:paraId="530DDC34" w14:textId="046F3793" w:rsidR="00965713" w:rsidRPr="00902C09" w:rsidRDefault="00965713" w:rsidP="00965713">
      <w:pPr>
        <w:rPr>
          <w:rFonts w:ascii="Arial" w:hAnsi="Arial" w:cs="Arial"/>
          <w:color w:val="979797" w:themeColor="background2" w:themeTint="99"/>
          <w:sz w:val="20"/>
          <w:szCs w:val="20"/>
        </w:rPr>
      </w:pPr>
      <w:r w:rsidRPr="00642D94">
        <w:rPr>
          <w:rFonts w:ascii="Arial" w:hAnsi="Arial" w:cs="Arial"/>
          <w:color w:val="4F81BD" w:themeColor="accent1"/>
          <w:sz w:val="20"/>
          <w:szCs w:val="20"/>
        </w:rPr>
        <w:t>Date:</w:t>
      </w:r>
      <w:r>
        <w:rPr>
          <w:rFonts w:ascii="Arial" w:hAnsi="Arial" w:cs="Arial"/>
          <w:color w:val="4F81BD" w:themeColor="accent1"/>
          <w:sz w:val="20"/>
          <w:szCs w:val="20"/>
        </w:rPr>
        <w:t xml:space="preserve"> </w:t>
      </w:r>
      <w:r w:rsidR="006D39EE" w:rsidRPr="00501E30">
        <w:rPr>
          <w:rFonts w:ascii="Arial" w:hAnsi="Arial" w:cs="Arial"/>
          <w:sz w:val="20"/>
          <w:szCs w:val="20"/>
        </w:rPr>
        <w:t>June 2024</w:t>
      </w:r>
    </w:p>
    <w:p w14:paraId="55C5A81B" w14:textId="77777777" w:rsidR="00965713" w:rsidRPr="00965713" w:rsidRDefault="00965713" w:rsidP="00965713">
      <w:pPr>
        <w:rPr>
          <w:rFonts w:ascii="Arial" w:hAnsi="Arial" w:cs="Arial"/>
          <w:color w:val="000000"/>
          <w:sz w:val="32"/>
          <w:szCs w:val="32"/>
          <w:u w:color="000000"/>
          <w:lang w:eastAsia="en-GB"/>
        </w:rPr>
      </w:pPr>
    </w:p>
    <w:p w14:paraId="1ACEFF42" w14:textId="77777777" w:rsidR="00965713" w:rsidRDefault="00965713" w:rsidP="00965713">
      <w:pPr>
        <w:rPr>
          <w:rFonts w:cs="Arial Unicode MS"/>
          <w:color w:val="000000"/>
          <w:sz w:val="20"/>
          <w:szCs w:val="20"/>
          <w:u w:color="000000"/>
          <w:lang w:eastAsia="en-GB"/>
        </w:rPr>
      </w:pPr>
    </w:p>
    <w:p w14:paraId="12234C97" w14:textId="77777777" w:rsidR="00965713" w:rsidRDefault="00965713" w:rsidP="00965713">
      <w:pPr>
        <w:rPr>
          <w:rFonts w:cs="Arial Unicode MS"/>
          <w:color w:val="000000"/>
          <w:sz w:val="20"/>
          <w:szCs w:val="20"/>
          <w:u w:color="000000"/>
          <w:lang w:eastAsia="en-GB"/>
        </w:rPr>
      </w:pPr>
    </w:p>
    <w:p w14:paraId="6F3DE683" w14:textId="77777777" w:rsidR="00965713" w:rsidRPr="00965713" w:rsidRDefault="00965713" w:rsidP="00965713">
      <w:pPr>
        <w:rPr>
          <w:lang w:eastAsia="en-GB"/>
        </w:rPr>
        <w:sectPr w:rsidR="00965713" w:rsidRPr="00965713" w:rsidSect="00662255">
          <w:footerReference w:type="default" r:id="rId22"/>
          <w:pgSz w:w="11920" w:h="16840"/>
          <w:pgMar w:top="700" w:right="620" w:bottom="0" w:left="1060" w:header="720" w:footer="720" w:gutter="0"/>
          <w:cols w:space="720"/>
          <w:titlePg/>
          <w:docGrid w:linePitch="326"/>
        </w:sectPr>
      </w:pPr>
    </w:p>
    <w:p w14:paraId="7247D102" w14:textId="645B18DD" w:rsidR="009225C9" w:rsidRPr="000D1F8F" w:rsidRDefault="008D023E" w:rsidP="000D1F8F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lastRenderedPageBreak/>
        <w:t>Post</w:t>
      </w:r>
      <w:r w:rsidR="00662255" w:rsidRPr="000455AA">
        <w:rPr>
          <w:rFonts w:ascii="Arial" w:hAnsi="Arial" w:cs="Arial"/>
          <w:color w:val="4F81BD" w:themeColor="accent1"/>
          <w:sz w:val="44"/>
          <w:szCs w:val="44"/>
        </w:rPr>
        <w:t xml:space="preserve"> Responsibilities:</w:t>
      </w:r>
    </w:p>
    <w:p w14:paraId="482A2A92" w14:textId="6D6354D1" w:rsidR="00A50272" w:rsidRPr="000D1F8F" w:rsidRDefault="00902C09" w:rsidP="00AA29FE">
      <w:pPr>
        <w:pStyle w:val="SectionHead"/>
        <w:numPr>
          <w:ilvl w:val="0"/>
          <w:numId w:val="26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 xml:space="preserve">To apply and adhere to council policies and procedures. </w:t>
      </w:r>
    </w:p>
    <w:p w14:paraId="16B9CBB7" w14:textId="7F1A479B" w:rsidR="00902C09" w:rsidRPr="000D1F8F" w:rsidRDefault="00902C09" w:rsidP="00AA29FE">
      <w:pPr>
        <w:pStyle w:val="SectionHead"/>
        <w:numPr>
          <w:ilvl w:val="0"/>
          <w:numId w:val="26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Ensure adherence to relevant legislation, external policy and sage practices</w:t>
      </w:r>
      <w:r w:rsidR="00F150DE">
        <w:rPr>
          <w:rFonts w:ascii="Arial" w:hAnsi="Arial" w:cs="Arial"/>
          <w:color w:val="auto"/>
          <w:sz w:val="22"/>
          <w:szCs w:val="22"/>
        </w:rPr>
        <w:t>.</w:t>
      </w:r>
    </w:p>
    <w:p w14:paraId="63077A59" w14:textId="7D3FFADA" w:rsidR="00902C09" w:rsidRPr="000D1F8F" w:rsidRDefault="00902C09" w:rsidP="00AA29FE">
      <w:pPr>
        <w:pStyle w:val="SectionHead"/>
        <w:numPr>
          <w:ilvl w:val="0"/>
          <w:numId w:val="26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 xml:space="preserve">Contribute to planning, organising, delivering and evaluating appropriate and stimulating programmes of experience for children addressing the key areas of the national curriculum guidelines. </w:t>
      </w:r>
    </w:p>
    <w:p w14:paraId="1A877216" w14:textId="2E3A10FA" w:rsidR="00902C09" w:rsidRPr="000D1F8F" w:rsidRDefault="00902C09" w:rsidP="00AA29FE">
      <w:pPr>
        <w:pStyle w:val="SectionHead"/>
        <w:numPr>
          <w:ilvl w:val="0"/>
          <w:numId w:val="26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Continually monitor and evaluate practices to ensure quality service provision and service improvement</w:t>
      </w:r>
      <w:r w:rsidR="00F150DE">
        <w:rPr>
          <w:rFonts w:ascii="Arial" w:hAnsi="Arial" w:cs="Arial"/>
          <w:color w:val="auto"/>
          <w:sz w:val="22"/>
          <w:szCs w:val="22"/>
        </w:rPr>
        <w:t>.</w:t>
      </w:r>
    </w:p>
    <w:p w14:paraId="7A40F1D3" w14:textId="04AA107B" w:rsidR="00902C09" w:rsidRPr="000D1F8F" w:rsidRDefault="00183B12" w:rsidP="00AA29FE">
      <w:pPr>
        <w:pStyle w:val="SectionHead"/>
        <w:numPr>
          <w:ilvl w:val="0"/>
          <w:numId w:val="26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Contribute to service improvement to ensure a be</w:t>
      </w:r>
      <w:r w:rsidR="00F150DE">
        <w:rPr>
          <w:rFonts w:ascii="Arial" w:hAnsi="Arial" w:cs="Arial"/>
          <w:color w:val="auto"/>
          <w:sz w:val="22"/>
          <w:szCs w:val="22"/>
        </w:rPr>
        <w:t>s</w:t>
      </w:r>
      <w:r w:rsidRPr="000D1F8F">
        <w:rPr>
          <w:rFonts w:ascii="Arial" w:hAnsi="Arial" w:cs="Arial"/>
          <w:color w:val="auto"/>
          <w:sz w:val="22"/>
          <w:szCs w:val="22"/>
        </w:rPr>
        <w:t>t value, customer focused approach to service delivery</w:t>
      </w:r>
      <w:r w:rsidR="00F150DE">
        <w:rPr>
          <w:rFonts w:ascii="Arial" w:hAnsi="Arial" w:cs="Arial"/>
          <w:color w:val="auto"/>
          <w:sz w:val="22"/>
          <w:szCs w:val="22"/>
        </w:rPr>
        <w:t>.</w:t>
      </w:r>
    </w:p>
    <w:p w14:paraId="2BCB4D3D" w14:textId="77777777" w:rsidR="00183B12" w:rsidRPr="000D1F8F" w:rsidRDefault="00183B12" w:rsidP="00AA29FE">
      <w:pPr>
        <w:pStyle w:val="SectionHead"/>
        <w:numPr>
          <w:ilvl w:val="0"/>
          <w:numId w:val="26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 xml:space="preserve">Responsible for ensuring information and advice is communicated in a clear, concise and accurate manner through written and verbal communication. </w:t>
      </w:r>
    </w:p>
    <w:p w14:paraId="519DBE43" w14:textId="0B46E101" w:rsidR="00183B12" w:rsidRPr="000D1F8F" w:rsidRDefault="00183B12" w:rsidP="00AA29FE">
      <w:pPr>
        <w:pStyle w:val="SectionHead"/>
        <w:numPr>
          <w:ilvl w:val="0"/>
          <w:numId w:val="26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Contribute to awareness raising and implementation of new development</w:t>
      </w:r>
      <w:r w:rsidR="00F150DE">
        <w:rPr>
          <w:rFonts w:ascii="Arial" w:hAnsi="Arial" w:cs="Arial"/>
          <w:color w:val="auto"/>
          <w:sz w:val="22"/>
          <w:szCs w:val="22"/>
        </w:rPr>
        <w:t>s</w:t>
      </w:r>
      <w:r w:rsidRPr="000D1F8F">
        <w:rPr>
          <w:rFonts w:ascii="Arial" w:hAnsi="Arial" w:cs="Arial"/>
          <w:color w:val="auto"/>
          <w:sz w:val="22"/>
          <w:szCs w:val="22"/>
        </w:rPr>
        <w:t xml:space="preserve"> and initiatives.</w:t>
      </w:r>
    </w:p>
    <w:p w14:paraId="2A134742" w14:textId="39329E2F" w:rsidR="00183B12" w:rsidRPr="000D1F8F" w:rsidRDefault="00183B12" w:rsidP="00AA29FE">
      <w:pPr>
        <w:pStyle w:val="SectionHead"/>
        <w:numPr>
          <w:ilvl w:val="0"/>
          <w:numId w:val="26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Respond to the needs of individuals by ensuring that the experience</w:t>
      </w:r>
      <w:r w:rsidR="00F150DE">
        <w:rPr>
          <w:rFonts w:ascii="Arial" w:hAnsi="Arial" w:cs="Arial"/>
          <w:color w:val="auto"/>
          <w:sz w:val="22"/>
          <w:szCs w:val="22"/>
        </w:rPr>
        <w:t>s</w:t>
      </w:r>
      <w:r w:rsidRPr="000D1F8F">
        <w:rPr>
          <w:rFonts w:ascii="Arial" w:hAnsi="Arial" w:cs="Arial"/>
          <w:color w:val="auto"/>
          <w:sz w:val="22"/>
          <w:szCs w:val="22"/>
        </w:rPr>
        <w:t xml:space="preserve"> provided are relevant and appropriate to their interests, aptitudes, abilities, and stages of development. </w:t>
      </w:r>
    </w:p>
    <w:p w14:paraId="24E34BFF" w14:textId="65EB3B1A" w:rsidR="00183B12" w:rsidRPr="000D1F8F" w:rsidRDefault="00183B12" w:rsidP="00AA29FE">
      <w:pPr>
        <w:pStyle w:val="SectionHead"/>
        <w:numPr>
          <w:ilvl w:val="0"/>
          <w:numId w:val="26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 xml:space="preserve">Contribute to the provision and organisation of a smooth transition at key transition points, preparing and completing records and reports for children. </w:t>
      </w:r>
    </w:p>
    <w:p w14:paraId="578BF486" w14:textId="246DD9AC" w:rsidR="00B01B17" w:rsidRPr="000D1F8F" w:rsidRDefault="00183B12" w:rsidP="00AA29FE">
      <w:pPr>
        <w:pStyle w:val="SectionHead"/>
        <w:numPr>
          <w:ilvl w:val="0"/>
          <w:numId w:val="26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 xml:space="preserve">Contribute to the organisation, </w:t>
      </w:r>
      <w:r w:rsidR="00F150DE">
        <w:rPr>
          <w:rFonts w:ascii="Arial" w:hAnsi="Arial" w:cs="Arial"/>
          <w:color w:val="auto"/>
          <w:sz w:val="22"/>
          <w:szCs w:val="22"/>
        </w:rPr>
        <w:t>m</w:t>
      </w:r>
      <w:r w:rsidRPr="000D1F8F">
        <w:rPr>
          <w:rFonts w:ascii="Arial" w:hAnsi="Arial" w:cs="Arial"/>
          <w:color w:val="auto"/>
          <w:sz w:val="22"/>
          <w:szCs w:val="22"/>
        </w:rPr>
        <w:t>aintenance, sourcing and purchasing of resources, to promote equality and independent learning.</w:t>
      </w:r>
    </w:p>
    <w:p w14:paraId="263A4ED1" w14:textId="25446764" w:rsidR="00B01B17" w:rsidRPr="000D1F8F" w:rsidRDefault="00B01B17" w:rsidP="00AA29FE">
      <w:pPr>
        <w:pStyle w:val="SectionHead"/>
        <w:numPr>
          <w:ilvl w:val="0"/>
          <w:numId w:val="26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Contribute to the setting up of displays of children’s work and interest tables which are changed on a regular basis</w:t>
      </w:r>
      <w:r w:rsidR="00F150DE">
        <w:rPr>
          <w:rFonts w:ascii="Arial" w:hAnsi="Arial" w:cs="Arial"/>
          <w:color w:val="auto"/>
          <w:sz w:val="22"/>
          <w:szCs w:val="22"/>
        </w:rPr>
        <w:t>.</w:t>
      </w:r>
    </w:p>
    <w:p w14:paraId="0A57334B" w14:textId="7C095BDC" w:rsidR="00B01B17" w:rsidRPr="000D1F8F" w:rsidRDefault="00B01B17" w:rsidP="00AA29FE">
      <w:pPr>
        <w:pStyle w:val="SectionHead"/>
        <w:numPr>
          <w:ilvl w:val="0"/>
          <w:numId w:val="26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 xml:space="preserve">Undertake the organisation of outings and events including administrative duties, record keeping and risk assessment. </w:t>
      </w:r>
    </w:p>
    <w:p w14:paraId="0E161105" w14:textId="4DE63ACF" w:rsidR="00B01B17" w:rsidRPr="000D1F8F" w:rsidRDefault="00B01B17" w:rsidP="00AA29FE">
      <w:pPr>
        <w:pStyle w:val="SectionHead"/>
        <w:numPr>
          <w:ilvl w:val="0"/>
          <w:numId w:val="26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 xml:space="preserve">Organise materials and equipment and update and maintain inventory. </w:t>
      </w:r>
    </w:p>
    <w:p w14:paraId="146AF2EA" w14:textId="1E584736" w:rsidR="00B01B17" w:rsidRPr="000D1F8F" w:rsidRDefault="00B01B17" w:rsidP="00AA29FE">
      <w:pPr>
        <w:pStyle w:val="SectionHead"/>
        <w:numPr>
          <w:ilvl w:val="0"/>
          <w:numId w:val="26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Safeguard the health, welfare and safety of children, in conjunction with other team members, as appropriate through the following:</w:t>
      </w:r>
    </w:p>
    <w:p w14:paraId="3BB09C9D" w14:textId="307597F3" w:rsidR="00B01B17" w:rsidRPr="000D1F8F" w:rsidRDefault="00B01B17" w:rsidP="00B01B17">
      <w:pPr>
        <w:pStyle w:val="SectionHead"/>
        <w:numPr>
          <w:ilvl w:val="1"/>
          <w:numId w:val="26"/>
        </w:numPr>
        <w:spacing w:after="0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Adherence to relevant Nation</w:t>
      </w:r>
      <w:r w:rsidR="00F858DE">
        <w:rPr>
          <w:rFonts w:ascii="Arial" w:hAnsi="Arial" w:cs="Arial"/>
          <w:color w:val="auto"/>
          <w:sz w:val="22"/>
          <w:szCs w:val="22"/>
        </w:rPr>
        <w:t>al</w:t>
      </w:r>
      <w:r w:rsidRPr="000D1F8F">
        <w:rPr>
          <w:rFonts w:ascii="Arial" w:hAnsi="Arial" w:cs="Arial"/>
          <w:color w:val="auto"/>
          <w:sz w:val="22"/>
          <w:szCs w:val="22"/>
        </w:rPr>
        <w:t xml:space="preserve"> Care Standards</w:t>
      </w:r>
      <w:r w:rsidR="00F150DE">
        <w:rPr>
          <w:rFonts w:ascii="Arial" w:hAnsi="Arial" w:cs="Arial"/>
          <w:color w:val="auto"/>
          <w:sz w:val="22"/>
          <w:szCs w:val="22"/>
        </w:rPr>
        <w:t>;</w:t>
      </w:r>
    </w:p>
    <w:p w14:paraId="4C8A7AD9" w14:textId="2BF70261" w:rsidR="00B01B17" w:rsidRPr="000D1F8F" w:rsidRDefault="00B01B17" w:rsidP="00B01B17">
      <w:pPr>
        <w:pStyle w:val="SectionHead"/>
        <w:numPr>
          <w:ilvl w:val="1"/>
          <w:numId w:val="26"/>
        </w:numPr>
        <w:spacing w:after="0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Implement risk assessments</w:t>
      </w:r>
      <w:r w:rsidR="00F150DE">
        <w:rPr>
          <w:rFonts w:ascii="Arial" w:hAnsi="Arial" w:cs="Arial"/>
          <w:color w:val="auto"/>
          <w:sz w:val="22"/>
          <w:szCs w:val="22"/>
        </w:rPr>
        <w:t>;</w:t>
      </w:r>
    </w:p>
    <w:p w14:paraId="1CDA0869" w14:textId="3E231882" w:rsidR="00B01B17" w:rsidRPr="000D1F8F" w:rsidRDefault="00B01B17" w:rsidP="00B01B17">
      <w:pPr>
        <w:pStyle w:val="SectionHead"/>
        <w:numPr>
          <w:ilvl w:val="1"/>
          <w:numId w:val="26"/>
        </w:numPr>
        <w:spacing w:after="0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Carry out care routines as appropriate</w:t>
      </w:r>
      <w:r w:rsidR="00F150DE">
        <w:rPr>
          <w:rFonts w:ascii="Arial" w:hAnsi="Arial" w:cs="Arial"/>
          <w:color w:val="auto"/>
          <w:sz w:val="22"/>
          <w:szCs w:val="22"/>
        </w:rPr>
        <w:t>;</w:t>
      </w:r>
    </w:p>
    <w:p w14:paraId="7AE07D05" w14:textId="637001D3" w:rsidR="00B01B17" w:rsidRPr="000D1F8F" w:rsidRDefault="00B01B17" w:rsidP="00B01B17">
      <w:pPr>
        <w:pStyle w:val="SectionHead"/>
        <w:numPr>
          <w:ilvl w:val="1"/>
          <w:numId w:val="26"/>
        </w:numPr>
        <w:spacing w:after="0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Ensure acceptable level of hygiene within the centre</w:t>
      </w:r>
      <w:r w:rsidR="00F150DE">
        <w:rPr>
          <w:rFonts w:ascii="Arial" w:hAnsi="Arial" w:cs="Arial"/>
          <w:color w:val="auto"/>
          <w:sz w:val="22"/>
          <w:szCs w:val="22"/>
        </w:rPr>
        <w:t>;</w:t>
      </w:r>
    </w:p>
    <w:p w14:paraId="5BF147A6" w14:textId="5B02EA3F" w:rsidR="00B01B17" w:rsidRPr="000D1F8F" w:rsidRDefault="00B01B17" w:rsidP="00B01B17">
      <w:pPr>
        <w:pStyle w:val="SectionHead"/>
        <w:numPr>
          <w:ilvl w:val="1"/>
          <w:numId w:val="26"/>
        </w:numPr>
        <w:spacing w:after="0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Carry out the administration of medicines (voluntary) in line with SAC guidelines</w:t>
      </w:r>
      <w:r w:rsidR="00F150DE">
        <w:rPr>
          <w:rFonts w:ascii="Arial" w:hAnsi="Arial" w:cs="Arial"/>
          <w:color w:val="auto"/>
          <w:sz w:val="22"/>
          <w:szCs w:val="22"/>
        </w:rPr>
        <w:t>;</w:t>
      </w:r>
    </w:p>
    <w:p w14:paraId="52A1FCCB" w14:textId="73DEC684" w:rsidR="00B01B17" w:rsidRPr="000D1F8F" w:rsidRDefault="00B01B17" w:rsidP="00B01B17">
      <w:pPr>
        <w:pStyle w:val="SectionHead"/>
        <w:numPr>
          <w:ilvl w:val="1"/>
          <w:numId w:val="26"/>
        </w:numPr>
        <w:spacing w:after="0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Prepare and provide healthy snacks, supervising meals where appropriate</w:t>
      </w:r>
      <w:r w:rsidR="00F150DE">
        <w:rPr>
          <w:rFonts w:ascii="Arial" w:hAnsi="Arial" w:cs="Arial"/>
          <w:color w:val="auto"/>
          <w:sz w:val="22"/>
          <w:szCs w:val="22"/>
        </w:rPr>
        <w:t>;</w:t>
      </w:r>
    </w:p>
    <w:p w14:paraId="3B9D9695" w14:textId="44729F3A" w:rsidR="00B01B17" w:rsidRPr="000D1F8F" w:rsidRDefault="00B01B17" w:rsidP="00B01B17">
      <w:pPr>
        <w:pStyle w:val="SectionHead"/>
        <w:numPr>
          <w:ilvl w:val="1"/>
          <w:numId w:val="26"/>
        </w:numPr>
        <w:spacing w:after="0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Participate in home visiting programmes and attend children’s review where appropriate</w:t>
      </w:r>
      <w:r w:rsidR="00F150DE">
        <w:rPr>
          <w:rFonts w:ascii="Arial" w:hAnsi="Arial" w:cs="Arial"/>
          <w:color w:val="auto"/>
          <w:sz w:val="22"/>
          <w:szCs w:val="22"/>
        </w:rPr>
        <w:t>;</w:t>
      </w:r>
    </w:p>
    <w:p w14:paraId="2B371134" w14:textId="7C5355D9" w:rsidR="00B01B17" w:rsidRPr="000D1F8F" w:rsidRDefault="008A1EC9" w:rsidP="000455AA">
      <w:pPr>
        <w:pStyle w:val="SectionHead"/>
        <w:numPr>
          <w:ilvl w:val="1"/>
          <w:numId w:val="26"/>
        </w:numPr>
        <w:spacing w:after="0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Support staff in the implementation of SAC child protection procedures</w:t>
      </w:r>
      <w:r w:rsidR="00F150DE">
        <w:rPr>
          <w:rFonts w:ascii="Arial" w:hAnsi="Arial" w:cs="Arial"/>
          <w:color w:val="auto"/>
          <w:sz w:val="22"/>
          <w:szCs w:val="22"/>
        </w:rPr>
        <w:t>.</w:t>
      </w:r>
    </w:p>
    <w:p w14:paraId="3BC4D3DE" w14:textId="594FFEA5" w:rsidR="008A1EC9" w:rsidRPr="000D1F8F" w:rsidRDefault="008A1EC9" w:rsidP="00703619">
      <w:pPr>
        <w:pStyle w:val="SectionHead"/>
        <w:numPr>
          <w:ilvl w:val="1"/>
          <w:numId w:val="26"/>
        </w:numPr>
        <w:spacing w:before="240" w:after="0"/>
        <w:ind w:left="851" w:hanging="567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 xml:space="preserve">Actively participate in Professional Development and Review (PDR) and contribute to PDR of Early </w:t>
      </w:r>
      <w:r w:rsidR="00F150DE">
        <w:rPr>
          <w:rFonts w:ascii="Arial" w:hAnsi="Arial" w:cs="Arial"/>
          <w:color w:val="auto"/>
          <w:sz w:val="22"/>
          <w:szCs w:val="22"/>
        </w:rPr>
        <w:t>Y</w:t>
      </w:r>
      <w:r w:rsidRPr="000D1F8F">
        <w:rPr>
          <w:rFonts w:ascii="Arial" w:hAnsi="Arial" w:cs="Arial"/>
          <w:color w:val="auto"/>
          <w:sz w:val="22"/>
          <w:szCs w:val="22"/>
        </w:rPr>
        <w:t>ears practi</w:t>
      </w:r>
      <w:r w:rsidR="00703619" w:rsidRPr="000D1F8F">
        <w:rPr>
          <w:rFonts w:ascii="Arial" w:hAnsi="Arial" w:cs="Arial"/>
          <w:color w:val="auto"/>
          <w:sz w:val="22"/>
          <w:szCs w:val="22"/>
        </w:rPr>
        <w:t>tioners</w:t>
      </w:r>
      <w:r w:rsidR="00F150DE">
        <w:rPr>
          <w:rFonts w:ascii="Arial" w:hAnsi="Arial" w:cs="Arial"/>
          <w:color w:val="auto"/>
          <w:sz w:val="22"/>
          <w:szCs w:val="22"/>
        </w:rPr>
        <w:t>.</w:t>
      </w:r>
    </w:p>
    <w:p w14:paraId="71A3ECF1" w14:textId="6CE8D608" w:rsidR="00703619" w:rsidRPr="000D1F8F" w:rsidRDefault="00703619" w:rsidP="00703619">
      <w:pPr>
        <w:pStyle w:val="SectionHead"/>
        <w:numPr>
          <w:ilvl w:val="1"/>
          <w:numId w:val="26"/>
        </w:numPr>
        <w:spacing w:before="240" w:after="0"/>
        <w:ind w:left="851" w:hanging="567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lastRenderedPageBreak/>
        <w:t>Take part in CPD/CLPL opportunities</w:t>
      </w:r>
      <w:r w:rsidR="00F150DE">
        <w:rPr>
          <w:rFonts w:ascii="Arial" w:hAnsi="Arial" w:cs="Arial"/>
          <w:color w:val="auto"/>
          <w:sz w:val="22"/>
          <w:szCs w:val="22"/>
        </w:rPr>
        <w:t>.</w:t>
      </w:r>
      <w:r w:rsidRPr="000D1F8F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2CFAE691" w14:textId="0395D69F" w:rsidR="00703619" w:rsidRPr="000D1F8F" w:rsidRDefault="00703619" w:rsidP="00703619">
      <w:pPr>
        <w:pStyle w:val="SectionHead"/>
        <w:numPr>
          <w:ilvl w:val="1"/>
          <w:numId w:val="26"/>
        </w:numPr>
        <w:spacing w:before="240" w:after="0"/>
        <w:ind w:left="851" w:hanging="567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 xml:space="preserve">Contribute to the training of students on work placement, the preparation of reports and liaise with college tutors as appropriate. </w:t>
      </w:r>
    </w:p>
    <w:p w14:paraId="26575666" w14:textId="3B67E5CC" w:rsidR="00703619" w:rsidRPr="000D1F8F" w:rsidRDefault="00703619" w:rsidP="00703619">
      <w:pPr>
        <w:pStyle w:val="SectionHead"/>
        <w:numPr>
          <w:ilvl w:val="1"/>
          <w:numId w:val="26"/>
        </w:numPr>
        <w:spacing w:before="240" w:after="0"/>
        <w:ind w:left="851" w:hanging="567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Contribute to a caring ethos by promoting and maintaining children’s positive behaviour</w:t>
      </w:r>
      <w:r w:rsidR="00F150DE">
        <w:rPr>
          <w:rFonts w:ascii="Arial" w:hAnsi="Arial" w:cs="Arial"/>
          <w:color w:val="auto"/>
          <w:sz w:val="22"/>
          <w:szCs w:val="22"/>
        </w:rPr>
        <w:t>.</w:t>
      </w:r>
    </w:p>
    <w:p w14:paraId="7BC0B92F" w14:textId="66EA758E" w:rsidR="00703619" w:rsidRPr="000D1F8F" w:rsidRDefault="00703619" w:rsidP="00703619">
      <w:pPr>
        <w:pStyle w:val="SectionHead"/>
        <w:numPr>
          <w:ilvl w:val="1"/>
          <w:numId w:val="26"/>
        </w:numPr>
        <w:spacing w:before="240" w:after="0"/>
        <w:ind w:left="851" w:hanging="567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Participate in implementation and evaluation of the school improvement plan, assisting in the compilation of standards and quality reports.</w:t>
      </w:r>
    </w:p>
    <w:p w14:paraId="4BACC7E4" w14:textId="4CEE5055" w:rsidR="00703619" w:rsidRPr="000D1F8F" w:rsidRDefault="00703619" w:rsidP="00703619">
      <w:pPr>
        <w:pStyle w:val="SectionHead"/>
        <w:numPr>
          <w:ilvl w:val="1"/>
          <w:numId w:val="26"/>
        </w:numPr>
        <w:spacing w:before="240" w:after="0"/>
        <w:ind w:left="851" w:hanging="567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Actively encourage the development and promotion of parental participation</w:t>
      </w:r>
      <w:r w:rsidR="00F559F5">
        <w:rPr>
          <w:rFonts w:ascii="Arial" w:hAnsi="Arial" w:cs="Arial"/>
          <w:color w:val="auto"/>
          <w:sz w:val="22"/>
          <w:szCs w:val="22"/>
        </w:rPr>
        <w:t>.</w:t>
      </w:r>
      <w:r w:rsidRPr="000D1F8F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3B127E5E" w14:textId="7E6D2A40" w:rsidR="00703619" w:rsidRPr="000D1F8F" w:rsidRDefault="00703619" w:rsidP="00703619">
      <w:pPr>
        <w:pStyle w:val="SectionHead"/>
        <w:numPr>
          <w:ilvl w:val="1"/>
          <w:numId w:val="26"/>
        </w:numPr>
        <w:spacing w:before="240" w:after="0"/>
        <w:ind w:left="851" w:hanging="567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 xml:space="preserve">Liaise with parents, multidisciplinary teams, other establishments, and agencies at an appropriate level. </w:t>
      </w:r>
    </w:p>
    <w:p w14:paraId="48F2E65C" w14:textId="77777777" w:rsidR="00F559F5" w:rsidRDefault="00F559F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</w:p>
    <w:p w14:paraId="14AFEBCC" w14:textId="6D8CADC2" w:rsidR="00662255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Possession of:</w:t>
      </w:r>
    </w:p>
    <w:p w14:paraId="0D618053" w14:textId="2068F75C" w:rsidR="008A1EC9" w:rsidRPr="000D1F8F" w:rsidRDefault="006D39EE" w:rsidP="00AA29FE">
      <w:pPr>
        <w:pStyle w:val="SectionHead"/>
        <w:numPr>
          <w:ilvl w:val="0"/>
          <w:numId w:val="27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BA Childhood Practices or equivalent. </w:t>
      </w:r>
      <w:r w:rsidR="00703619" w:rsidRPr="000D1F8F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4E2949CE" w14:textId="1BE78460" w:rsidR="00703619" w:rsidRPr="000D1F8F" w:rsidRDefault="00703619" w:rsidP="00AA29FE">
      <w:pPr>
        <w:pStyle w:val="SectionHead"/>
        <w:numPr>
          <w:ilvl w:val="0"/>
          <w:numId w:val="27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Registration with SSSC</w:t>
      </w:r>
      <w:r w:rsidR="00F150DE">
        <w:rPr>
          <w:rFonts w:ascii="Arial" w:hAnsi="Arial" w:cs="Arial"/>
          <w:color w:val="auto"/>
          <w:sz w:val="22"/>
          <w:szCs w:val="22"/>
        </w:rPr>
        <w:t>.</w:t>
      </w:r>
    </w:p>
    <w:p w14:paraId="5B0EF000" w14:textId="719A00F9" w:rsidR="00703619" w:rsidRPr="000D1F8F" w:rsidRDefault="00703619" w:rsidP="00AA29FE">
      <w:pPr>
        <w:pStyle w:val="SectionHead"/>
        <w:numPr>
          <w:ilvl w:val="0"/>
          <w:numId w:val="27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 xml:space="preserve">Requirement to undertake in-house training on Child Protection and HIV/Aids if not completed </w:t>
      </w:r>
      <w:r w:rsidR="006D39EE">
        <w:rPr>
          <w:rFonts w:ascii="Arial" w:hAnsi="Arial" w:cs="Arial"/>
          <w:color w:val="auto"/>
          <w:sz w:val="22"/>
          <w:szCs w:val="22"/>
        </w:rPr>
        <w:t>through Degree.</w:t>
      </w:r>
    </w:p>
    <w:p w14:paraId="25CBA0C3" w14:textId="77777777" w:rsidR="00703619" w:rsidRPr="008A1EC9" w:rsidRDefault="00703619" w:rsidP="00703619">
      <w:pPr>
        <w:pStyle w:val="SectionHead"/>
        <w:spacing w:after="0"/>
        <w:ind w:left="720"/>
        <w:jc w:val="both"/>
        <w:rPr>
          <w:rFonts w:ascii="Arial" w:hAnsi="Arial" w:cs="Arial"/>
          <w:color w:val="979797" w:themeColor="background2" w:themeTint="99"/>
          <w:sz w:val="20"/>
          <w:szCs w:val="20"/>
        </w:rPr>
      </w:pPr>
    </w:p>
    <w:p w14:paraId="3BF5B2E6" w14:textId="77777777" w:rsidR="00E979CD" w:rsidRPr="000455AA" w:rsidRDefault="00E979CD" w:rsidP="00965713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6492FC05" w14:textId="10AA1635" w:rsidR="00E979CD" w:rsidRPr="000D1F8F" w:rsidRDefault="00662255" w:rsidP="00703619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Substantiated ability to:</w:t>
      </w:r>
    </w:p>
    <w:p w14:paraId="65F98DCE" w14:textId="574C3CF0" w:rsidR="00703619" w:rsidRPr="000D1F8F" w:rsidRDefault="00703619" w:rsidP="00AA29FE">
      <w:pPr>
        <w:pStyle w:val="SectionHead"/>
        <w:numPr>
          <w:ilvl w:val="0"/>
          <w:numId w:val="29"/>
        </w:numPr>
        <w:spacing w:before="240" w:after="0" w:line="240" w:lineRule="auto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Communicate effectively at all levels with a range of professionals.</w:t>
      </w:r>
    </w:p>
    <w:p w14:paraId="22CAABF0" w14:textId="75464211" w:rsidR="00703619" w:rsidRPr="000D1F8F" w:rsidRDefault="00703619" w:rsidP="00AA29FE">
      <w:pPr>
        <w:pStyle w:val="SectionHead"/>
        <w:numPr>
          <w:ilvl w:val="0"/>
          <w:numId w:val="29"/>
        </w:numPr>
        <w:spacing w:before="240" w:after="0" w:line="240" w:lineRule="auto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Lead and motivate others.</w:t>
      </w:r>
    </w:p>
    <w:p w14:paraId="0A2008C5" w14:textId="23617F30" w:rsidR="00703619" w:rsidRPr="000D1F8F" w:rsidRDefault="00703619" w:rsidP="00AA29FE">
      <w:pPr>
        <w:pStyle w:val="SectionHead"/>
        <w:numPr>
          <w:ilvl w:val="0"/>
          <w:numId w:val="29"/>
        </w:numPr>
        <w:spacing w:before="240" w:after="0" w:line="240" w:lineRule="auto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Evidence of leading innovation and show initiative in carrying out developments would be an advantage.</w:t>
      </w:r>
    </w:p>
    <w:p w14:paraId="6E591566" w14:textId="41FD3D92" w:rsidR="00703619" w:rsidRPr="000D1F8F" w:rsidRDefault="00703619" w:rsidP="00AA29FE">
      <w:pPr>
        <w:pStyle w:val="SectionHead"/>
        <w:numPr>
          <w:ilvl w:val="0"/>
          <w:numId w:val="29"/>
        </w:numPr>
        <w:spacing w:before="240" w:after="0" w:line="240" w:lineRule="auto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 xml:space="preserve">Evidence of flexibility in approach, ability to form excellent working relationships desirable. </w:t>
      </w:r>
    </w:p>
    <w:p w14:paraId="2B2FDEC9" w14:textId="5B2A05BD" w:rsidR="00703619" w:rsidRPr="000D1F8F" w:rsidRDefault="00703619" w:rsidP="00AA29FE">
      <w:pPr>
        <w:pStyle w:val="SectionHead"/>
        <w:numPr>
          <w:ilvl w:val="0"/>
          <w:numId w:val="29"/>
        </w:numPr>
        <w:spacing w:before="240" w:after="0" w:line="240" w:lineRule="auto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 xml:space="preserve">Highly participative, open minded. </w:t>
      </w:r>
    </w:p>
    <w:p w14:paraId="762B01EB" w14:textId="53C54D37" w:rsidR="00AA29FE" w:rsidRPr="000D1F8F" w:rsidRDefault="00AA29FE" w:rsidP="00AA29FE">
      <w:pPr>
        <w:pStyle w:val="SectionHead"/>
        <w:numPr>
          <w:ilvl w:val="0"/>
          <w:numId w:val="29"/>
        </w:numPr>
        <w:spacing w:before="240" w:after="0" w:line="240" w:lineRule="auto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 xml:space="preserve">Meet the standards required under the Values and Behaviours of South Ayrshire Council </w:t>
      </w:r>
    </w:p>
    <w:p w14:paraId="6DE7EB99" w14:textId="77777777" w:rsidR="00703619" w:rsidRPr="0021174B" w:rsidRDefault="00703619" w:rsidP="00AA29FE">
      <w:pPr>
        <w:pStyle w:val="SectionHead"/>
        <w:spacing w:after="0"/>
        <w:ind w:left="720"/>
        <w:jc w:val="both"/>
        <w:rPr>
          <w:rFonts w:ascii="Arial" w:hAnsi="Arial" w:cs="Arial"/>
          <w:color w:val="808080" w:themeColor="background1" w:themeShade="80"/>
          <w:sz w:val="20"/>
          <w:szCs w:val="20"/>
        </w:rPr>
      </w:pPr>
    </w:p>
    <w:p w14:paraId="78BB3097" w14:textId="13F2EA30" w:rsidR="008D023E" w:rsidRDefault="008D023E" w:rsidP="000455AA">
      <w:pPr>
        <w:pStyle w:val="SectionHead"/>
        <w:spacing w:after="0"/>
        <w:jc w:val="both"/>
        <w:rPr>
          <w:rFonts w:ascii="Arial" w:hAnsi="Arial" w:cs="Arial"/>
          <w:color w:val="auto"/>
          <w:sz w:val="22"/>
          <w:szCs w:val="22"/>
        </w:rPr>
      </w:pPr>
    </w:p>
    <w:p w14:paraId="4C8EE493" w14:textId="1DF0E0AC" w:rsidR="006C4375" w:rsidRPr="000D1F8F" w:rsidRDefault="00662255" w:rsidP="00AA29FE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Demonstrable experience of:</w:t>
      </w:r>
    </w:p>
    <w:p w14:paraId="7FDF13D4" w14:textId="1BCE125F" w:rsidR="00AA29FE" w:rsidRPr="000D1F8F" w:rsidRDefault="00AA29FE" w:rsidP="00AA29FE">
      <w:pPr>
        <w:pStyle w:val="SectionHead"/>
        <w:numPr>
          <w:ilvl w:val="0"/>
          <w:numId w:val="31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Working in an early year’s team</w:t>
      </w:r>
      <w:r w:rsidR="00F150DE">
        <w:rPr>
          <w:rFonts w:ascii="Arial" w:hAnsi="Arial" w:cs="Arial"/>
          <w:color w:val="auto"/>
          <w:sz w:val="22"/>
          <w:szCs w:val="22"/>
        </w:rPr>
        <w:t>.</w:t>
      </w:r>
    </w:p>
    <w:p w14:paraId="351A0A00" w14:textId="4BA38287" w:rsidR="00AA29FE" w:rsidRPr="000D1F8F" w:rsidRDefault="00AA29FE" w:rsidP="00AA29FE">
      <w:pPr>
        <w:pStyle w:val="SectionHead"/>
        <w:numPr>
          <w:ilvl w:val="0"/>
          <w:numId w:val="31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Involvement in parental participation and engagement activities and programs</w:t>
      </w:r>
      <w:r w:rsidR="00F150DE">
        <w:rPr>
          <w:rFonts w:ascii="Arial" w:hAnsi="Arial" w:cs="Arial"/>
          <w:color w:val="auto"/>
          <w:sz w:val="22"/>
          <w:szCs w:val="22"/>
        </w:rPr>
        <w:t>.</w:t>
      </w:r>
    </w:p>
    <w:p w14:paraId="3CF445E5" w14:textId="77777777" w:rsidR="00AA29FE" w:rsidRPr="000D1F8F" w:rsidRDefault="00AA29FE" w:rsidP="00AA29FE">
      <w:pPr>
        <w:pStyle w:val="SectionHead"/>
        <w:numPr>
          <w:ilvl w:val="0"/>
          <w:numId w:val="31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 xml:space="preserve">Evidence of impact of working in partnership with parents and consultation would be beneficial. </w:t>
      </w:r>
    </w:p>
    <w:p w14:paraId="65744FDE" w14:textId="77777777" w:rsidR="00AA29FE" w:rsidRPr="000D1F8F" w:rsidRDefault="00AA29FE" w:rsidP="00AA29FE">
      <w:pPr>
        <w:pStyle w:val="SectionHead"/>
        <w:numPr>
          <w:ilvl w:val="0"/>
          <w:numId w:val="31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lastRenderedPageBreak/>
        <w:t xml:space="preserve">Evidence of involvement in Early Years Collaborative in desirable. </w:t>
      </w:r>
    </w:p>
    <w:p w14:paraId="6478C6F7" w14:textId="3ADA5825" w:rsidR="00AA29FE" w:rsidRPr="000D1F8F" w:rsidRDefault="00AA29FE" w:rsidP="00AA29FE">
      <w:pPr>
        <w:pStyle w:val="SectionHead"/>
        <w:spacing w:after="0"/>
        <w:ind w:left="720"/>
        <w:jc w:val="both"/>
        <w:rPr>
          <w:rFonts w:ascii="Arial" w:hAnsi="Arial" w:cs="Arial"/>
          <w:color w:val="auto"/>
          <w:sz w:val="20"/>
          <w:szCs w:val="20"/>
        </w:rPr>
      </w:pPr>
      <w:r w:rsidRPr="000D1F8F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20E3C62D" w14:textId="77777777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50E523FE" w14:textId="66F8AFD5" w:rsidR="00AA29FE" w:rsidRPr="000D1F8F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Proven Technical Understanding of</w:t>
      </w:r>
      <w:r w:rsidR="00AA29FE">
        <w:rPr>
          <w:rFonts w:ascii="Arial" w:hAnsi="Arial" w:cs="Arial"/>
          <w:color w:val="4F81BD" w:themeColor="accent1"/>
          <w:sz w:val="44"/>
          <w:szCs w:val="44"/>
        </w:rPr>
        <w:t>:</w:t>
      </w:r>
    </w:p>
    <w:p w14:paraId="5D8FA0D0" w14:textId="6B3CB3F5" w:rsidR="00AA29FE" w:rsidRPr="000D1F8F" w:rsidRDefault="00AA29FE" w:rsidP="00AA29FE">
      <w:pPr>
        <w:pStyle w:val="SectionHead"/>
        <w:numPr>
          <w:ilvl w:val="0"/>
          <w:numId w:val="32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 xml:space="preserve">Understanding of relevant early year’s theory of child development and pedagogy, underpinned by relevant experience working with children in an early learning and childcare siting. </w:t>
      </w:r>
    </w:p>
    <w:p w14:paraId="12D0AFF9" w14:textId="5AD361D6" w:rsidR="00AA29FE" w:rsidRPr="000D1F8F" w:rsidRDefault="00AA29FE" w:rsidP="00AA29FE">
      <w:pPr>
        <w:pStyle w:val="SectionHead"/>
        <w:numPr>
          <w:ilvl w:val="0"/>
          <w:numId w:val="32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CFE Early Level, Pre-Birth to 3</w:t>
      </w:r>
      <w:r w:rsidR="00F150DE">
        <w:rPr>
          <w:rFonts w:ascii="Arial" w:hAnsi="Arial" w:cs="Arial"/>
          <w:color w:val="auto"/>
          <w:sz w:val="22"/>
          <w:szCs w:val="22"/>
        </w:rPr>
        <w:t>.</w:t>
      </w:r>
    </w:p>
    <w:p w14:paraId="1772007E" w14:textId="46B86109" w:rsidR="00AA29FE" w:rsidRPr="000D1F8F" w:rsidRDefault="00AA29FE" w:rsidP="00AA29FE">
      <w:pPr>
        <w:pStyle w:val="SectionHead"/>
        <w:numPr>
          <w:ilvl w:val="0"/>
          <w:numId w:val="32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“Child at the Centre”, “How Good is our Early Learning and Childcare”.</w:t>
      </w:r>
    </w:p>
    <w:p w14:paraId="6C0B5F18" w14:textId="36405EB0" w:rsidR="00AA29FE" w:rsidRPr="000D1F8F" w:rsidRDefault="00AA29FE" w:rsidP="00AA29FE">
      <w:pPr>
        <w:pStyle w:val="SectionHead"/>
        <w:numPr>
          <w:ilvl w:val="0"/>
          <w:numId w:val="32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Building the Ambition.</w:t>
      </w:r>
    </w:p>
    <w:p w14:paraId="5E7D6206" w14:textId="7A5D450D" w:rsidR="00AA29FE" w:rsidRPr="000D1F8F" w:rsidRDefault="00AA29FE" w:rsidP="00AA29FE">
      <w:pPr>
        <w:pStyle w:val="SectionHead"/>
        <w:numPr>
          <w:ilvl w:val="0"/>
          <w:numId w:val="32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>Care Inspectorate</w:t>
      </w:r>
      <w:r w:rsidR="00F150DE">
        <w:rPr>
          <w:rFonts w:ascii="Arial" w:hAnsi="Arial" w:cs="Arial"/>
          <w:color w:val="auto"/>
          <w:sz w:val="22"/>
          <w:szCs w:val="22"/>
        </w:rPr>
        <w:t>.</w:t>
      </w:r>
    </w:p>
    <w:p w14:paraId="3D18675D" w14:textId="22ECD912" w:rsidR="00AA29FE" w:rsidRPr="000D1F8F" w:rsidRDefault="00AA29FE" w:rsidP="00AA29FE">
      <w:pPr>
        <w:pStyle w:val="SectionHead"/>
        <w:numPr>
          <w:ilvl w:val="0"/>
          <w:numId w:val="32"/>
        </w:numPr>
        <w:spacing w:before="240"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D1F8F">
        <w:rPr>
          <w:rFonts w:ascii="Arial" w:hAnsi="Arial" w:cs="Arial"/>
          <w:color w:val="auto"/>
          <w:sz w:val="22"/>
          <w:szCs w:val="22"/>
        </w:rPr>
        <w:t xml:space="preserve">Evidence of on-going commitment to CPD/CLPL and self-evaluation leading to improvement is desirable. </w:t>
      </w:r>
    </w:p>
    <w:p w14:paraId="13B103A4" w14:textId="77777777" w:rsidR="00A50272" w:rsidRPr="000455AA" w:rsidRDefault="00A50272" w:rsidP="00965713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08E559B6" w14:textId="77777777" w:rsidR="00296F62" w:rsidRDefault="00296F62" w:rsidP="000455AA">
      <w:pPr>
        <w:widowControl w:val="0"/>
        <w:tabs>
          <w:tab w:val="left" w:pos="288"/>
        </w:tabs>
        <w:ind w:left="284" w:hanging="284"/>
        <w:jc w:val="both"/>
        <w:rPr>
          <w:rFonts w:ascii="Arial" w:hAnsi="Arial" w:cs="Arial"/>
          <w:sz w:val="22"/>
        </w:rPr>
      </w:pPr>
    </w:p>
    <w:p w14:paraId="2262D61E" w14:textId="77777777" w:rsidR="009225C9" w:rsidRPr="000D1F8F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0D1F8F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 xml:space="preserve">In terms of the Protection of Vulnerable Groups (Scotland) Act 2007, this post is designated as </w:t>
      </w:r>
    </w:p>
    <w:p w14:paraId="44BCEEBA" w14:textId="77777777" w:rsidR="009225C9" w:rsidRPr="000D1F8F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0D1F8F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 xml:space="preserve">Regulated Work.  Consequently, </w:t>
      </w:r>
      <w:proofErr w:type="gramStart"/>
      <w:r w:rsidRPr="000D1F8F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>in order to</w:t>
      </w:r>
      <w:proofErr w:type="gramEnd"/>
      <w:r w:rsidRPr="000D1F8F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 xml:space="preserve"> undertake the duties of this post, you must hold </w:t>
      </w:r>
    </w:p>
    <w:p w14:paraId="1F1F2765" w14:textId="77777777" w:rsidR="009225C9" w:rsidRPr="000D1F8F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0D1F8F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>Membership of the Protecting Vulnerable Groups (PVG) Scheme.</w:t>
      </w:r>
    </w:p>
    <w:p w14:paraId="09370EA8" w14:textId="77777777" w:rsidR="00A50272" w:rsidRPr="000D1F8F" w:rsidRDefault="00A50272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</w:p>
    <w:p w14:paraId="203A0904" w14:textId="77777777" w:rsidR="009225C9" w:rsidRPr="000D1F8F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0D1F8F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>If you are charged with any offence, or are involved in any activity which may have implications</w:t>
      </w:r>
    </w:p>
    <w:p w14:paraId="6D78AAF4" w14:textId="77777777" w:rsidR="009225C9" w:rsidRPr="000D1F8F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0D1F8F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>For your membership of the PVG Scheme, you must immediately notify your Line Manager.</w:t>
      </w:r>
    </w:p>
    <w:p w14:paraId="49433DF0" w14:textId="77777777" w:rsidR="00E979CD" w:rsidRPr="000D1F8F" w:rsidRDefault="00E979CD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</w:p>
    <w:p w14:paraId="6844A8F8" w14:textId="77777777" w:rsidR="00E979CD" w:rsidRPr="000D1F8F" w:rsidRDefault="00E979CD" w:rsidP="000455AA">
      <w:pPr>
        <w:pStyle w:val="SectionHead"/>
        <w:spacing w:after="0"/>
        <w:ind w:right="742"/>
        <w:jc w:val="both"/>
        <w:rPr>
          <w:rFonts w:ascii="Arial" w:eastAsia="Times New Roman" w:hAnsi="Arial" w:cs="Arial"/>
          <w:b/>
          <w:bCs/>
          <w:color w:val="auto"/>
          <w:sz w:val="22"/>
          <w:szCs w:val="22"/>
        </w:rPr>
      </w:pPr>
      <w:r w:rsidRPr="000D1F8F">
        <w:rPr>
          <w:rFonts w:ascii="Arial" w:eastAsia="Times New Roman" w:hAnsi="Arial" w:cs="Arial"/>
          <w:b/>
          <w:bCs/>
          <w:color w:val="auto"/>
          <w:sz w:val="22"/>
          <w:szCs w:val="22"/>
        </w:rPr>
        <w:t>Applicants must be able to recognise and report concerns about the wellbeing of children and vulnerable service users and be able to maintain appropriate professional relationships with service users.</w:t>
      </w:r>
    </w:p>
    <w:p w14:paraId="2D133140" w14:textId="77777777" w:rsidR="00E979CD" w:rsidRPr="000D1F8F" w:rsidRDefault="00E979CD" w:rsidP="000455AA">
      <w:pPr>
        <w:pStyle w:val="SectionHead"/>
        <w:spacing w:after="0"/>
        <w:ind w:right="742"/>
        <w:jc w:val="both"/>
        <w:rPr>
          <w:rFonts w:ascii="Arial" w:eastAsia="Times New Roman" w:hAnsi="Arial" w:cs="Arial"/>
          <w:b/>
          <w:bCs/>
          <w:color w:val="auto"/>
          <w:sz w:val="22"/>
          <w:szCs w:val="22"/>
        </w:rPr>
      </w:pPr>
    </w:p>
    <w:p w14:paraId="60E35C13" w14:textId="77777777" w:rsidR="00E979CD" w:rsidRPr="000D1F8F" w:rsidRDefault="00E979CD" w:rsidP="000455AA">
      <w:pPr>
        <w:pStyle w:val="SectionHead"/>
        <w:spacing w:after="0"/>
        <w:ind w:right="742"/>
        <w:jc w:val="both"/>
        <w:rPr>
          <w:rFonts w:ascii="Arial" w:eastAsia="Times New Roman" w:hAnsi="Arial" w:cs="Arial"/>
          <w:b/>
          <w:bCs/>
          <w:color w:val="auto"/>
          <w:sz w:val="22"/>
          <w:szCs w:val="22"/>
        </w:rPr>
      </w:pPr>
      <w:r w:rsidRPr="000D1F8F">
        <w:rPr>
          <w:rFonts w:ascii="Arial" w:eastAsia="Times New Roman" w:hAnsi="Arial" w:cs="Arial"/>
          <w:b/>
          <w:bCs/>
          <w:color w:val="auto"/>
          <w:sz w:val="22"/>
          <w:szCs w:val="22"/>
        </w:rPr>
        <w:t>Must be able to travel efficiently and effectively between various locations.</w:t>
      </w:r>
    </w:p>
    <w:p w14:paraId="0D503440" w14:textId="77777777" w:rsidR="00E979CD" w:rsidRPr="000455AA" w:rsidRDefault="00E979CD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sectPr w:rsidR="00E979CD" w:rsidRPr="000455AA" w:rsidSect="00D43AD5">
      <w:headerReference w:type="default" r:id="rId23"/>
      <w:pgSz w:w="11920" w:h="16840"/>
      <w:pgMar w:top="740" w:right="620" w:bottom="0" w:left="1060" w:header="14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745A0" w14:textId="77777777" w:rsidR="00584FBD" w:rsidRDefault="00584FBD">
      <w:r>
        <w:separator/>
      </w:r>
    </w:p>
  </w:endnote>
  <w:endnote w:type="continuationSeparator" w:id="0">
    <w:p w14:paraId="4456E594" w14:textId="77777777" w:rsidR="00584FBD" w:rsidRDefault="00584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C8CBC" w14:textId="77777777" w:rsidR="009D4383" w:rsidRDefault="00E02819">
    <w:pPr>
      <w:pStyle w:val="HeaderFooter"/>
    </w:pPr>
    <w:r>
      <w:rPr>
        <w:noProof/>
        <w:position w:val="-4"/>
        <w:sz w:val="16"/>
        <w:szCs w:val="16"/>
      </w:rPr>
      <w:drawing>
        <wp:inline distT="0" distB="0" distL="0" distR="0" wp14:anchorId="7BC30D16" wp14:editId="04D9FD8E">
          <wp:extent cx="977900" cy="977900"/>
          <wp:effectExtent l="0" t="0" r="0" b="0"/>
          <wp:docPr id="1073741846" name="Picture 10737418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outh Ayrshire Way 5 words rounda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" cy="977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33EA0" w14:textId="77777777" w:rsidR="00584FBD" w:rsidRDefault="00584FBD">
      <w:r>
        <w:separator/>
      </w:r>
    </w:p>
  </w:footnote>
  <w:footnote w:type="continuationSeparator" w:id="0">
    <w:p w14:paraId="34790A46" w14:textId="77777777" w:rsidR="00584FBD" w:rsidRDefault="00584F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1BF92" w14:textId="1FA1C6D1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Job Title:</w:t>
    </w:r>
    <w:r w:rsidR="008D6CBC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 </w:t>
    </w:r>
    <w:r w:rsidR="00902C09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Senior Early Years Practitioner</w:t>
    </w:r>
  </w:p>
  <w:p w14:paraId="267F03E1" w14:textId="6BC8DFD2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JE Ref No: </w:t>
    </w:r>
  </w:p>
  <w:p w14:paraId="71C49F49" w14:textId="77777777" w:rsidR="009D4383" w:rsidRDefault="009D4383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3516"/>
    <w:multiLevelType w:val="hybridMultilevel"/>
    <w:tmpl w:val="C804F82E"/>
    <w:lvl w:ilvl="0" w:tplc="90D837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F3A81"/>
    <w:multiLevelType w:val="hybridMultilevel"/>
    <w:tmpl w:val="95B4BB7A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E3D55"/>
    <w:multiLevelType w:val="hybridMultilevel"/>
    <w:tmpl w:val="2CCE2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0D70DB"/>
    <w:multiLevelType w:val="hybridMultilevel"/>
    <w:tmpl w:val="C03A28A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56815"/>
    <w:multiLevelType w:val="hybridMultilevel"/>
    <w:tmpl w:val="4978086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FF423C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7A7A7" w:themeColor="text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C492C"/>
    <w:multiLevelType w:val="hybridMultilevel"/>
    <w:tmpl w:val="DAD60246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7769C"/>
    <w:multiLevelType w:val="hybridMultilevel"/>
    <w:tmpl w:val="27F06E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D3DFF"/>
    <w:multiLevelType w:val="hybridMultilevel"/>
    <w:tmpl w:val="E7148E62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5B188F"/>
    <w:multiLevelType w:val="hybridMultilevel"/>
    <w:tmpl w:val="C99052D0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44696"/>
    <w:multiLevelType w:val="hybridMultilevel"/>
    <w:tmpl w:val="CD7CA6A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0862BA"/>
    <w:multiLevelType w:val="hybridMultilevel"/>
    <w:tmpl w:val="888A93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41653D"/>
    <w:multiLevelType w:val="hybridMultilevel"/>
    <w:tmpl w:val="528C5C9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831B30"/>
    <w:multiLevelType w:val="hybridMultilevel"/>
    <w:tmpl w:val="6B66C54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A54CB0"/>
    <w:multiLevelType w:val="hybridMultilevel"/>
    <w:tmpl w:val="8C4CABB8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4484FCD4">
      <w:numFmt w:val="bullet"/>
      <w:lvlText w:val=""/>
      <w:lvlJc w:val="left"/>
      <w:pPr>
        <w:ind w:left="1440" w:hanging="360"/>
      </w:pPr>
      <w:rPr>
        <w:rFonts w:ascii="Wingdings" w:eastAsia="Arial" w:hAnsi="Wingdings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417389"/>
    <w:multiLevelType w:val="hybridMultilevel"/>
    <w:tmpl w:val="6DFCE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313031E"/>
    <w:multiLevelType w:val="hybridMultilevel"/>
    <w:tmpl w:val="7848BE8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3163C7"/>
    <w:multiLevelType w:val="hybridMultilevel"/>
    <w:tmpl w:val="3202EB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641D5B"/>
    <w:multiLevelType w:val="hybridMultilevel"/>
    <w:tmpl w:val="023AC886"/>
    <w:lvl w:ilvl="0" w:tplc="6D4A50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D7D7D" w:themeColor="text2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8830149"/>
    <w:multiLevelType w:val="hybridMultilevel"/>
    <w:tmpl w:val="1E424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D835DAB"/>
    <w:multiLevelType w:val="hybridMultilevel"/>
    <w:tmpl w:val="2D8A5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11607FB"/>
    <w:multiLevelType w:val="hybridMultilevel"/>
    <w:tmpl w:val="09A2E5EA"/>
    <w:lvl w:ilvl="0" w:tplc="08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21" w15:restartNumberingAfterBreak="0">
    <w:nsid w:val="558D39C7"/>
    <w:multiLevelType w:val="hybridMultilevel"/>
    <w:tmpl w:val="8D0230AC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4B0E04"/>
    <w:multiLevelType w:val="hybridMultilevel"/>
    <w:tmpl w:val="C27A77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A875D6"/>
    <w:multiLevelType w:val="hybridMultilevel"/>
    <w:tmpl w:val="474E0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4573C85"/>
    <w:multiLevelType w:val="hybridMultilevel"/>
    <w:tmpl w:val="8F681198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555D23"/>
    <w:multiLevelType w:val="hybridMultilevel"/>
    <w:tmpl w:val="51F809EE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18658D"/>
    <w:multiLevelType w:val="hybridMultilevel"/>
    <w:tmpl w:val="291A2E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6F625F"/>
    <w:multiLevelType w:val="hybridMultilevel"/>
    <w:tmpl w:val="42A29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5F1184"/>
    <w:multiLevelType w:val="hybridMultilevel"/>
    <w:tmpl w:val="E8D00408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2B6247"/>
    <w:multiLevelType w:val="hybridMultilevel"/>
    <w:tmpl w:val="EF4E01E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4E6273"/>
    <w:multiLevelType w:val="hybridMultilevel"/>
    <w:tmpl w:val="4E1261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2C13D1"/>
    <w:multiLevelType w:val="hybridMultilevel"/>
    <w:tmpl w:val="5E7E8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7181344">
    <w:abstractNumId w:val="18"/>
  </w:num>
  <w:num w:numId="2" w16cid:durableId="1410469428">
    <w:abstractNumId w:val="1"/>
  </w:num>
  <w:num w:numId="3" w16cid:durableId="1926381448">
    <w:abstractNumId w:val="28"/>
  </w:num>
  <w:num w:numId="4" w16cid:durableId="1236477190">
    <w:abstractNumId w:val="25"/>
  </w:num>
  <w:num w:numId="5" w16cid:durableId="484009563">
    <w:abstractNumId w:val="8"/>
  </w:num>
  <w:num w:numId="6" w16cid:durableId="375861848">
    <w:abstractNumId w:val="2"/>
  </w:num>
  <w:num w:numId="7" w16cid:durableId="923682764">
    <w:abstractNumId w:val="7"/>
  </w:num>
  <w:num w:numId="8" w16cid:durableId="246768072">
    <w:abstractNumId w:val="19"/>
  </w:num>
  <w:num w:numId="9" w16cid:durableId="506098113">
    <w:abstractNumId w:val="17"/>
  </w:num>
  <w:num w:numId="10" w16cid:durableId="2010983606">
    <w:abstractNumId w:val="23"/>
  </w:num>
  <w:num w:numId="11" w16cid:durableId="1291201819">
    <w:abstractNumId w:val="27"/>
  </w:num>
  <w:num w:numId="12" w16cid:durableId="115225000">
    <w:abstractNumId w:val="9"/>
  </w:num>
  <w:num w:numId="13" w16cid:durableId="267737062">
    <w:abstractNumId w:val="21"/>
  </w:num>
  <w:num w:numId="14" w16cid:durableId="1219973826">
    <w:abstractNumId w:val="5"/>
  </w:num>
  <w:num w:numId="15" w16cid:durableId="1744376193">
    <w:abstractNumId w:val="0"/>
  </w:num>
  <w:num w:numId="16" w16cid:durableId="1899901316">
    <w:abstractNumId w:val="13"/>
  </w:num>
  <w:num w:numId="17" w16cid:durableId="1398747105">
    <w:abstractNumId w:val="4"/>
  </w:num>
  <w:num w:numId="18" w16cid:durableId="302009080">
    <w:abstractNumId w:val="15"/>
  </w:num>
  <w:num w:numId="19" w16cid:durableId="1261452324">
    <w:abstractNumId w:val="11"/>
  </w:num>
  <w:num w:numId="20" w16cid:durableId="2060745115">
    <w:abstractNumId w:val="14"/>
  </w:num>
  <w:num w:numId="21" w16cid:durableId="1921332834">
    <w:abstractNumId w:val="20"/>
  </w:num>
  <w:num w:numId="22" w16cid:durableId="132909417">
    <w:abstractNumId w:val="24"/>
  </w:num>
  <w:num w:numId="23" w16cid:durableId="25909903">
    <w:abstractNumId w:val="3"/>
  </w:num>
  <w:num w:numId="24" w16cid:durableId="2099599603">
    <w:abstractNumId w:val="12"/>
  </w:num>
  <w:num w:numId="25" w16cid:durableId="1516505321">
    <w:abstractNumId w:val="29"/>
  </w:num>
  <w:num w:numId="26" w16cid:durableId="503668575">
    <w:abstractNumId w:val="31"/>
  </w:num>
  <w:num w:numId="27" w16cid:durableId="195894297">
    <w:abstractNumId w:val="30"/>
  </w:num>
  <w:num w:numId="28" w16cid:durableId="1211530403">
    <w:abstractNumId w:val="6"/>
  </w:num>
  <w:num w:numId="29" w16cid:durableId="1546016795">
    <w:abstractNumId w:val="16"/>
  </w:num>
  <w:num w:numId="30" w16cid:durableId="828910275">
    <w:abstractNumId w:val="22"/>
  </w:num>
  <w:num w:numId="31" w16cid:durableId="334768181">
    <w:abstractNumId w:val="10"/>
  </w:num>
  <w:num w:numId="32" w16cid:durableId="195528928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C09"/>
    <w:rsid w:val="000259E4"/>
    <w:rsid w:val="000455AA"/>
    <w:rsid w:val="000D1F8F"/>
    <w:rsid w:val="000E6332"/>
    <w:rsid w:val="00183B12"/>
    <w:rsid w:val="001D1A0B"/>
    <w:rsid w:val="001E54E7"/>
    <w:rsid w:val="001F4D21"/>
    <w:rsid w:val="0021174B"/>
    <w:rsid w:val="00296F62"/>
    <w:rsid w:val="003652BC"/>
    <w:rsid w:val="003B1D2D"/>
    <w:rsid w:val="00404F20"/>
    <w:rsid w:val="00483003"/>
    <w:rsid w:val="004A0B03"/>
    <w:rsid w:val="00501E30"/>
    <w:rsid w:val="00584FBD"/>
    <w:rsid w:val="00642D94"/>
    <w:rsid w:val="00662255"/>
    <w:rsid w:val="006C3D24"/>
    <w:rsid w:val="006C4375"/>
    <w:rsid w:val="006D39EE"/>
    <w:rsid w:val="00703619"/>
    <w:rsid w:val="00796242"/>
    <w:rsid w:val="007F6F0B"/>
    <w:rsid w:val="00857F25"/>
    <w:rsid w:val="00864806"/>
    <w:rsid w:val="008A1EC9"/>
    <w:rsid w:val="008D023E"/>
    <w:rsid w:val="008D6CBC"/>
    <w:rsid w:val="00902C09"/>
    <w:rsid w:val="009142ED"/>
    <w:rsid w:val="009225C9"/>
    <w:rsid w:val="0093117A"/>
    <w:rsid w:val="00965713"/>
    <w:rsid w:val="009936CA"/>
    <w:rsid w:val="009D4383"/>
    <w:rsid w:val="009F019D"/>
    <w:rsid w:val="009F19A2"/>
    <w:rsid w:val="00A50272"/>
    <w:rsid w:val="00A71A92"/>
    <w:rsid w:val="00A7225E"/>
    <w:rsid w:val="00A94215"/>
    <w:rsid w:val="00AA29FE"/>
    <w:rsid w:val="00AD2A8D"/>
    <w:rsid w:val="00AE191A"/>
    <w:rsid w:val="00B01B17"/>
    <w:rsid w:val="00B3404B"/>
    <w:rsid w:val="00B55095"/>
    <w:rsid w:val="00C23F91"/>
    <w:rsid w:val="00C33E7C"/>
    <w:rsid w:val="00C42794"/>
    <w:rsid w:val="00D15A99"/>
    <w:rsid w:val="00D252B3"/>
    <w:rsid w:val="00D277CA"/>
    <w:rsid w:val="00D43AD5"/>
    <w:rsid w:val="00DC5154"/>
    <w:rsid w:val="00E02819"/>
    <w:rsid w:val="00E542BA"/>
    <w:rsid w:val="00E84C65"/>
    <w:rsid w:val="00E979CD"/>
    <w:rsid w:val="00F150DE"/>
    <w:rsid w:val="00F559F5"/>
    <w:rsid w:val="00F8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1B3A29"/>
  <w15:docId w15:val="{0BD55841-990A-4E7A-B75E-F46A07F9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2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Text">
    <w:name w:val="Body Text"/>
    <w:pPr>
      <w:widowControl w:val="0"/>
    </w:pPr>
    <w:rPr>
      <w:rFonts w:cs="Arial Unicode MS"/>
      <w:color w:val="000000"/>
      <w:u w:color="000000"/>
      <w:lang w:val="en-US"/>
    </w:rPr>
  </w:style>
  <w:style w:type="paragraph" w:customStyle="1" w:styleId="Body">
    <w:name w:val="Body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C6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C6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252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</w:pPr>
    <w:rPr>
      <w:rFonts w:asciiTheme="minorHAnsi" w:eastAsiaTheme="minorHAnsi" w:hAnsiTheme="minorHAnsi" w:cstheme="minorBidi"/>
      <w:color w:val="000000" w:themeColor="text1" w:themeShade="80"/>
      <w:sz w:val="20"/>
      <w:szCs w:val="22"/>
      <w:bdr w:val="none" w:sz="0" w:space="0" w:color="auto"/>
      <w:lang w:val="en-GB"/>
    </w:rPr>
  </w:style>
  <w:style w:type="paragraph" w:customStyle="1" w:styleId="SectionHead">
    <w:name w:val="Section Head"/>
    <w:basedOn w:val="Heading1"/>
    <w:qFormat/>
    <w:rsid w:val="00662255"/>
    <w:pPr>
      <w:keepNext w:val="0"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0" w:after="360" w:line="259" w:lineRule="auto"/>
    </w:pPr>
    <w:rPr>
      <w:rFonts w:asciiTheme="minorHAnsi" w:eastAsiaTheme="minorHAnsi" w:hAnsiTheme="minorHAnsi" w:cstheme="minorBidi"/>
      <w:color w:val="A7A7A7" w:themeColor="text2"/>
      <w:sz w:val="48"/>
      <w:szCs w:val="48"/>
      <w:bdr w:val="none" w:sz="0" w:space="0" w:color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622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6622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Cs w:val="22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99Alcroftl\Desktop\1.%20BLANK%20JOB%20DESCRIPTION%20TEMPLATE%20%20AUGUST%202021.dotx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A1ADBE902BA64FA077FE1B4A2590F5" ma:contentTypeVersion="3" ma:contentTypeDescription="Create a new document." ma:contentTypeScope="" ma:versionID="b2e84618e5e85acf331d4cab45d1bd15">
  <xsd:schema xmlns:xsd="http://www.w3.org/2001/XMLSchema" xmlns:xs="http://www.w3.org/2001/XMLSchema" xmlns:p="http://schemas.microsoft.com/office/2006/metadata/properties" xmlns:ns2="a08ea291-8aea-4410-b5c2-0c06d65c6d97" targetNamespace="http://schemas.microsoft.com/office/2006/metadata/properties" ma:root="true" ma:fieldsID="7460cd256fdd9e296ab3a72319bba8ee" ns2:_="">
    <xsd:import namespace="a08ea291-8aea-4410-b5c2-0c06d65c6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ea291-8aea-4410-b5c2-0c06d65c6d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692FCE1-C826-4C05-A051-DA5D289893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8ea291-8aea-4410-b5c2-0c06d65c6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737800-ACDF-419B-A88A-E069100401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32BCF4-D460-4DEB-B66D-1063286D5C0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C52DBD9-1FB9-47F0-BD42-9A992AB5DE8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1. BLANK JOB DESCRIPTION TEMPLATE  AUGUST 2021</Template>
  <TotalTime>3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Alcroft, Liz</dc:creator>
  <cp:lastModifiedBy>McCormick, Yvonne</cp:lastModifiedBy>
  <cp:revision>3</cp:revision>
  <dcterms:created xsi:type="dcterms:W3CDTF">2024-06-25T13:29:00Z</dcterms:created>
  <dcterms:modified xsi:type="dcterms:W3CDTF">2026-08-18T08:05:00Z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0x0101004FA1ADBE902BA64FA077FE1B4A2590F5</vt:lpwstr>
  </property>
  <property fmtid="{D5CDD505-2E9C-101B-9397-08002B2CF9AE}" pid="3" name="MediaServiceImageTags">
    <vt:lpwstr/>
  </property>
  <property fmtid="{D5CDD505-2E9C-101B-9397-08002B2CF9AE}" pid="4" name="Order">
    <vt:r8>66300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