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7A103" w14:textId="77777777" w:rsidR="006A1C4B" w:rsidRPr="00D4592A" w:rsidRDefault="006A1C4B" w:rsidP="006A1C4B">
      <w:pPr>
        <w:jc w:val="center"/>
        <w:rPr>
          <w:rFonts w:ascii="Verdana" w:hAnsi="Verdana"/>
          <w:b/>
        </w:rPr>
      </w:pPr>
      <w:r w:rsidRPr="00D4592A">
        <w:rPr>
          <w:rFonts w:ascii="Verdana" w:hAnsi="Verdana"/>
          <w:b/>
        </w:rPr>
        <w:t xml:space="preserve">The </w:t>
      </w:r>
      <w:smartTag w:uri="urn:schemas-microsoft-com:office:smarttags" w:element="place">
        <w:r w:rsidRPr="00D4592A">
          <w:rPr>
            <w:rFonts w:ascii="Verdana" w:hAnsi="Verdana"/>
            <w:b/>
          </w:rPr>
          <w:t>Highland</w:t>
        </w:r>
      </w:smartTag>
      <w:r w:rsidRPr="00D4592A">
        <w:rPr>
          <w:rFonts w:ascii="Verdana" w:hAnsi="Verdana"/>
          <w:b/>
        </w:rPr>
        <w:t xml:space="preserve"> Council</w:t>
      </w:r>
    </w:p>
    <w:p w14:paraId="5B88AF2E" w14:textId="77777777" w:rsidR="006A1C4B" w:rsidRPr="00D4592A" w:rsidRDefault="006A1C4B" w:rsidP="006A1C4B">
      <w:pPr>
        <w:jc w:val="center"/>
        <w:rPr>
          <w:rFonts w:ascii="Verdana" w:hAnsi="Verdana"/>
          <w:b/>
        </w:rPr>
      </w:pPr>
    </w:p>
    <w:p w14:paraId="25B54F4E" w14:textId="77777777" w:rsidR="006A1C4B" w:rsidRPr="00D4592A" w:rsidRDefault="006A1C4B" w:rsidP="006A1C4B">
      <w:pPr>
        <w:jc w:val="center"/>
        <w:rPr>
          <w:rFonts w:ascii="Verdana" w:hAnsi="Verdana"/>
          <w:b/>
        </w:rPr>
      </w:pPr>
      <w:r w:rsidRPr="00D4592A">
        <w:rPr>
          <w:rFonts w:ascii="Verdana" w:hAnsi="Verdana"/>
          <w:b/>
        </w:rPr>
        <w:t>Job Description</w:t>
      </w:r>
    </w:p>
    <w:p w14:paraId="37B023C6" w14:textId="77777777" w:rsidR="006A1C4B" w:rsidRPr="00D4592A" w:rsidRDefault="006A1C4B" w:rsidP="006A1C4B">
      <w:pPr>
        <w:jc w:val="center"/>
        <w:rPr>
          <w:rFonts w:ascii="Verdana" w:hAnsi="Verdana"/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448"/>
        <w:gridCol w:w="1620"/>
        <w:gridCol w:w="1260"/>
        <w:gridCol w:w="3194"/>
      </w:tblGrid>
      <w:tr w:rsidR="006A1C4B" w:rsidRPr="00D4592A" w14:paraId="7C3CBDAE" w14:textId="77777777">
        <w:trPr>
          <w:trHeight w:val="324"/>
        </w:trPr>
        <w:tc>
          <w:tcPr>
            <w:tcW w:w="2448" w:type="dxa"/>
          </w:tcPr>
          <w:p w14:paraId="7B5944DC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Service:</w:t>
            </w:r>
          </w:p>
        </w:tc>
        <w:tc>
          <w:tcPr>
            <w:tcW w:w="1620" w:type="dxa"/>
          </w:tcPr>
          <w:p w14:paraId="2AB39546" w14:textId="36CAD2C3" w:rsidR="006A1C4B" w:rsidRPr="00D4592A" w:rsidRDefault="0032026E" w:rsidP="00BB404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Place</w:t>
            </w:r>
          </w:p>
        </w:tc>
        <w:tc>
          <w:tcPr>
            <w:tcW w:w="1260" w:type="dxa"/>
          </w:tcPr>
          <w:p w14:paraId="467260E4" w14:textId="5E07A5B3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 xml:space="preserve">Section:  </w:t>
            </w:r>
          </w:p>
        </w:tc>
        <w:tc>
          <w:tcPr>
            <w:tcW w:w="3194" w:type="dxa"/>
          </w:tcPr>
          <w:p w14:paraId="2CFBE917" w14:textId="04522E6E" w:rsidR="006A1C4B" w:rsidRPr="00D4592A" w:rsidRDefault="00BB4040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Amenity Services </w:t>
            </w:r>
          </w:p>
          <w:p w14:paraId="717AED9A" w14:textId="77777777" w:rsidR="006A1C4B" w:rsidRDefault="006A1C4B" w:rsidP="006A1C4B">
            <w:pPr>
              <w:rPr>
                <w:rFonts w:ascii="Verdana" w:hAnsi="Verdana"/>
              </w:rPr>
            </w:pPr>
          </w:p>
          <w:p w14:paraId="5729DE29" w14:textId="666CA821" w:rsidR="0032026E" w:rsidRPr="00D4592A" w:rsidRDefault="0032026E" w:rsidP="006A1C4B">
            <w:pPr>
              <w:rPr>
                <w:rFonts w:ascii="Verdana" w:hAnsi="Verdana"/>
              </w:rPr>
            </w:pPr>
          </w:p>
        </w:tc>
      </w:tr>
      <w:tr w:rsidR="006A1C4B" w:rsidRPr="00D4592A" w14:paraId="171CFFF4" w14:textId="77777777">
        <w:tc>
          <w:tcPr>
            <w:tcW w:w="2448" w:type="dxa"/>
          </w:tcPr>
          <w:p w14:paraId="7E655E9F" w14:textId="77777777" w:rsidR="006A1C4B" w:rsidRDefault="00C004E7" w:rsidP="006A1C4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Job Title</w:t>
            </w:r>
            <w:r w:rsidR="006A1C4B" w:rsidRPr="00D4592A">
              <w:rPr>
                <w:rFonts w:ascii="Verdana" w:hAnsi="Verdana"/>
                <w:b/>
              </w:rPr>
              <w:t>:</w:t>
            </w:r>
          </w:p>
          <w:p w14:paraId="4145C6E7" w14:textId="424D8E6B" w:rsidR="007F4D91" w:rsidRPr="00D4592A" w:rsidRDefault="007F4D91" w:rsidP="006A1C4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Hours:</w:t>
            </w:r>
          </w:p>
        </w:tc>
        <w:tc>
          <w:tcPr>
            <w:tcW w:w="6074" w:type="dxa"/>
            <w:gridSpan w:val="3"/>
          </w:tcPr>
          <w:p w14:paraId="1E08947E" w14:textId="77777777" w:rsidR="006A1C4B" w:rsidRDefault="008A5AFD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Community Works Operative 4</w:t>
            </w:r>
            <w:r w:rsidR="005B4FF4">
              <w:rPr>
                <w:rFonts w:ascii="Verdana" w:hAnsi="Verdana"/>
              </w:rPr>
              <w:t xml:space="preserve"> (Other)</w:t>
            </w:r>
          </w:p>
          <w:p w14:paraId="389C5EBC" w14:textId="77777777" w:rsidR="007F4D91" w:rsidRDefault="007F4D91" w:rsidP="006A1C4B">
            <w:pPr>
              <w:rPr>
                <w:rFonts w:ascii="Verdana" w:hAnsi="Verdana"/>
              </w:rPr>
            </w:pPr>
          </w:p>
          <w:p w14:paraId="2FF92D4B" w14:textId="77777777" w:rsidR="007F4D91" w:rsidRDefault="007F4D91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37 hours per week</w:t>
            </w:r>
          </w:p>
          <w:p w14:paraId="054A86AB" w14:textId="08022C33" w:rsidR="007F4D91" w:rsidRPr="00D4592A" w:rsidRDefault="007F4D91" w:rsidP="006A1C4B">
            <w:pPr>
              <w:rPr>
                <w:rFonts w:ascii="Verdana" w:hAnsi="Verdana"/>
              </w:rPr>
            </w:pPr>
          </w:p>
        </w:tc>
      </w:tr>
      <w:tr w:rsidR="006A1C4B" w:rsidRPr="00D4592A" w14:paraId="46970BB5" w14:textId="77777777">
        <w:tc>
          <w:tcPr>
            <w:tcW w:w="2448" w:type="dxa"/>
          </w:tcPr>
          <w:p w14:paraId="4E93DF19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Grade</w:t>
            </w:r>
            <w:r>
              <w:rPr>
                <w:rFonts w:ascii="Verdana" w:hAnsi="Verdana"/>
                <w:b/>
              </w:rPr>
              <w:t xml:space="preserve"> and Salary</w:t>
            </w:r>
            <w:r w:rsidRPr="00D4592A">
              <w:rPr>
                <w:rFonts w:ascii="Verdana" w:hAnsi="Verdana"/>
                <w:b/>
              </w:rPr>
              <w:t>:</w:t>
            </w:r>
          </w:p>
          <w:p w14:paraId="19E2A969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</w:p>
        </w:tc>
        <w:tc>
          <w:tcPr>
            <w:tcW w:w="6074" w:type="dxa"/>
            <w:gridSpan w:val="3"/>
          </w:tcPr>
          <w:p w14:paraId="2789E721" w14:textId="4F9A7BF8" w:rsidR="008B38A9" w:rsidRPr="00FC6CCB" w:rsidRDefault="008B38A9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Grade </w:t>
            </w:r>
            <w:r w:rsidR="008A5AFD" w:rsidRPr="001D1185">
              <w:rPr>
                <w:rFonts w:ascii="Verdana" w:hAnsi="Verdana"/>
              </w:rPr>
              <w:t>HC4</w:t>
            </w:r>
            <w:r w:rsidR="00FA6EA7" w:rsidRPr="001D1185">
              <w:rPr>
                <w:rFonts w:ascii="Verdana" w:hAnsi="Verdana"/>
              </w:rPr>
              <w:t xml:space="preserve"> </w:t>
            </w:r>
            <w:r w:rsidR="001D1185" w:rsidRPr="001D1185">
              <w:rPr>
                <w:rFonts w:ascii="Verdana" w:hAnsi="Verdana" w:cs="Arial"/>
              </w:rPr>
              <w:t>£28,244.32</w:t>
            </w:r>
            <w:r w:rsidR="00FA6EA7" w:rsidRPr="001D1185">
              <w:rPr>
                <w:rFonts w:ascii="Verdana" w:hAnsi="Verdana"/>
              </w:rPr>
              <w:t xml:space="preserve">- </w:t>
            </w:r>
            <w:r w:rsidR="00CE075E" w:rsidRPr="001D1185">
              <w:rPr>
                <w:rFonts w:ascii="Verdana" w:hAnsi="Verdana" w:cs="Arial"/>
              </w:rPr>
              <w:t>£</w:t>
            </w:r>
            <w:proofErr w:type="gramStart"/>
            <w:r w:rsidR="00CE075E" w:rsidRPr="001D1185">
              <w:rPr>
                <w:rFonts w:ascii="Verdana" w:hAnsi="Verdana" w:cs="Arial"/>
              </w:rPr>
              <w:t>30,918</w:t>
            </w:r>
            <w:r w:rsidR="00CE075E" w:rsidRPr="00FC6CCB">
              <w:rPr>
                <w:rFonts w:ascii="Verdana" w:hAnsi="Verdana" w:cs="Arial"/>
              </w:rPr>
              <w:t>.68</w:t>
            </w:r>
            <w:r w:rsidR="00FC6CCB">
              <w:rPr>
                <w:rFonts w:ascii="Verdana" w:hAnsi="Verdana" w:cs="Arial"/>
              </w:rPr>
              <w:t xml:space="preserve">  </w:t>
            </w:r>
            <w:proofErr w:type="spellStart"/>
            <w:r w:rsidR="00FA6EA7" w:rsidRPr="00FC6CCB">
              <w:rPr>
                <w:rFonts w:ascii="Verdana" w:hAnsi="Verdana"/>
              </w:rPr>
              <w:t>p.a</w:t>
            </w:r>
            <w:proofErr w:type="spellEnd"/>
            <w:proofErr w:type="gramEnd"/>
          </w:p>
          <w:p w14:paraId="7074A97D" w14:textId="77777777" w:rsidR="008B38A9" w:rsidRPr="00D4592A" w:rsidRDefault="008B38A9" w:rsidP="006A1C4B">
            <w:pPr>
              <w:rPr>
                <w:rFonts w:ascii="Verdana" w:hAnsi="Verdana"/>
              </w:rPr>
            </w:pPr>
          </w:p>
        </w:tc>
      </w:tr>
      <w:tr w:rsidR="006A1C4B" w:rsidRPr="00D4592A" w14:paraId="537B8774" w14:textId="77777777">
        <w:tc>
          <w:tcPr>
            <w:tcW w:w="2448" w:type="dxa"/>
          </w:tcPr>
          <w:p w14:paraId="2BA8FCCA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Location:</w:t>
            </w:r>
          </w:p>
          <w:p w14:paraId="0CF6A9A7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</w:p>
        </w:tc>
        <w:tc>
          <w:tcPr>
            <w:tcW w:w="6074" w:type="dxa"/>
            <w:gridSpan w:val="3"/>
          </w:tcPr>
          <w:p w14:paraId="6DD71E18" w14:textId="3AF0B591" w:rsidR="008B38A9" w:rsidRDefault="007F4D91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4C, </w:t>
            </w:r>
            <w:proofErr w:type="spellStart"/>
            <w:r>
              <w:rPr>
                <w:rFonts w:ascii="Verdana" w:hAnsi="Verdana"/>
              </w:rPr>
              <w:t>Dalfaber</w:t>
            </w:r>
            <w:proofErr w:type="spellEnd"/>
            <w:r>
              <w:rPr>
                <w:rFonts w:ascii="Verdana" w:hAnsi="Verdana"/>
              </w:rPr>
              <w:t xml:space="preserve"> Industrial Estate, Aviemore</w:t>
            </w:r>
          </w:p>
          <w:p w14:paraId="70AA61EC" w14:textId="77777777" w:rsidR="008B38A9" w:rsidRPr="00D4592A" w:rsidRDefault="008B38A9" w:rsidP="006A1C4B">
            <w:pPr>
              <w:rPr>
                <w:rFonts w:ascii="Verdana" w:hAnsi="Verdana"/>
              </w:rPr>
            </w:pPr>
          </w:p>
        </w:tc>
      </w:tr>
      <w:tr w:rsidR="006A1C4B" w:rsidRPr="00D4592A" w14:paraId="2A7A68C2" w14:textId="77777777">
        <w:tc>
          <w:tcPr>
            <w:tcW w:w="2448" w:type="dxa"/>
          </w:tcPr>
          <w:p w14:paraId="45085C8F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Responsible to:</w:t>
            </w:r>
          </w:p>
          <w:p w14:paraId="6CD3B79B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</w:p>
        </w:tc>
        <w:tc>
          <w:tcPr>
            <w:tcW w:w="6074" w:type="dxa"/>
            <w:gridSpan w:val="3"/>
          </w:tcPr>
          <w:p w14:paraId="1137B776" w14:textId="77777777" w:rsidR="008B38A9" w:rsidRDefault="00BF4794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Foreperson, </w:t>
            </w:r>
            <w:r w:rsidR="00683F36">
              <w:rPr>
                <w:rFonts w:ascii="Verdana" w:hAnsi="Verdana"/>
              </w:rPr>
              <w:t>Amenities Officer</w:t>
            </w:r>
          </w:p>
          <w:p w14:paraId="2185F0FA" w14:textId="77777777" w:rsidR="008B38A9" w:rsidRPr="00D4592A" w:rsidRDefault="008B38A9" w:rsidP="006A1C4B">
            <w:pPr>
              <w:rPr>
                <w:rFonts w:ascii="Verdana" w:hAnsi="Verdana"/>
              </w:rPr>
            </w:pPr>
          </w:p>
        </w:tc>
      </w:tr>
      <w:tr w:rsidR="006A1C4B" w:rsidRPr="00D4592A" w14:paraId="4BB1E54F" w14:textId="77777777">
        <w:tc>
          <w:tcPr>
            <w:tcW w:w="2448" w:type="dxa"/>
          </w:tcPr>
          <w:p w14:paraId="3511AE53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Job Purpose:</w:t>
            </w:r>
          </w:p>
          <w:p w14:paraId="02596373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</w:p>
        </w:tc>
        <w:tc>
          <w:tcPr>
            <w:tcW w:w="6074" w:type="dxa"/>
            <w:gridSpan w:val="3"/>
          </w:tcPr>
          <w:p w14:paraId="3A48D638" w14:textId="7C15A443" w:rsidR="00686803" w:rsidRDefault="00686803" w:rsidP="00686803">
            <w:pPr>
              <w:rPr>
                <w:rFonts w:ascii="Verdana" w:hAnsi="Verdana"/>
              </w:rPr>
            </w:pPr>
            <w:r w:rsidRPr="00880DF7">
              <w:rPr>
                <w:rFonts w:ascii="Verdana" w:hAnsi="Verdana" w:cs="Arial"/>
              </w:rPr>
              <w:t>To work as part of a te</w:t>
            </w:r>
            <w:r>
              <w:rPr>
                <w:rFonts w:ascii="Verdana" w:hAnsi="Verdana" w:cs="Arial"/>
              </w:rPr>
              <w:t>am to carry out all aspects of</w:t>
            </w:r>
            <w:r w:rsidR="0032026E">
              <w:rPr>
                <w:rFonts w:ascii="Verdana" w:hAnsi="Verdana" w:cs="Arial"/>
              </w:rPr>
              <w:t xml:space="preserve"> </w:t>
            </w:r>
            <w:r w:rsidR="00BB4040">
              <w:rPr>
                <w:rFonts w:ascii="Verdana" w:hAnsi="Verdana" w:cs="Arial"/>
              </w:rPr>
              <w:t xml:space="preserve">Amenities </w:t>
            </w:r>
            <w:r w:rsidRPr="00880DF7">
              <w:rPr>
                <w:rFonts w:ascii="Verdana" w:hAnsi="Verdana" w:cs="Arial"/>
              </w:rPr>
              <w:t xml:space="preserve">duties with </w:t>
            </w:r>
            <w:r w:rsidR="0032026E">
              <w:rPr>
                <w:rFonts w:ascii="Verdana" w:hAnsi="Verdana" w:cs="Arial"/>
              </w:rPr>
              <w:t xml:space="preserve">the </w:t>
            </w:r>
            <w:r w:rsidRPr="00880DF7">
              <w:rPr>
                <w:rFonts w:ascii="Verdana" w:hAnsi="Verdana" w:cs="Arial"/>
              </w:rPr>
              <w:t>C</w:t>
            </w:r>
            <w:r w:rsidR="00BB4040">
              <w:rPr>
                <w:rFonts w:ascii="Verdana" w:hAnsi="Verdana" w:cs="Arial"/>
              </w:rPr>
              <w:t>ommunit</w:t>
            </w:r>
            <w:r w:rsidR="0032026E">
              <w:rPr>
                <w:rFonts w:ascii="Verdana" w:hAnsi="Verdana" w:cs="Arial"/>
              </w:rPr>
              <w:t>ies and Place</w:t>
            </w:r>
            <w:r w:rsidRPr="00880DF7">
              <w:rPr>
                <w:rFonts w:ascii="Verdana" w:hAnsi="Verdana" w:cs="Arial"/>
              </w:rPr>
              <w:t xml:space="preserve"> Service</w:t>
            </w:r>
            <w:r>
              <w:rPr>
                <w:rFonts w:ascii="Verdana" w:hAnsi="Verdana"/>
              </w:rPr>
              <w:t>.  To carry all aspects of Community Works; grounds maintenance, internments, de-littering, street cleaning and all related activities to a reliably high standard, safely.</w:t>
            </w:r>
          </w:p>
          <w:p w14:paraId="174EF8F7" w14:textId="77777777" w:rsidR="005B4FF4" w:rsidRPr="00D4592A" w:rsidRDefault="005B4FF4" w:rsidP="00686803">
            <w:pPr>
              <w:rPr>
                <w:rFonts w:ascii="Verdana" w:hAnsi="Verdana"/>
              </w:rPr>
            </w:pPr>
          </w:p>
        </w:tc>
      </w:tr>
      <w:tr w:rsidR="006A1C4B" w:rsidRPr="00D4592A" w14:paraId="58646A1D" w14:textId="77777777">
        <w:tc>
          <w:tcPr>
            <w:tcW w:w="2448" w:type="dxa"/>
          </w:tcPr>
          <w:p w14:paraId="02B6EFC7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Key Duties and Responsibilities:</w:t>
            </w:r>
          </w:p>
        </w:tc>
        <w:tc>
          <w:tcPr>
            <w:tcW w:w="6074" w:type="dxa"/>
            <w:gridSpan w:val="3"/>
          </w:tcPr>
          <w:p w14:paraId="3F19643C" w14:textId="77777777" w:rsidR="006A1C4B" w:rsidRPr="00F43821" w:rsidRDefault="001A3671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General maintenance of public parks, playing fields, landscaped areas and similar open space.</w:t>
            </w:r>
          </w:p>
          <w:p w14:paraId="4C271B74" w14:textId="77777777" w:rsidR="001A3671" w:rsidRPr="00F43821" w:rsidRDefault="001A3671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Erection and dismantling of sports and other equipment</w:t>
            </w:r>
            <w:r w:rsidR="005B4FF4" w:rsidRPr="00F43821">
              <w:rPr>
                <w:rFonts w:ascii="Verdana" w:hAnsi="Verdana"/>
              </w:rPr>
              <w:t>.</w:t>
            </w:r>
          </w:p>
          <w:p w14:paraId="135510D4" w14:textId="77777777" w:rsidR="006A1C4B" w:rsidRPr="00F43821" w:rsidRDefault="001A3671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Horticultural operations such as planting, pruning and seeding</w:t>
            </w:r>
            <w:r w:rsidR="005B4FF4" w:rsidRPr="00F43821">
              <w:rPr>
                <w:rFonts w:ascii="Verdana" w:hAnsi="Verdana"/>
              </w:rPr>
              <w:t>.</w:t>
            </w:r>
          </w:p>
          <w:p w14:paraId="417346C5" w14:textId="77777777" w:rsidR="006A1C4B" w:rsidRPr="00F43821" w:rsidRDefault="001A3671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Grounds maintenance including basic setting out and marking of sports areas and upkeep of artificial/synthetic pitches</w:t>
            </w:r>
            <w:r w:rsidR="005B4FF4" w:rsidRPr="00F43821">
              <w:rPr>
                <w:rFonts w:ascii="Verdana" w:hAnsi="Verdana"/>
              </w:rPr>
              <w:t>.</w:t>
            </w:r>
          </w:p>
          <w:p w14:paraId="7E6EBE6B" w14:textId="77777777" w:rsidR="00BF4794" w:rsidRPr="00F43821" w:rsidRDefault="00BF4794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Burial related duties including preparation and digging of graves and assisting undertakers at funerals where required.</w:t>
            </w:r>
          </w:p>
          <w:p w14:paraId="798BFA51" w14:textId="77777777" w:rsidR="008350D5" w:rsidRPr="00F43821" w:rsidRDefault="00615504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You may be required to be able to r</w:t>
            </w:r>
            <w:r w:rsidR="008350D5" w:rsidRPr="00F43821">
              <w:rPr>
                <w:rFonts w:ascii="Verdana" w:hAnsi="Verdana"/>
              </w:rPr>
              <w:t>ead and understand cemetery plans, enabling</w:t>
            </w:r>
            <w:r w:rsidR="005B4DA8" w:rsidRPr="00F43821">
              <w:rPr>
                <w:rFonts w:ascii="Verdana" w:hAnsi="Verdana"/>
              </w:rPr>
              <w:t xml:space="preserve"> you to accurately and</w:t>
            </w:r>
            <w:r w:rsidR="008350D5" w:rsidRPr="00F43821">
              <w:rPr>
                <w:rFonts w:ascii="Verdana" w:hAnsi="Verdana"/>
              </w:rPr>
              <w:t xml:space="preserve"> correctly identif</w:t>
            </w:r>
            <w:r w:rsidR="005B4DA8" w:rsidRPr="00F43821">
              <w:rPr>
                <w:rFonts w:ascii="Verdana" w:hAnsi="Verdana"/>
              </w:rPr>
              <w:t>y</w:t>
            </w:r>
            <w:r w:rsidR="008350D5" w:rsidRPr="00F43821">
              <w:rPr>
                <w:rFonts w:ascii="Verdana" w:hAnsi="Verdana"/>
              </w:rPr>
              <w:t xml:space="preserve"> </w:t>
            </w:r>
            <w:r w:rsidR="005B4DA8" w:rsidRPr="00F43821">
              <w:rPr>
                <w:rFonts w:ascii="Verdana" w:hAnsi="Verdana"/>
              </w:rPr>
              <w:t>a grave for excavation, or placement of a headstone.</w:t>
            </w:r>
          </w:p>
          <w:p w14:paraId="0A0EE18D" w14:textId="77777777" w:rsidR="00FB223E" w:rsidRPr="00F43821" w:rsidRDefault="00A44B29" w:rsidP="00FB223E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 xml:space="preserve">Street cleaning and de-littering duties. </w:t>
            </w:r>
          </w:p>
          <w:p w14:paraId="77EF95E4" w14:textId="77777777" w:rsidR="00FB223E" w:rsidRPr="00F43821" w:rsidRDefault="00FB223E" w:rsidP="00FB223E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 xml:space="preserve">Assist with refuse </w:t>
            </w:r>
            <w:r w:rsidR="00063516" w:rsidRPr="00F43821">
              <w:rPr>
                <w:rFonts w:ascii="Verdana" w:hAnsi="Verdana"/>
              </w:rPr>
              <w:t>and winter gritting</w:t>
            </w:r>
            <w:r w:rsidR="00063516" w:rsidRPr="00F43821">
              <w:rPr>
                <w:rFonts w:ascii="Verdana" w:hAnsi="Verdana"/>
                <w:color w:val="FF0000"/>
              </w:rPr>
              <w:t xml:space="preserve"> </w:t>
            </w:r>
            <w:r w:rsidRPr="00F43821">
              <w:rPr>
                <w:rFonts w:ascii="Verdana" w:hAnsi="Verdana"/>
              </w:rPr>
              <w:t>duties when required.</w:t>
            </w:r>
          </w:p>
          <w:p w14:paraId="3D564A75" w14:textId="77777777" w:rsidR="001A3671" w:rsidRPr="00F43821" w:rsidRDefault="001A3671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In addition to the usual range of tools and equipment the use of powered hand tools and light plant, including the operation of tractor-mounted equipment, could be required.</w:t>
            </w:r>
          </w:p>
          <w:p w14:paraId="32734372" w14:textId="77777777" w:rsidR="008350D5" w:rsidRPr="00F43821" w:rsidRDefault="008350D5" w:rsidP="008350D5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You may be required to become a qualified excavator operator</w:t>
            </w:r>
            <w:r w:rsidR="005B4DA8" w:rsidRPr="00F43821">
              <w:rPr>
                <w:rFonts w:ascii="Verdana" w:hAnsi="Verdana"/>
              </w:rPr>
              <w:t>,</w:t>
            </w:r>
            <w:r w:rsidRPr="00F43821">
              <w:rPr>
                <w:rFonts w:ascii="Verdana" w:hAnsi="Verdana"/>
              </w:rPr>
              <w:t xml:space="preserve"> Chainsaw operator </w:t>
            </w:r>
            <w:r w:rsidR="00063516" w:rsidRPr="00F43821">
              <w:rPr>
                <w:rFonts w:ascii="Verdana" w:hAnsi="Verdana"/>
              </w:rPr>
              <w:t>and/or</w:t>
            </w:r>
            <w:r w:rsidRPr="00F43821">
              <w:rPr>
                <w:rFonts w:ascii="Verdana" w:hAnsi="Verdana"/>
              </w:rPr>
              <w:t xml:space="preserve"> LGV driver.</w:t>
            </w:r>
          </w:p>
          <w:p w14:paraId="0AEF3732" w14:textId="77777777" w:rsidR="00BF4794" w:rsidRPr="00F43821" w:rsidRDefault="00BF4794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You may be required to underta</w:t>
            </w:r>
            <w:r w:rsidR="00E05B58" w:rsidRPr="00F43821">
              <w:rPr>
                <w:rFonts w:ascii="Verdana" w:hAnsi="Verdana"/>
              </w:rPr>
              <w:t>ke duties connected with other Community W</w:t>
            </w:r>
            <w:r w:rsidRPr="00F43821">
              <w:rPr>
                <w:rFonts w:ascii="Verdana" w:hAnsi="Verdana"/>
              </w:rPr>
              <w:t>orks activities.</w:t>
            </w:r>
          </w:p>
          <w:p w14:paraId="16253748" w14:textId="77777777" w:rsidR="001A3671" w:rsidRPr="00F43821" w:rsidRDefault="001A3671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You may be required to work during all weathers and in all conditions</w:t>
            </w:r>
            <w:r w:rsidR="005B4FF4" w:rsidRPr="00F43821">
              <w:rPr>
                <w:rFonts w:ascii="Verdana" w:hAnsi="Verdana"/>
              </w:rPr>
              <w:t>.</w:t>
            </w:r>
          </w:p>
          <w:p w14:paraId="1EB82725" w14:textId="77777777" w:rsidR="006A1C4B" w:rsidRDefault="008A5AFD" w:rsidP="006A1C4B">
            <w:pPr>
              <w:numPr>
                <w:ilvl w:val="1"/>
                <w:numId w:val="2"/>
              </w:numPr>
              <w:rPr>
                <w:rFonts w:ascii="Verdana" w:hAnsi="Verdana"/>
              </w:rPr>
            </w:pPr>
            <w:r w:rsidRPr="00F43821">
              <w:rPr>
                <w:rFonts w:ascii="Verdana" w:hAnsi="Verdana"/>
              </w:rPr>
              <w:t>Employees at this level would be expected to work with minimal supervision and to accept responsibility for the direction of the work of trainees and/or other employees assigned to them.</w:t>
            </w:r>
          </w:p>
          <w:p w14:paraId="2CC68EE3" w14:textId="654B8EF5" w:rsidR="0032026E" w:rsidRPr="00F43821" w:rsidRDefault="0032026E" w:rsidP="0032026E">
            <w:pPr>
              <w:ind w:left="284"/>
              <w:rPr>
                <w:rFonts w:ascii="Verdana" w:hAnsi="Verdana"/>
              </w:rPr>
            </w:pPr>
          </w:p>
        </w:tc>
      </w:tr>
      <w:tr w:rsidR="006A1C4B" w:rsidRPr="00D4592A" w14:paraId="5EBDEC43" w14:textId="77777777">
        <w:tc>
          <w:tcPr>
            <w:tcW w:w="2448" w:type="dxa"/>
          </w:tcPr>
          <w:p w14:paraId="1F47B799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lastRenderedPageBreak/>
              <w:t>Other Duties:</w:t>
            </w:r>
          </w:p>
        </w:tc>
        <w:tc>
          <w:tcPr>
            <w:tcW w:w="6074" w:type="dxa"/>
            <w:gridSpan w:val="3"/>
          </w:tcPr>
          <w:p w14:paraId="1D5B32FD" w14:textId="77777777" w:rsidR="00BF4794" w:rsidRPr="00BF4794" w:rsidRDefault="00BF4794" w:rsidP="00BF4794">
            <w:pPr>
              <w:ind w:left="2160" w:hanging="2160"/>
              <w:rPr>
                <w:rFonts w:ascii="Verdana" w:hAnsi="Verdana" w:cs="Arial"/>
                <w:spacing w:val="-2"/>
              </w:rPr>
            </w:pPr>
            <w:r w:rsidRPr="00BF4794">
              <w:rPr>
                <w:rFonts w:ascii="Verdana" w:hAnsi="Verdana" w:cs="Arial"/>
                <w:spacing w:val="-2"/>
              </w:rPr>
              <w:t>The post holder may be required to perform duties,</w:t>
            </w:r>
          </w:p>
          <w:p w14:paraId="4EBFD58C" w14:textId="77777777" w:rsidR="00BF4794" w:rsidRPr="00BF4794" w:rsidRDefault="00BF4794" w:rsidP="00BF4794">
            <w:pPr>
              <w:ind w:left="2160" w:hanging="2160"/>
              <w:rPr>
                <w:rFonts w:ascii="Verdana" w:hAnsi="Verdana" w:cs="Arial"/>
                <w:spacing w:val="-2"/>
              </w:rPr>
            </w:pPr>
            <w:r w:rsidRPr="00BF4794">
              <w:rPr>
                <w:rFonts w:ascii="Verdana" w:hAnsi="Verdana" w:cs="Arial"/>
                <w:spacing w:val="-2"/>
              </w:rPr>
              <w:t>appropriate to the post, other than those given in the job</w:t>
            </w:r>
          </w:p>
          <w:p w14:paraId="30703A32" w14:textId="77777777" w:rsidR="00BF4794" w:rsidRPr="00BF4794" w:rsidRDefault="00BF4794" w:rsidP="00BF4794">
            <w:pPr>
              <w:ind w:left="2160" w:hanging="2160"/>
              <w:rPr>
                <w:rFonts w:ascii="Verdana" w:hAnsi="Verdana" w:cs="Arial"/>
                <w:spacing w:val="-2"/>
              </w:rPr>
            </w:pPr>
            <w:r w:rsidRPr="00BF4794">
              <w:rPr>
                <w:rFonts w:ascii="Verdana" w:hAnsi="Verdana" w:cs="Arial"/>
                <w:spacing w:val="-2"/>
              </w:rPr>
              <w:t>specification.  The particular duties and responsibilities</w:t>
            </w:r>
          </w:p>
          <w:p w14:paraId="5C755DF0" w14:textId="77777777" w:rsidR="00BF4794" w:rsidRPr="00BF4794" w:rsidRDefault="00BF4794" w:rsidP="00BF4794">
            <w:pPr>
              <w:ind w:left="2160" w:hanging="2160"/>
              <w:rPr>
                <w:rFonts w:ascii="Verdana" w:hAnsi="Verdana" w:cs="Arial"/>
                <w:spacing w:val="-2"/>
              </w:rPr>
            </w:pPr>
            <w:r w:rsidRPr="00BF4794">
              <w:rPr>
                <w:rFonts w:ascii="Verdana" w:hAnsi="Verdana" w:cs="Arial"/>
                <w:spacing w:val="-2"/>
              </w:rPr>
              <w:t xml:space="preserve">attached to posts may vary from time-to-time without </w:t>
            </w:r>
          </w:p>
          <w:p w14:paraId="555A2C07" w14:textId="77777777" w:rsidR="006A1C4B" w:rsidRDefault="00BF4794" w:rsidP="00BF4794">
            <w:pPr>
              <w:rPr>
                <w:rFonts w:ascii="Verdana" w:hAnsi="Verdana" w:cs="Arial"/>
                <w:spacing w:val="-2"/>
              </w:rPr>
            </w:pPr>
            <w:r w:rsidRPr="00BF4794">
              <w:rPr>
                <w:rFonts w:ascii="Verdana" w:hAnsi="Verdana" w:cs="Arial"/>
                <w:spacing w:val="-2"/>
              </w:rPr>
              <w:t xml:space="preserve">changing the general character of the duties or the level of responsibility entailed.  Such variations are a common occurrence and would not themselves justify reconsideration of the grading.  As a result of such variations, it will be necessary to update this job specification from time-to-time.  </w:t>
            </w:r>
          </w:p>
          <w:p w14:paraId="1DA1AEDC" w14:textId="19C27DA0" w:rsidR="0032026E" w:rsidRPr="00FB223E" w:rsidRDefault="0032026E" w:rsidP="00BF4794">
            <w:pPr>
              <w:rPr>
                <w:rFonts w:ascii="Arial" w:hAnsi="Arial" w:cs="Arial"/>
                <w:spacing w:val="-2"/>
                <w:sz w:val="22"/>
                <w:szCs w:val="22"/>
              </w:rPr>
            </w:pPr>
          </w:p>
        </w:tc>
      </w:tr>
      <w:tr w:rsidR="006A1C4B" w:rsidRPr="00D4592A" w14:paraId="7545BFFE" w14:textId="77777777">
        <w:tc>
          <w:tcPr>
            <w:tcW w:w="2448" w:type="dxa"/>
          </w:tcPr>
          <w:p w14:paraId="371DA4FA" w14:textId="77777777" w:rsidR="006A1C4B" w:rsidRPr="00D4592A" w:rsidRDefault="006A1C4B" w:rsidP="006A1C4B">
            <w:pPr>
              <w:rPr>
                <w:rFonts w:ascii="Verdana" w:hAnsi="Verdana"/>
                <w:b/>
              </w:rPr>
            </w:pPr>
            <w:r w:rsidRPr="00D4592A">
              <w:rPr>
                <w:rFonts w:ascii="Verdana" w:hAnsi="Verdana"/>
                <w:b/>
              </w:rPr>
              <w:t>Date:</w:t>
            </w:r>
          </w:p>
        </w:tc>
        <w:tc>
          <w:tcPr>
            <w:tcW w:w="6074" w:type="dxa"/>
            <w:gridSpan w:val="3"/>
          </w:tcPr>
          <w:p w14:paraId="074ECE1C" w14:textId="2816B460" w:rsidR="00A070CA" w:rsidRPr="00D4592A" w:rsidRDefault="0032026E" w:rsidP="006A1C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August</w:t>
            </w:r>
            <w:r w:rsidR="002030B6">
              <w:rPr>
                <w:rFonts w:ascii="Verdana" w:hAnsi="Verdana"/>
              </w:rPr>
              <w:t xml:space="preserve"> 202</w:t>
            </w:r>
            <w:r w:rsidR="00FC6CCB">
              <w:rPr>
                <w:rFonts w:ascii="Verdana" w:hAnsi="Verdana"/>
              </w:rPr>
              <w:t>5</w:t>
            </w:r>
          </w:p>
        </w:tc>
      </w:tr>
    </w:tbl>
    <w:p w14:paraId="0FE3597B" w14:textId="132FFADA" w:rsidR="006A1C4B" w:rsidRDefault="006A1C4B" w:rsidP="001C7511"/>
    <w:p w14:paraId="32B72E33" w14:textId="38742C6D" w:rsidR="00427366" w:rsidRDefault="00427366" w:rsidP="001C7511"/>
    <w:p w14:paraId="5BD91987" w14:textId="32B53845" w:rsidR="00427366" w:rsidRDefault="00427366" w:rsidP="001C7511"/>
    <w:p w14:paraId="6D3C7BF1" w14:textId="446BB454" w:rsidR="00427366" w:rsidRDefault="00427366" w:rsidP="001C7511"/>
    <w:p w14:paraId="72F1C404" w14:textId="3FF9D4EC" w:rsidR="00427366" w:rsidRDefault="00427366" w:rsidP="001C7511"/>
    <w:p w14:paraId="6E6A4B28" w14:textId="7ED22D2C" w:rsidR="00427366" w:rsidRDefault="00427366" w:rsidP="001C7511"/>
    <w:p w14:paraId="601BE3B3" w14:textId="28FB2777" w:rsidR="00427366" w:rsidRDefault="00427366" w:rsidP="001C7511"/>
    <w:p w14:paraId="4625C71D" w14:textId="325476EE" w:rsidR="00427366" w:rsidRDefault="00427366" w:rsidP="001C7511"/>
    <w:p w14:paraId="6D6368AB" w14:textId="19B34AA8" w:rsidR="00427366" w:rsidRDefault="00427366" w:rsidP="001C7511"/>
    <w:p w14:paraId="0E43BD1E" w14:textId="57BAD035" w:rsidR="00427366" w:rsidRDefault="00427366" w:rsidP="001C7511"/>
    <w:p w14:paraId="34D276D1" w14:textId="0925098B" w:rsidR="00427366" w:rsidRDefault="00427366" w:rsidP="001C7511"/>
    <w:p w14:paraId="6CEBD643" w14:textId="2E87AE18" w:rsidR="00427366" w:rsidRDefault="00427366" w:rsidP="001C7511"/>
    <w:p w14:paraId="262E9BF9" w14:textId="65225D59" w:rsidR="00427366" w:rsidRDefault="00427366" w:rsidP="001C7511"/>
    <w:p w14:paraId="7263FA84" w14:textId="008E9C55" w:rsidR="00427366" w:rsidRDefault="00427366" w:rsidP="001C7511"/>
    <w:p w14:paraId="7A101E73" w14:textId="576D1D1C" w:rsidR="00427366" w:rsidRDefault="00427366" w:rsidP="001C7511"/>
    <w:p w14:paraId="10029FCE" w14:textId="4FB95323" w:rsidR="00427366" w:rsidRDefault="00427366" w:rsidP="001C7511"/>
    <w:p w14:paraId="13B7537D" w14:textId="7B0A99DB" w:rsidR="00427366" w:rsidRDefault="00427366" w:rsidP="001C7511"/>
    <w:p w14:paraId="60BD5048" w14:textId="59BDBF62" w:rsidR="00427366" w:rsidRDefault="00427366" w:rsidP="001C7511"/>
    <w:p w14:paraId="5F63FBA6" w14:textId="19BA0279" w:rsidR="00427366" w:rsidRDefault="00427366" w:rsidP="001C7511"/>
    <w:p w14:paraId="0FFD9668" w14:textId="0E7FBAF9" w:rsidR="00427366" w:rsidRDefault="00427366" w:rsidP="001C7511"/>
    <w:p w14:paraId="553495DB" w14:textId="5D65E3A0" w:rsidR="00427366" w:rsidRDefault="00427366" w:rsidP="001C7511"/>
    <w:p w14:paraId="28DA4EA3" w14:textId="5A079110" w:rsidR="00427366" w:rsidRDefault="00427366" w:rsidP="001C7511"/>
    <w:p w14:paraId="6F550873" w14:textId="2C32045D" w:rsidR="00427366" w:rsidRDefault="00427366" w:rsidP="001C7511"/>
    <w:p w14:paraId="15DE1C82" w14:textId="04F86DF6" w:rsidR="00427366" w:rsidRDefault="00427366" w:rsidP="001C7511"/>
    <w:p w14:paraId="499F3BD3" w14:textId="7CC6F619" w:rsidR="00427366" w:rsidRDefault="00427366" w:rsidP="001C7511"/>
    <w:p w14:paraId="77DC2539" w14:textId="538CFD8F" w:rsidR="00427366" w:rsidRDefault="00427366" w:rsidP="001C7511"/>
    <w:p w14:paraId="62E8288B" w14:textId="7F685547" w:rsidR="00427366" w:rsidRDefault="00427366" w:rsidP="001C7511"/>
    <w:p w14:paraId="609C7D80" w14:textId="6E878950" w:rsidR="00427366" w:rsidRDefault="00427366" w:rsidP="001C7511"/>
    <w:p w14:paraId="60ABBEE4" w14:textId="37C72258" w:rsidR="00427366" w:rsidRDefault="00427366" w:rsidP="001C7511"/>
    <w:p w14:paraId="6D7D6AEC" w14:textId="7F7BE195" w:rsidR="00427366" w:rsidRDefault="00427366" w:rsidP="001C7511"/>
    <w:p w14:paraId="4E8A0917" w14:textId="208B89DB" w:rsidR="00427366" w:rsidRDefault="00427366" w:rsidP="001C7511"/>
    <w:p w14:paraId="24344983" w14:textId="04F4EDDA" w:rsidR="00427366" w:rsidRDefault="00427366" w:rsidP="001C7511"/>
    <w:p w14:paraId="43556DB5" w14:textId="3F5E845B" w:rsidR="00427366" w:rsidRDefault="00427366" w:rsidP="001C7511"/>
    <w:p w14:paraId="28087B77" w14:textId="687546FD" w:rsidR="00427366" w:rsidRDefault="00427366" w:rsidP="001C7511"/>
    <w:p w14:paraId="7631520A" w14:textId="5D254CAE" w:rsidR="00427366" w:rsidRDefault="00427366" w:rsidP="001C7511"/>
    <w:p w14:paraId="7AFBA392" w14:textId="22BF1B9E" w:rsidR="00427366" w:rsidRDefault="00427366" w:rsidP="001C7511"/>
    <w:p w14:paraId="18932E61" w14:textId="6166F8A2" w:rsidR="00427366" w:rsidRDefault="00427366" w:rsidP="001C7511"/>
    <w:p w14:paraId="465D3DEF" w14:textId="021DE6ED" w:rsidR="00427366" w:rsidRDefault="00427366" w:rsidP="001C7511"/>
    <w:p w14:paraId="5030B131" w14:textId="770A8D40" w:rsidR="00427366" w:rsidRDefault="00427366" w:rsidP="001C7511"/>
    <w:p w14:paraId="6AD9C908" w14:textId="4002309E" w:rsidR="00427366" w:rsidRDefault="00427366" w:rsidP="001C7511"/>
    <w:p w14:paraId="2F0FE8DA" w14:textId="1064C9AA" w:rsidR="00427366" w:rsidRDefault="00427366" w:rsidP="001C7511"/>
    <w:p w14:paraId="059949C4" w14:textId="64AF90DC" w:rsidR="00427366" w:rsidRDefault="00427366" w:rsidP="001C7511"/>
    <w:p w14:paraId="3E552BA7" w14:textId="64787670" w:rsidR="00427366" w:rsidRDefault="00427366" w:rsidP="001C7511"/>
    <w:p w14:paraId="7C649F8B" w14:textId="3B49972D" w:rsidR="00427366" w:rsidRDefault="00427366" w:rsidP="001C7511"/>
    <w:p w14:paraId="1139609C" w14:textId="613BEA2E" w:rsidR="00427366" w:rsidRDefault="00427366" w:rsidP="001C7511"/>
    <w:p w14:paraId="5293D8AD" w14:textId="0CEC4941" w:rsidR="00427366" w:rsidRDefault="00427366" w:rsidP="001C7511"/>
    <w:p w14:paraId="5FC3055F" w14:textId="57B207A5" w:rsidR="00427366" w:rsidRDefault="00427366" w:rsidP="001C7511"/>
    <w:p w14:paraId="63DC21A0" w14:textId="0F02EB6B" w:rsidR="00427366" w:rsidRDefault="00427366" w:rsidP="001C7511"/>
    <w:p w14:paraId="44E0C34C" w14:textId="3109AA59" w:rsidR="00427366" w:rsidRDefault="00427366" w:rsidP="001C7511"/>
    <w:p w14:paraId="4D3D6876" w14:textId="77777777" w:rsidR="00FA6EA7" w:rsidRPr="00A902FF" w:rsidRDefault="00FA6EA7" w:rsidP="00FA6EA7">
      <w:pPr>
        <w:jc w:val="center"/>
        <w:rPr>
          <w:rFonts w:ascii="Verdana" w:hAnsi="Verdana"/>
          <w:b/>
        </w:rPr>
      </w:pPr>
      <w:r w:rsidRPr="00A902FF">
        <w:rPr>
          <w:rFonts w:ascii="Verdana" w:hAnsi="Verdana"/>
          <w:b/>
        </w:rPr>
        <w:t xml:space="preserve">The </w:t>
      </w:r>
      <w:smartTag w:uri="urn:schemas-microsoft-com:office:smarttags" w:element="place">
        <w:r w:rsidRPr="00A902FF">
          <w:rPr>
            <w:rFonts w:ascii="Verdana" w:hAnsi="Verdana"/>
            <w:b/>
          </w:rPr>
          <w:t>Highland</w:t>
        </w:r>
      </w:smartTag>
      <w:r w:rsidRPr="00A902FF">
        <w:rPr>
          <w:rFonts w:ascii="Verdana" w:hAnsi="Verdana"/>
          <w:b/>
        </w:rPr>
        <w:t xml:space="preserve"> Council</w:t>
      </w:r>
    </w:p>
    <w:p w14:paraId="47DD62D7" w14:textId="77777777" w:rsidR="00FA6EA7" w:rsidRDefault="00FA6EA7" w:rsidP="00FA6EA7">
      <w:pPr>
        <w:jc w:val="center"/>
        <w:rPr>
          <w:b/>
          <w:u w:val="single"/>
        </w:rPr>
      </w:pPr>
    </w:p>
    <w:p w14:paraId="1325A222" w14:textId="77777777" w:rsidR="00FA6EA7" w:rsidRPr="00A902FF" w:rsidRDefault="00FA6EA7" w:rsidP="00FA6EA7">
      <w:pPr>
        <w:jc w:val="center"/>
        <w:rPr>
          <w:rFonts w:ascii="Verdana" w:hAnsi="Verdana"/>
          <w:b/>
        </w:rPr>
      </w:pPr>
      <w:r w:rsidRPr="00A902FF">
        <w:rPr>
          <w:rFonts w:ascii="Verdana" w:hAnsi="Verdana"/>
          <w:b/>
        </w:rPr>
        <w:t>Person Specification</w:t>
      </w:r>
    </w:p>
    <w:p w14:paraId="25C9A588" w14:textId="77777777" w:rsidR="00FA6EA7" w:rsidRDefault="00FA6EA7" w:rsidP="00FA6EA7">
      <w:pPr>
        <w:jc w:val="center"/>
        <w:rPr>
          <w:b/>
          <w:u w:val="single"/>
        </w:rPr>
      </w:pPr>
    </w:p>
    <w:p w14:paraId="43E00834" w14:textId="77777777" w:rsidR="00FA6EA7" w:rsidRDefault="00FA6EA7" w:rsidP="00FA6EA7">
      <w:pPr>
        <w:jc w:val="center"/>
        <w:rPr>
          <w:b/>
          <w:u w:val="single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448"/>
        <w:gridCol w:w="6074"/>
      </w:tblGrid>
      <w:tr w:rsidR="00FA6EA7" w14:paraId="57511EA5" w14:textId="77777777" w:rsidTr="0020010A">
        <w:tc>
          <w:tcPr>
            <w:tcW w:w="2448" w:type="dxa"/>
          </w:tcPr>
          <w:p w14:paraId="04A79CC5" w14:textId="77777777" w:rsidR="00FA6EA7" w:rsidRDefault="00FA6EA7" w:rsidP="0020010A">
            <w:pPr>
              <w:rPr>
                <w:b/>
              </w:rPr>
            </w:pPr>
            <w:r w:rsidRPr="00F1572D">
              <w:rPr>
                <w:rFonts w:ascii="Verdana" w:hAnsi="Verdana"/>
                <w:b/>
              </w:rPr>
              <w:t>Service:</w:t>
            </w:r>
          </w:p>
        </w:tc>
        <w:tc>
          <w:tcPr>
            <w:tcW w:w="6074" w:type="dxa"/>
          </w:tcPr>
          <w:p w14:paraId="2D35D7EE" w14:textId="08F17BA5" w:rsidR="00FA6EA7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Place</w:t>
            </w:r>
          </w:p>
          <w:p w14:paraId="05A99F4E" w14:textId="77777777" w:rsidR="00FA6EA7" w:rsidRPr="00A902FF" w:rsidRDefault="00FA6EA7" w:rsidP="0020010A">
            <w:pPr>
              <w:rPr>
                <w:rFonts w:ascii="Verdana" w:hAnsi="Verdana"/>
              </w:rPr>
            </w:pPr>
          </w:p>
        </w:tc>
      </w:tr>
      <w:tr w:rsidR="00FA6EA7" w14:paraId="7FB6FB49" w14:textId="77777777" w:rsidTr="0020010A">
        <w:tc>
          <w:tcPr>
            <w:tcW w:w="2448" w:type="dxa"/>
          </w:tcPr>
          <w:p w14:paraId="5E117954" w14:textId="77777777" w:rsidR="00FA6EA7" w:rsidRDefault="00FA6EA7" w:rsidP="0020010A">
            <w:pPr>
              <w:rPr>
                <w:b/>
              </w:rPr>
            </w:pPr>
            <w:r w:rsidRPr="00F1572D">
              <w:rPr>
                <w:rFonts w:ascii="Verdana" w:hAnsi="Verdana"/>
                <w:b/>
              </w:rPr>
              <w:t>Job Title:</w:t>
            </w:r>
          </w:p>
        </w:tc>
        <w:tc>
          <w:tcPr>
            <w:tcW w:w="6074" w:type="dxa"/>
          </w:tcPr>
          <w:p w14:paraId="5F68801A" w14:textId="77777777" w:rsidR="00FA6EA7" w:rsidRPr="00A902FF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Community Works Operative 4 (Other)</w:t>
            </w:r>
          </w:p>
          <w:p w14:paraId="47075790" w14:textId="77777777" w:rsidR="00FA6EA7" w:rsidRPr="00A902FF" w:rsidRDefault="00FA6EA7" w:rsidP="0020010A">
            <w:pPr>
              <w:rPr>
                <w:rFonts w:ascii="Verdana" w:hAnsi="Verdana"/>
              </w:rPr>
            </w:pPr>
          </w:p>
        </w:tc>
      </w:tr>
      <w:tr w:rsidR="00FA6EA7" w14:paraId="5570089F" w14:textId="77777777" w:rsidTr="0020010A">
        <w:tc>
          <w:tcPr>
            <w:tcW w:w="2448" w:type="dxa"/>
          </w:tcPr>
          <w:p w14:paraId="29D326C4" w14:textId="77777777" w:rsidR="00FA6EA7" w:rsidRDefault="00FA6EA7" w:rsidP="0020010A">
            <w:pPr>
              <w:rPr>
                <w:rFonts w:ascii="Verdana" w:hAnsi="Verdana"/>
                <w:b/>
              </w:rPr>
            </w:pPr>
            <w:r w:rsidRPr="00F1572D">
              <w:rPr>
                <w:rFonts w:ascii="Verdana" w:hAnsi="Verdana"/>
                <w:b/>
              </w:rPr>
              <w:t>Location:</w:t>
            </w:r>
          </w:p>
          <w:p w14:paraId="248301CD" w14:textId="77777777" w:rsidR="00FA6EA7" w:rsidRPr="00F1572D" w:rsidRDefault="00FA6EA7" w:rsidP="0020010A">
            <w:pPr>
              <w:rPr>
                <w:rFonts w:ascii="Verdana" w:hAnsi="Verdana"/>
                <w:b/>
              </w:rPr>
            </w:pPr>
          </w:p>
        </w:tc>
        <w:tc>
          <w:tcPr>
            <w:tcW w:w="6074" w:type="dxa"/>
          </w:tcPr>
          <w:p w14:paraId="3A1EA5BD" w14:textId="77777777" w:rsidR="00871451" w:rsidRDefault="00871451" w:rsidP="0087145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4C, </w:t>
            </w:r>
            <w:proofErr w:type="spellStart"/>
            <w:r>
              <w:rPr>
                <w:rFonts w:ascii="Verdana" w:hAnsi="Verdana"/>
              </w:rPr>
              <w:t>Dalfaber</w:t>
            </w:r>
            <w:proofErr w:type="spellEnd"/>
            <w:r>
              <w:rPr>
                <w:rFonts w:ascii="Verdana" w:hAnsi="Verdana"/>
              </w:rPr>
              <w:t xml:space="preserve"> Industrial Estate, Aviemore</w:t>
            </w:r>
          </w:p>
          <w:p w14:paraId="0DDC3F2B" w14:textId="77777777" w:rsidR="00FA6EA7" w:rsidRPr="00A902FF" w:rsidRDefault="00FA6EA7" w:rsidP="0020010A">
            <w:pPr>
              <w:rPr>
                <w:rFonts w:ascii="Verdana" w:hAnsi="Verdana"/>
              </w:rPr>
            </w:pPr>
          </w:p>
        </w:tc>
      </w:tr>
      <w:tr w:rsidR="00FA6EA7" w14:paraId="0A12DDB2" w14:textId="77777777" w:rsidTr="0020010A">
        <w:tc>
          <w:tcPr>
            <w:tcW w:w="2448" w:type="dxa"/>
          </w:tcPr>
          <w:p w14:paraId="460797D9" w14:textId="77777777" w:rsidR="00FA6EA7" w:rsidRDefault="00FA6EA7" w:rsidP="0020010A">
            <w:pPr>
              <w:rPr>
                <w:b/>
              </w:rPr>
            </w:pPr>
            <w:r w:rsidRPr="00FD0612">
              <w:rPr>
                <w:rFonts w:ascii="Verdana" w:hAnsi="Verdana"/>
                <w:b/>
              </w:rPr>
              <w:t>Date:</w:t>
            </w:r>
          </w:p>
        </w:tc>
        <w:tc>
          <w:tcPr>
            <w:tcW w:w="6074" w:type="dxa"/>
          </w:tcPr>
          <w:p w14:paraId="2C5942BD" w14:textId="45C2E41C" w:rsidR="00FA6EA7" w:rsidRPr="00A902FF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August 202</w:t>
            </w:r>
            <w:r w:rsidR="0020192E">
              <w:rPr>
                <w:rFonts w:ascii="Verdana" w:hAnsi="Verdana"/>
              </w:rPr>
              <w:t>5</w:t>
            </w:r>
          </w:p>
          <w:p w14:paraId="77621D81" w14:textId="77777777" w:rsidR="00FA6EA7" w:rsidRPr="00A902FF" w:rsidRDefault="00FA6EA7" w:rsidP="0020010A">
            <w:pPr>
              <w:rPr>
                <w:rFonts w:ascii="Verdana" w:hAnsi="Verdana"/>
              </w:rPr>
            </w:pPr>
          </w:p>
        </w:tc>
      </w:tr>
    </w:tbl>
    <w:p w14:paraId="10CFA4A6" w14:textId="77777777" w:rsidR="00FA6EA7" w:rsidRDefault="00FA6EA7" w:rsidP="00FA6EA7"/>
    <w:p w14:paraId="08EC2383" w14:textId="77777777" w:rsidR="00FA6EA7" w:rsidRDefault="00FA6EA7" w:rsidP="00FA6EA7">
      <w:pPr>
        <w:rPr>
          <w:b/>
          <w:u w:val="single"/>
        </w:rPr>
      </w:pPr>
    </w:p>
    <w:tbl>
      <w:tblPr>
        <w:tblW w:w="8568" w:type="dxa"/>
        <w:tblLayout w:type="fixed"/>
        <w:tblLook w:val="01E0" w:firstRow="1" w:lastRow="1" w:firstColumn="1" w:lastColumn="1" w:noHBand="0" w:noVBand="0"/>
      </w:tblPr>
      <w:tblGrid>
        <w:gridCol w:w="675"/>
        <w:gridCol w:w="7893"/>
      </w:tblGrid>
      <w:tr w:rsidR="00FA6EA7" w14:paraId="0E8461B8" w14:textId="77777777" w:rsidTr="0020010A">
        <w:tc>
          <w:tcPr>
            <w:tcW w:w="675" w:type="dxa"/>
          </w:tcPr>
          <w:p w14:paraId="661B1CB3" w14:textId="77777777" w:rsidR="00FA6EA7" w:rsidRPr="00FD0612" w:rsidRDefault="00FA6EA7" w:rsidP="0020010A">
            <w:pPr>
              <w:rPr>
                <w:rFonts w:ascii="Verdana" w:hAnsi="Verdana"/>
              </w:rPr>
            </w:pPr>
          </w:p>
        </w:tc>
        <w:tc>
          <w:tcPr>
            <w:tcW w:w="7893" w:type="dxa"/>
          </w:tcPr>
          <w:p w14:paraId="3928DD23" w14:textId="77777777" w:rsidR="00FA6EA7" w:rsidRPr="00A902FF" w:rsidRDefault="00FA6EA7" w:rsidP="0020010A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Essential Attributes</w:t>
            </w:r>
          </w:p>
          <w:p w14:paraId="6FB866F2" w14:textId="77777777" w:rsidR="00FA6EA7" w:rsidRDefault="00FA6EA7" w:rsidP="0020010A">
            <w:pPr>
              <w:jc w:val="both"/>
              <w:rPr>
                <w:rFonts w:ascii="Verdana" w:hAnsi="Verdana"/>
                <w:b/>
              </w:rPr>
            </w:pPr>
          </w:p>
          <w:p w14:paraId="10524CF3" w14:textId="77777777" w:rsidR="00FA6EA7" w:rsidRPr="000526CF" w:rsidRDefault="00FA6EA7" w:rsidP="0020010A">
            <w:pPr>
              <w:jc w:val="both"/>
              <w:rPr>
                <w:rFonts w:ascii="Verdana" w:hAnsi="Verdana"/>
              </w:rPr>
            </w:pPr>
            <w:proofErr w:type="gramStart"/>
            <w:r w:rsidRPr="000526CF">
              <w:rPr>
                <w:rFonts w:ascii="Verdana" w:hAnsi="Verdana"/>
              </w:rPr>
              <w:t>In order to</w:t>
            </w:r>
            <w:proofErr w:type="gramEnd"/>
            <w:r w:rsidRPr="000526CF">
              <w:rPr>
                <w:rFonts w:ascii="Verdana" w:hAnsi="Verdana"/>
              </w:rPr>
              <w:t xml:space="preserve"> be able to carry out the duties of this post effectively and safely, candidates will be able to provide evidence of the following.</w:t>
            </w:r>
          </w:p>
          <w:p w14:paraId="405EC3A5" w14:textId="77777777" w:rsidR="00FA6EA7" w:rsidRPr="00A902FF" w:rsidRDefault="00FA6EA7" w:rsidP="0020010A">
            <w:pPr>
              <w:jc w:val="both"/>
              <w:rPr>
                <w:rFonts w:ascii="Verdana" w:hAnsi="Verdana"/>
                <w:b/>
              </w:rPr>
            </w:pPr>
          </w:p>
        </w:tc>
      </w:tr>
      <w:tr w:rsidR="00FA6EA7" w14:paraId="48E38CFA" w14:textId="77777777" w:rsidTr="0020010A">
        <w:tc>
          <w:tcPr>
            <w:tcW w:w="675" w:type="dxa"/>
          </w:tcPr>
          <w:p w14:paraId="07A57BFB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7291FF22" w14:textId="77777777" w:rsidR="00FA6EA7" w:rsidRPr="00FD0612" w:rsidRDefault="00FA6EA7" w:rsidP="0020010A">
            <w:pPr>
              <w:rPr>
                <w:rFonts w:ascii="Verdana" w:hAnsi="Verdana"/>
              </w:rPr>
            </w:pPr>
            <w:r w:rsidRPr="00FD0612">
              <w:rPr>
                <w:rFonts w:ascii="Verdana" w:hAnsi="Verdana"/>
              </w:rPr>
              <w:t>1.</w:t>
            </w:r>
          </w:p>
        </w:tc>
        <w:tc>
          <w:tcPr>
            <w:tcW w:w="7893" w:type="dxa"/>
          </w:tcPr>
          <w:p w14:paraId="65F5A8F8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1C602868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Minimum of 3 </w:t>
            </w:r>
            <w:proofErr w:type="spellStart"/>
            <w:r>
              <w:rPr>
                <w:rFonts w:ascii="Verdana" w:hAnsi="Verdana"/>
              </w:rPr>
              <w:t>years experience</w:t>
            </w:r>
            <w:proofErr w:type="spellEnd"/>
            <w:r>
              <w:rPr>
                <w:rFonts w:ascii="Verdana" w:hAnsi="Verdana"/>
              </w:rPr>
              <w:t xml:space="preserve"> </w:t>
            </w:r>
          </w:p>
          <w:p w14:paraId="2FFAF05B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1182E8C8" w14:textId="77777777" w:rsidTr="0020010A">
        <w:tc>
          <w:tcPr>
            <w:tcW w:w="675" w:type="dxa"/>
          </w:tcPr>
          <w:p w14:paraId="5CA43C51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23AAE60A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2.</w:t>
            </w:r>
          </w:p>
        </w:tc>
        <w:tc>
          <w:tcPr>
            <w:tcW w:w="7893" w:type="dxa"/>
          </w:tcPr>
          <w:p w14:paraId="6E47D5B6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54DE9D47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Good general standard of education </w:t>
            </w:r>
          </w:p>
          <w:p w14:paraId="7B4497DD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4F309315" w14:textId="77777777" w:rsidTr="0020010A">
        <w:tc>
          <w:tcPr>
            <w:tcW w:w="675" w:type="dxa"/>
          </w:tcPr>
          <w:p w14:paraId="6628FEEB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4DC87B66" w14:textId="77777777" w:rsidR="00FA6EA7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3.</w:t>
            </w:r>
          </w:p>
          <w:p w14:paraId="1F32E5D4" w14:textId="77777777" w:rsidR="00FA6EA7" w:rsidRPr="00FD0612" w:rsidRDefault="00FA6EA7" w:rsidP="0020010A">
            <w:pPr>
              <w:rPr>
                <w:rFonts w:ascii="Verdana" w:hAnsi="Verdana"/>
              </w:rPr>
            </w:pPr>
          </w:p>
        </w:tc>
        <w:tc>
          <w:tcPr>
            <w:tcW w:w="7893" w:type="dxa"/>
          </w:tcPr>
          <w:p w14:paraId="7EA7AD76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01B67198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Qualified to SVQ level 2</w:t>
            </w:r>
          </w:p>
        </w:tc>
      </w:tr>
      <w:tr w:rsidR="00FA6EA7" w14:paraId="34850634" w14:textId="77777777" w:rsidTr="0020010A">
        <w:tc>
          <w:tcPr>
            <w:tcW w:w="675" w:type="dxa"/>
          </w:tcPr>
          <w:p w14:paraId="158775AF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08BA7805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  <w:r w:rsidRPr="00FD0612">
              <w:rPr>
                <w:rFonts w:ascii="Verdana" w:hAnsi="Verdana"/>
              </w:rPr>
              <w:t>.</w:t>
            </w:r>
          </w:p>
        </w:tc>
        <w:tc>
          <w:tcPr>
            <w:tcW w:w="7893" w:type="dxa"/>
          </w:tcPr>
          <w:p w14:paraId="749B0931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7ABC9189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Good organisational and supervisory skills </w:t>
            </w:r>
          </w:p>
          <w:p w14:paraId="2F2834F9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6ABCD714" w14:textId="77777777" w:rsidTr="0020010A">
        <w:tc>
          <w:tcPr>
            <w:tcW w:w="675" w:type="dxa"/>
          </w:tcPr>
          <w:p w14:paraId="6E4BD93F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6EDA365A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Pr="00FD0612">
              <w:rPr>
                <w:rFonts w:ascii="Verdana" w:hAnsi="Verdana"/>
              </w:rPr>
              <w:t>.</w:t>
            </w:r>
          </w:p>
        </w:tc>
        <w:tc>
          <w:tcPr>
            <w:tcW w:w="7893" w:type="dxa"/>
          </w:tcPr>
          <w:p w14:paraId="44640D43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4D5D92D7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Good communication skills </w:t>
            </w:r>
          </w:p>
          <w:p w14:paraId="19D7113B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27738E41" w14:textId="77777777" w:rsidTr="0020010A">
        <w:tc>
          <w:tcPr>
            <w:tcW w:w="675" w:type="dxa"/>
          </w:tcPr>
          <w:p w14:paraId="69940184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6E0B0A54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  <w:r w:rsidRPr="00FD0612">
              <w:rPr>
                <w:rFonts w:ascii="Verdana" w:hAnsi="Verdana"/>
              </w:rPr>
              <w:t>.</w:t>
            </w:r>
          </w:p>
        </w:tc>
        <w:tc>
          <w:tcPr>
            <w:tcW w:w="7893" w:type="dxa"/>
          </w:tcPr>
          <w:p w14:paraId="38982F81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41632C6C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Good attention to detail </w:t>
            </w:r>
          </w:p>
          <w:p w14:paraId="14AC0CCB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696C080B" w14:textId="77777777" w:rsidTr="0020010A">
        <w:tc>
          <w:tcPr>
            <w:tcW w:w="675" w:type="dxa"/>
          </w:tcPr>
          <w:p w14:paraId="17252A88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07DD71DC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  <w:r w:rsidRPr="00FD0612">
              <w:rPr>
                <w:rFonts w:ascii="Verdana" w:hAnsi="Verdana"/>
              </w:rPr>
              <w:t>.</w:t>
            </w:r>
          </w:p>
        </w:tc>
        <w:tc>
          <w:tcPr>
            <w:tcW w:w="7893" w:type="dxa"/>
          </w:tcPr>
          <w:p w14:paraId="5565BF37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3B6586F5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Able to set and maintain standards</w:t>
            </w:r>
          </w:p>
          <w:p w14:paraId="40F74703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7795EE04" w14:textId="77777777" w:rsidTr="0020010A">
        <w:tc>
          <w:tcPr>
            <w:tcW w:w="675" w:type="dxa"/>
          </w:tcPr>
          <w:p w14:paraId="707D728C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17A05BEC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8.</w:t>
            </w:r>
          </w:p>
        </w:tc>
        <w:tc>
          <w:tcPr>
            <w:tcW w:w="7893" w:type="dxa"/>
          </w:tcPr>
          <w:p w14:paraId="7DF33855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76C51FA5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Able to work under pressure and to deadlines</w:t>
            </w:r>
          </w:p>
          <w:p w14:paraId="035BE612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3C94BF05" w14:textId="77777777" w:rsidTr="0020010A">
        <w:tc>
          <w:tcPr>
            <w:tcW w:w="675" w:type="dxa"/>
          </w:tcPr>
          <w:p w14:paraId="4DD91978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1CB300EA" w14:textId="77777777" w:rsidR="00FA6EA7" w:rsidRPr="00FD0612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</w:t>
            </w:r>
            <w:r w:rsidRPr="00FD0612">
              <w:rPr>
                <w:rFonts w:ascii="Verdana" w:hAnsi="Verdana"/>
              </w:rPr>
              <w:t>.</w:t>
            </w:r>
          </w:p>
        </w:tc>
        <w:tc>
          <w:tcPr>
            <w:tcW w:w="7893" w:type="dxa"/>
          </w:tcPr>
          <w:p w14:paraId="1A36CF33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43B7A83A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Able to work on own initiative and as part of a team </w:t>
            </w:r>
          </w:p>
          <w:p w14:paraId="77BD8498" w14:textId="77777777" w:rsidR="00FA6EA7" w:rsidRPr="00F1572D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  <w:tr w:rsidR="00FA6EA7" w14:paraId="3A076030" w14:textId="77777777" w:rsidTr="0020010A">
        <w:tc>
          <w:tcPr>
            <w:tcW w:w="675" w:type="dxa"/>
          </w:tcPr>
          <w:p w14:paraId="3170E9C6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53C52B4B" w14:textId="77777777" w:rsidR="00FA6EA7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10.</w:t>
            </w:r>
          </w:p>
          <w:p w14:paraId="4E1AB855" w14:textId="77777777" w:rsidR="00FA6EA7" w:rsidRDefault="00FA6EA7" w:rsidP="0020010A">
            <w:pPr>
              <w:rPr>
                <w:rFonts w:ascii="Verdana" w:hAnsi="Verdana"/>
              </w:rPr>
            </w:pPr>
          </w:p>
        </w:tc>
        <w:tc>
          <w:tcPr>
            <w:tcW w:w="7893" w:type="dxa"/>
          </w:tcPr>
          <w:p w14:paraId="721E77C8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15E62ADF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 current clean driving licence </w:t>
            </w:r>
          </w:p>
        </w:tc>
      </w:tr>
      <w:tr w:rsidR="00FA6EA7" w14:paraId="258F03D6" w14:textId="77777777" w:rsidTr="0020010A">
        <w:tc>
          <w:tcPr>
            <w:tcW w:w="675" w:type="dxa"/>
          </w:tcPr>
          <w:p w14:paraId="4801ED99" w14:textId="77777777" w:rsidR="00FA6EA7" w:rsidRDefault="00FA6EA7" w:rsidP="0020010A">
            <w:pPr>
              <w:rPr>
                <w:rFonts w:ascii="Verdana" w:hAnsi="Verdana"/>
              </w:rPr>
            </w:pPr>
          </w:p>
          <w:p w14:paraId="0D04F076" w14:textId="77777777" w:rsidR="00FA6EA7" w:rsidRDefault="00FA6EA7" w:rsidP="0020010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11.</w:t>
            </w:r>
          </w:p>
        </w:tc>
        <w:tc>
          <w:tcPr>
            <w:tcW w:w="7893" w:type="dxa"/>
          </w:tcPr>
          <w:p w14:paraId="1189853C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  <w:p w14:paraId="63C90245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Flexible approach to work </w:t>
            </w:r>
          </w:p>
          <w:p w14:paraId="3169091A" w14:textId="77777777" w:rsidR="00FA6EA7" w:rsidRDefault="00FA6EA7" w:rsidP="0020010A">
            <w:pPr>
              <w:jc w:val="both"/>
              <w:rPr>
                <w:rFonts w:ascii="Verdana" w:hAnsi="Verdana"/>
              </w:rPr>
            </w:pPr>
          </w:p>
        </w:tc>
      </w:tr>
    </w:tbl>
    <w:p w14:paraId="5AD8D64C" w14:textId="77777777" w:rsidR="00427366" w:rsidRDefault="00427366" w:rsidP="001C7511"/>
    <w:sectPr w:rsidR="004273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66CD"/>
    <w:multiLevelType w:val="hybridMultilevel"/>
    <w:tmpl w:val="C1FC77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6306F"/>
    <w:multiLevelType w:val="hybridMultilevel"/>
    <w:tmpl w:val="1D187E4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7598970">
    <w:abstractNumId w:val="0"/>
  </w:num>
  <w:num w:numId="2" w16cid:durableId="1630630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4B"/>
    <w:rsid w:val="00063516"/>
    <w:rsid w:val="00145433"/>
    <w:rsid w:val="001A3671"/>
    <w:rsid w:val="001C7511"/>
    <w:rsid w:val="001D1185"/>
    <w:rsid w:val="001D5DD9"/>
    <w:rsid w:val="0020192E"/>
    <w:rsid w:val="002030B6"/>
    <w:rsid w:val="002332E0"/>
    <w:rsid w:val="00295650"/>
    <w:rsid w:val="0032026E"/>
    <w:rsid w:val="0034766C"/>
    <w:rsid w:val="003F652A"/>
    <w:rsid w:val="00427366"/>
    <w:rsid w:val="004E055E"/>
    <w:rsid w:val="00587B24"/>
    <w:rsid w:val="005B4DA8"/>
    <w:rsid w:val="005B4FF4"/>
    <w:rsid w:val="00615504"/>
    <w:rsid w:val="006164A6"/>
    <w:rsid w:val="006409E5"/>
    <w:rsid w:val="00653183"/>
    <w:rsid w:val="0065567E"/>
    <w:rsid w:val="0065720E"/>
    <w:rsid w:val="00683F36"/>
    <w:rsid w:val="00686803"/>
    <w:rsid w:val="00691576"/>
    <w:rsid w:val="006A1C4B"/>
    <w:rsid w:val="007F4D91"/>
    <w:rsid w:val="008350D5"/>
    <w:rsid w:val="00837819"/>
    <w:rsid w:val="00871451"/>
    <w:rsid w:val="00880DF7"/>
    <w:rsid w:val="008A5AFD"/>
    <w:rsid w:val="008B38A9"/>
    <w:rsid w:val="00902949"/>
    <w:rsid w:val="00947C0B"/>
    <w:rsid w:val="00A070CA"/>
    <w:rsid w:val="00A11A5F"/>
    <w:rsid w:val="00A44B29"/>
    <w:rsid w:val="00BA0A6A"/>
    <w:rsid w:val="00BB4040"/>
    <w:rsid w:val="00BF4794"/>
    <w:rsid w:val="00C004E7"/>
    <w:rsid w:val="00CE075E"/>
    <w:rsid w:val="00D24688"/>
    <w:rsid w:val="00E05B58"/>
    <w:rsid w:val="00F43821"/>
    <w:rsid w:val="00F80FD7"/>
    <w:rsid w:val="00F82B5D"/>
    <w:rsid w:val="00F9786F"/>
    <w:rsid w:val="00FA6EA7"/>
    <w:rsid w:val="00FB223E"/>
    <w:rsid w:val="00FB3160"/>
    <w:rsid w:val="00FC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3EB8E6A"/>
  <w15:chartTrackingRefBased/>
  <w15:docId w15:val="{A9E52F27-896F-49C6-923F-6D2E7E39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35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cruitment\Seasonal%20staff\job-des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BA50B0AEA50A408B1CCE59390A0063" ma:contentTypeVersion="13" ma:contentTypeDescription="Create a new document." ma:contentTypeScope="" ma:versionID="1fd1f7a31603ba47dd74ceb40e847d08">
  <xsd:schema xmlns:xsd="http://www.w3.org/2001/XMLSchema" xmlns:xs="http://www.w3.org/2001/XMLSchema" xmlns:p="http://schemas.microsoft.com/office/2006/metadata/properties" xmlns:ns3="f208d9d4-ab53-4bb8-846a-65b2416c60b1" xmlns:ns4="67b068b7-2e2b-4052-af03-84bdb19f149d" targetNamespace="http://schemas.microsoft.com/office/2006/metadata/properties" ma:root="true" ma:fieldsID="216cf1402ad40bac321aa12039fff98c" ns3:_="" ns4:_="">
    <xsd:import namespace="f208d9d4-ab53-4bb8-846a-65b2416c60b1"/>
    <xsd:import namespace="67b068b7-2e2b-4052-af03-84bdb19f14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8d9d4-ab53-4bb8-846a-65b2416c60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068b7-2e2b-4052-af03-84bdb19f14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DCD5EB-F784-45FD-9CCF-8CAEB8F95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8d9d4-ab53-4bb8-846a-65b2416c60b1"/>
    <ds:schemaRef ds:uri="67b068b7-2e2b-4052-af03-84bdb19f14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E9662F-9463-41A0-BB5B-BECD9B46F9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DA86E1-C25C-463A-B245-FDB5BBB9CC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job-desc</Template>
  <TotalTime>14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Highland Council</vt:lpstr>
    </vt:vector>
  </TitlesOfParts>
  <Company>Fujitsu Services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Highland Council</dc:title>
  <dc:subject/>
  <dc:creator>rhona wilson</dc:creator>
  <cp:keywords/>
  <cp:lastModifiedBy>Sydney Pontious (Payroll and HR Transactions)</cp:lastModifiedBy>
  <cp:revision>10</cp:revision>
  <cp:lastPrinted>2021-02-15T11:52:00Z</cp:lastPrinted>
  <dcterms:created xsi:type="dcterms:W3CDTF">2021-08-31T12:39:00Z</dcterms:created>
  <dcterms:modified xsi:type="dcterms:W3CDTF">2026-10-14T15:32:00Z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0x01010045BA50B0AEA50A408B1CCE59390A0063</vt:lpwstr>
  </property>
</Properties>
</file>