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F2C51" w14:textId="77777777" w:rsidR="00C51035" w:rsidRPr="00E57680" w:rsidRDefault="00C51035">
      <w:pPr>
        <w:pStyle w:val="Heading1"/>
        <w:ind w:left="-720"/>
        <w:rPr>
          <w:rFonts w:ascii="Arial" w:hAnsi="Arial" w:cs="Arial"/>
          <w:b/>
          <w:szCs w:val="24"/>
        </w:rPr>
      </w:pPr>
      <w:r w:rsidRPr="00E57680">
        <w:rPr>
          <w:rFonts w:ascii="Arial" w:hAnsi="Arial" w:cs="Arial"/>
          <w:b/>
          <w:szCs w:val="24"/>
        </w:rPr>
        <w:t>Section 1</w:t>
      </w:r>
    </w:p>
    <w:tbl>
      <w:tblPr>
        <w:tblW w:w="1024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3946"/>
      </w:tblGrid>
      <w:tr w:rsidR="00C51035" w:rsidRPr="00E57680" w14:paraId="2181203C" w14:textId="77777777" w:rsidTr="00EC6181">
        <w:trPr>
          <w:trHeight w:val="480"/>
        </w:trPr>
        <w:tc>
          <w:tcPr>
            <w:tcW w:w="6300" w:type="dxa"/>
          </w:tcPr>
          <w:p w14:paraId="1A04106C" w14:textId="77777777" w:rsidR="00C51035" w:rsidRPr="00DA3796" w:rsidRDefault="00C51035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8F6AF6A" w14:textId="1CB47D06" w:rsidR="00C51035" w:rsidRPr="00E57680" w:rsidRDefault="00C51035" w:rsidP="0088607B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JOB TITLE:   </w:t>
            </w:r>
            <w:r w:rsidR="00DA3796">
              <w:rPr>
                <w:rFonts w:ascii="Arial" w:hAnsi="Arial" w:cs="Arial"/>
                <w:b/>
                <w:position w:val="-6"/>
                <w:sz w:val="24"/>
                <w:szCs w:val="24"/>
              </w:rPr>
              <w:t>Youth Worker</w:t>
            </w:r>
            <w:r w:rsidR="00D70084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 </w:t>
            </w:r>
            <w:r w:rsidR="00DA3796">
              <w:rPr>
                <w:rFonts w:ascii="Arial" w:hAnsi="Arial" w:cs="Arial"/>
                <w:b/>
                <w:position w:val="-6"/>
                <w:sz w:val="24"/>
                <w:szCs w:val="24"/>
              </w:rPr>
              <w:t>-</w:t>
            </w:r>
            <w:r w:rsidR="00D70084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 </w:t>
            </w:r>
            <w:r w:rsidR="00DA3796">
              <w:rPr>
                <w:rFonts w:ascii="Arial" w:hAnsi="Arial" w:cs="Arial"/>
                <w:b/>
                <w:position w:val="-6"/>
                <w:sz w:val="24"/>
                <w:szCs w:val="24"/>
              </w:rPr>
              <w:t>Education</w:t>
            </w:r>
          </w:p>
        </w:tc>
        <w:tc>
          <w:tcPr>
            <w:tcW w:w="3946" w:type="dxa"/>
          </w:tcPr>
          <w:p w14:paraId="1AB4477B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270896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POST NO(S): </w:t>
            </w:r>
            <w:r w:rsidR="00500989"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>NEW</w:t>
            </w:r>
          </w:p>
        </w:tc>
      </w:tr>
      <w:tr w:rsidR="00E93D4D" w:rsidRPr="00E57680" w14:paraId="561B555F" w14:textId="77777777" w:rsidTr="00EC6181">
        <w:trPr>
          <w:cantSplit/>
          <w:trHeight w:val="480"/>
        </w:trPr>
        <w:tc>
          <w:tcPr>
            <w:tcW w:w="10246" w:type="dxa"/>
            <w:gridSpan w:val="2"/>
          </w:tcPr>
          <w:p w14:paraId="71BE6B0C" w14:textId="77777777" w:rsidR="00E93D4D" w:rsidRDefault="00E93D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11D8F9D" w14:textId="77777777" w:rsidR="00E93D4D" w:rsidRPr="00E57680" w:rsidRDefault="00E93D4D" w:rsidP="00E93D4D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JOB PROFILE:</w:t>
            </w:r>
            <w:r w:rsidR="00DA379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A3796" w:rsidRPr="00DA3796">
              <w:rPr>
                <w:rFonts w:ascii="Arial" w:hAnsi="Arial" w:cs="Arial"/>
                <w:b/>
                <w:sz w:val="24"/>
              </w:rPr>
              <w:t>C 4 (A) – GRADE 5</w:t>
            </w:r>
          </w:p>
        </w:tc>
      </w:tr>
      <w:tr w:rsidR="00C51035" w:rsidRPr="00E57680" w14:paraId="41D3231B" w14:textId="77777777" w:rsidTr="00EC6181">
        <w:trPr>
          <w:cantSplit/>
          <w:trHeight w:val="480"/>
        </w:trPr>
        <w:tc>
          <w:tcPr>
            <w:tcW w:w="10246" w:type="dxa"/>
            <w:gridSpan w:val="2"/>
          </w:tcPr>
          <w:p w14:paraId="71A70775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D60D90" w14:textId="77777777" w:rsidR="00C51035" w:rsidRPr="00E57680" w:rsidRDefault="00C51035" w:rsidP="0088607B">
            <w:pPr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 xml:space="preserve">SECTION/UNIT:  </w:t>
            </w:r>
            <w:r w:rsidR="00DA3796">
              <w:rPr>
                <w:rFonts w:ascii="Arial" w:hAnsi="Arial" w:cs="Arial"/>
                <w:b/>
                <w:sz w:val="24"/>
                <w:szCs w:val="24"/>
              </w:rPr>
              <w:t>Education</w:t>
            </w:r>
          </w:p>
        </w:tc>
      </w:tr>
      <w:tr w:rsidR="00C51035" w:rsidRPr="00E57680" w14:paraId="7CEF8C69" w14:textId="77777777" w:rsidTr="00EC6181">
        <w:trPr>
          <w:cantSplit/>
          <w:trHeight w:val="480"/>
        </w:trPr>
        <w:tc>
          <w:tcPr>
            <w:tcW w:w="10246" w:type="dxa"/>
            <w:gridSpan w:val="2"/>
          </w:tcPr>
          <w:p w14:paraId="5BF69BD2" w14:textId="77777777" w:rsidR="00C51035" w:rsidRPr="00DA3796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EC4BF67" w14:textId="77777777" w:rsidR="00C51035" w:rsidRPr="00DA3796" w:rsidRDefault="00C51035" w:rsidP="0088607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3796">
              <w:rPr>
                <w:rFonts w:ascii="Arial" w:hAnsi="Arial" w:cs="Arial"/>
                <w:b/>
                <w:sz w:val="24"/>
                <w:szCs w:val="24"/>
              </w:rPr>
              <w:t xml:space="preserve">DIVISION:  </w:t>
            </w:r>
            <w:r w:rsidR="00DA3796" w:rsidRPr="00DA3796">
              <w:rPr>
                <w:rFonts w:ascii="Arial" w:hAnsi="Arial" w:cs="Arial"/>
                <w:b/>
                <w:sz w:val="24"/>
                <w:szCs w:val="24"/>
              </w:rPr>
              <w:t>Children, Young People and Partnerships</w:t>
            </w:r>
          </w:p>
        </w:tc>
      </w:tr>
      <w:tr w:rsidR="00C51035" w:rsidRPr="00E57680" w14:paraId="1E26E296" w14:textId="77777777" w:rsidTr="00EC6181">
        <w:trPr>
          <w:cantSplit/>
          <w:trHeight w:val="480"/>
        </w:trPr>
        <w:tc>
          <w:tcPr>
            <w:tcW w:w="10246" w:type="dxa"/>
            <w:gridSpan w:val="2"/>
          </w:tcPr>
          <w:p w14:paraId="0CEA889E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87BB3D" w14:textId="77777777" w:rsidR="00C51035" w:rsidRPr="00E57680" w:rsidRDefault="00C51035" w:rsidP="0088607B">
            <w:pPr>
              <w:pStyle w:val="Heading2"/>
              <w:rPr>
                <w:rFonts w:ascii="Arial" w:hAnsi="Arial" w:cs="Arial"/>
                <w:szCs w:val="24"/>
              </w:rPr>
            </w:pPr>
            <w:r w:rsidRPr="00E57680">
              <w:rPr>
                <w:rFonts w:ascii="Arial" w:hAnsi="Arial" w:cs="Arial"/>
                <w:szCs w:val="24"/>
              </w:rPr>
              <w:t xml:space="preserve">REPORTING TO:  </w:t>
            </w:r>
            <w:r w:rsidR="00DA3796">
              <w:rPr>
                <w:rFonts w:ascii="Arial" w:hAnsi="Arial" w:cs="Arial"/>
                <w:szCs w:val="24"/>
              </w:rPr>
              <w:t>Principal Teacher</w:t>
            </w:r>
          </w:p>
        </w:tc>
      </w:tr>
      <w:tr w:rsidR="00C51035" w:rsidRPr="00E57680" w14:paraId="62A8506A" w14:textId="77777777" w:rsidTr="00EC6181">
        <w:trPr>
          <w:cantSplit/>
          <w:trHeight w:val="480"/>
        </w:trPr>
        <w:tc>
          <w:tcPr>
            <w:tcW w:w="10246" w:type="dxa"/>
            <w:gridSpan w:val="2"/>
          </w:tcPr>
          <w:p w14:paraId="54CF5CA6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2222313" w14:textId="77777777" w:rsidR="00C51035" w:rsidRPr="00E57680" w:rsidRDefault="00C51035" w:rsidP="0088607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 xml:space="preserve">STAFF RESPONSIBILITIES: </w:t>
            </w:r>
            <w:r w:rsidR="00DA3796">
              <w:rPr>
                <w:rFonts w:ascii="Arial" w:hAnsi="Arial" w:cs="Arial"/>
                <w:b/>
                <w:sz w:val="24"/>
                <w:szCs w:val="24"/>
              </w:rPr>
              <w:t>None</w:t>
            </w:r>
          </w:p>
        </w:tc>
      </w:tr>
      <w:tr w:rsidR="00C51035" w:rsidRPr="00E57680" w14:paraId="5553756A" w14:textId="77777777" w:rsidTr="00EC6181">
        <w:trPr>
          <w:cantSplit/>
        </w:trPr>
        <w:tc>
          <w:tcPr>
            <w:tcW w:w="10246" w:type="dxa"/>
            <w:gridSpan w:val="2"/>
          </w:tcPr>
          <w:p w14:paraId="6E21DB68" w14:textId="77777777" w:rsidR="00C51035" w:rsidRPr="00E57680" w:rsidRDefault="00C51035">
            <w:pPr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>JOB PURPOSE</w:t>
            </w:r>
            <w:r w:rsidRPr="00E5768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3EB0A03" w14:textId="77777777" w:rsidR="004F354F" w:rsidRDefault="004F354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EBD7DB" w14:textId="77777777" w:rsidR="00DA3796" w:rsidRPr="00DA3796" w:rsidRDefault="00DA3796">
            <w:pPr>
              <w:rPr>
                <w:rFonts w:ascii="Arial" w:hAnsi="Arial" w:cs="Arial"/>
                <w:sz w:val="24"/>
                <w:szCs w:val="24"/>
              </w:rPr>
            </w:pPr>
            <w:r w:rsidRPr="00DA3796">
              <w:rPr>
                <w:rFonts w:ascii="Arial" w:hAnsi="Arial" w:cs="Arial"/>
                <w:sz w:val="24"/>
                <w:szCs w:val="24"/>
              </w:rPr>
              <w:t xml:space="preserve">Working as a youth worker within an educational setting, including mainstream or within our Additional Support Needs settings. The ideal candidate will have a strong understanding of the challenges and barriers faced by young people with additional support </w:t>
            </w:r>
            <w:proofErr w:type="gramStart"/>
            <w:r w:rsidRPr="00DA3796">
              <w:rPr>
                <w:rFonts w:ascii="Arial" w:hAnsi="Arial" w:cs="Arial"/>
                <w:sz w:val="24"/>
                <w:szCs w:val="24"/>
              </w:rPr>
              <w:t>needs, and</w:t>
            </w:r>
            <w:proofErr w:type="gramEnd"/>
            <w:r w:rsidRPr="00DA3796">
              <w:rPr>
                <w:rFonts w:ascii="Arial" w:hAnsi="Arial" w:cs="Arial"/>
                <w:sz w:val="24"/>
                <w:szCs w:val="24"/>
              </w:rPr>
              <w:t xml:space="preserve"> possess and demonstrate the skills required to plan and lead individualised and group sessions. </w:t>
            </w:r>
          </w:p>
          <w:p w14:paraId="14C499F8" w14:textId="77777777" w:rsidR="004F354F" w:rsidRPr="00E57680" w:rsidRDefault="004F354F" w:rsidP="0088607B">
            <w:pPr>
              <w:pStyle w:val="Text"/>
              <w:rPr>
                <w:rFonts w:ascii="Arial" w:hAnsi="Arial" w:cs="Arial"/>
                <w:szCs w:val="24"/>
              </w:rPr>
            </w:pPr>
          </w:p>
        </w:tc>
      </w:tr>
      <w:tr w:rsidR="00EC6181" w:rsidRPr="00E57680" w14:paraId="18EEE37B" w14:textId="77777777" w:rsidTr="00EC6181">
        <w:tc>
          <w:tcPr>
            <w:tcW w:w="10246" w:type="dxa"/>
            <w:gridSpan w:val="2"/>
          </w:tcPr>
          <w:p w14:paraId="7DCC57CB" w14:textId="77777777" w:rsidR="00EC6181" w:rsidRPr="00DA3796" w:rsidRDefault="00EC6181" w:rsidP="00DA3796">
            <w:pPr>
              <w:rPr>
                <w:rFonts w:ascii="Arial" w:hAnsi="Arial" w:cs="Arial"/>
                <w:sz w:val="24"/>
                <w:szCs w:val="24"/>
              </w:rPr>
            </w:pPr>
            <w:r w:rsidRPr="00DA3796">
              <w:rPr>
                <w:rFonts w:ascii="Arial" w:hAnsi="Arial" w:cs="Arial"/>
                <w:b/>
                <w:sz w:val="24"/>
                <w:szCs w:val="24"/>
              </w:rPr>
              <w:t>MAIN DUTIES</w:t>
            </w:r>
            <w:r w:rsidRPr="00DA3796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5FA703B" w14:textId="77777777" w:rsidR="00EC6181" w:rsidRDefault="00EC6181" w:rsidP="00DA3796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7096A7" w14:textId="505EB622" w:rsidR="00EC6181" w:rsidRPr="00DA3796" w:rsidRDefault="00EC6181" w:rsidP="00DA37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Pupil contact: </w:t>
            </w:r>
          </w:p>
          <w:p w14:paraId="74506E50" w14:textId="77777777" w:rsidR="00EC6181" w:rsidRPr="00DA3796" w:rsidRDefault="00EC6181" w:rsidP="00DA3796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DA3796">
              <w:rPr>
                <w:rFonts w:ascii="Arial" w:hAnsi="Arial" w:cs="Arial"/>
                <w:sz w:val="24"/>
                <w:szCs w:val="24"/>
              </w:rPr>
              <w:t xml:space="preserve">Develop and implement plans tailored to the individual needs of young people with additional support needs. </w:t>
            </w:r>
          </w:p>
          <w:p w14:paraId="4CA4F79C" w14:textId="77777777" w:rsidR="00EC6181" w:rsidRPr="00DA3796" w:rsidRDefault="00EC6181" w:rsidP="00DA3796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DA3796">
              <w:rPr>
                <w:rFonts w:ascii="Arial" w:hAnsi="Arial" w:cs="Arial"/>
                <w:sz w:val="24"/>
                <w:szCs w:val="24"/>
              </w:rPr>
              <w:t xml:space="preserve">Facilitate group sessions and workshops covering topics such as life-skills and emotional resilience </w:t>
            </w:r>
          </w:p>
          <w:p w14:paraId="6FBC01F2" w14:textId="77777777" w:rsidR="00EC6181" w:rsidRDefault="00EC6181" w:rsidP="005E13EE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DA3796">
              <w:rPr>
                <w:rFonts w:ascii="Arial" w:hAnsi="Arial" w:cs="Arial"/>
                <w:sz w:val="24"/>
                <w:szCs w:val="24"/>
              </w:rPr>
              <w:t xml:space="preserve">Plan and prepare risk assessments for group and 1 to 1 </w:t>
            </w:r>
            <w:proofErr w:type="gramStart"/>
            <w:r w:rsidRPr="00DA3796">
              <w:rPr>
                <w:rFonts w:ascii="Arial" w:hAnsi="Arial" w:cs="Arial"/>
                <w:sz w:val="24"/>
                <w:szCs w:val="24"/>
              </w:rPr>
              <w:t>sessions</w:t>
            </w:r>
            <w:proofErr w:type="gramEnd"/>
          </w:p>
          <w:p w14:paraId="1AA39ECC" w14:textId="77777777" w:rsidR="00EC6181" w:rsidRDefault="00EC6181" w:rsidP="005E13EE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DA3796">
              <w:rPr>
                <w:rFonts w:ascii="Arial" w:hAnsi="Arial" w:cs="Arial"/>
                <w:sz w:val="24"/>
                <w:szCs w:val="24"/>
              </w:rPr>
              <w:t xml:space="preserve">Maintain accurate planning documentation and records of interactions, progress and outcomes for young people </w:t>
            </w:r>
          </w:p>
          <w:p w14:paraId="120FB195" w14:textId="77777777" w:rsidR="00EC6181" w:rsidRPr="005E13EE" w:rsidRDefault="00EC6181" w:rsidP="005E13EE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Collecting and transporting young people to different locations to engage in learning</w:t>
            </w:r>
          </w:p>
          <w:p w14:paraId="7F1C60D0" w14:textId="77777777" w:rsidR="00EC6181" w:rsidRPr="00DA3796" w:rsidRDefault="00EC6181" w:rsidP="005E13EE">
            <w:pPr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Partnership working:</w:t>
            </w:r>
          </w:p>
          <w:p w14:paraId="7EBB1AE6" w14:textId="77777777" w:rsidR="00EC6181" w:rsidRDefault="00EC6181" w:rsidP="00DA3796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DA3796">
              <w:rPr>
                <w:rFonts w:ascii="Arial" w:hAnsi="Arial" w:cs="Arial"/>
                <w:sz w:val="24"/>
                <w:szCs w:val="24"/>
              </w:rPr>
              <w:t>Collaborate with partners, professionals and external agencies to access support, resources and opportunities for young people as required</w:t>
            </w:r>
          </w:p>
          <w:p w14:paraId="6B03D5D3" w14:textId="77777777" w:rsidR="00EC6181" w:rsidRPr="00DA3796" w:rsidRDefault="00EC6181" w:rsidP="005E13EE">
            <w:pPr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Engage in professional learning/development</w:t>
            </w:r>
          </w:p>
          <w:p w14:paraId="0D2EEBA1" w14:textId="77777777" w:rsidR="00EC6181" w:rsidRPr="00DA3796" w:rsidRDefault="00EC6181" w:rsidP="00DA3796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DA3796">
              <w:rPr>
                <w:rFonts w:ascii="Arial" w:hAnsi="Arial" w:cs="Arial"/>
                <w:sz w:val="24"/>
                <w:szCs w:val="24"/>
              </w:rPr>
              <w:t>Stay informed about relevant legislation, policies and best practices in education and youth work.</w:t>
            </w:r>
          </w:p>
          <w:p w14:paraId="5C122939" w14:textId="77777777" w:rsidR="00EC6181" w:rsidRDefault="00EC6181" w:rsidP="00DA3796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DA3796">
              <w:rPr>
                <w:rFonts w:ascii="Arial" w:hAnsi="Arial" w:cs="Arial"/>
                <w:sz w:val="24"/>
                <w:szCs w:val="24"/>
              </w:rPr>
              <w:t>Attend and participate in de-briefs and weekly meetings</w:t>
            </w:r>
          </w:p>
          <w:p w14:paraId="6577F781" w14:textId="77777777" w:rsidR="00EC6181" w:rsidRDefault="00EC6181" w:rsidP="005E13EE">
            <w:pPr>
              <w:numPr>
                <w:ilvl w:val="0"/>
                <w:numId w:val="6"/>
              </w:numPr>
              <w:spacing w:after="160" w:line="259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320A8">
              <w:rPr>
                <w:rFonts w:ascii="Arial" w:hAnsi="Arial" w:cs="Arial"/>
                <w:sz w:val="24"/>
                <w:szCs w:val="24"/>
              </w:rPr>
              <w:t>Any other appropriate duties relating to the post</w:t>
            </w:r>
          </w:p>
          <w:p w14:paraId="3FC45037" w14:textId="77777777" w:rsidR="00EC6181" w:rsidRPr="005E13EE" w:rsidRDefault="00EC6181" w:rsidP="00EC6181">
            <w:pPr>
              <w:spacing w:after="160" w:line="259" w:lineRule="auto"/>
              <w:ind w:left="72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7625" w:rsidRPr="00E57680" w14:paraId="2A1D2840" w14:textId="77777777" w:rsidTr="00EC6181">
        <w:tc>
          <w:tcPr>
            <w:tcW w:w="10246" w:type="dxa"/>
            <w:gridSpan w:val="2"/>
          </w:tcPr>
          <w:p w14:paraId="31F07D91" w14:textId="77777777" w:rsidR="009A7625" w:rsidRPr="00A61A27" w:rsidRDefault="009A7625" w:rsidP="009A7625">
            <w:pPr>
              <w:rPr>
                <w:rFonts w:ascii="Arial" w:hAnsi="Arial" w:cs="Arial"/>
                <w:sz w:val="24"/>
                <w:szCs w:val="24"/>
              </w:rPr>
            </w:pPr>
            <w:r w:rsidRPr="00A61A27">
              <w:rPr>
                <w:rFonts w:ascii="Arial" w:hAnsi="Arial" w:cs="Arial"/>
                <w:b/>
                <w:sz w:val="24"/>
                <w:szCs w:val="24"/>
              </w:rPr>
              <w:t>KNOWLEDGE</w:t>
            </w:r>
            <w:r w:rsidRPr="00A61A27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20DF3B2" w14:textId="77777777" w:rsidR="009A7625" w:rsidRPr="00A61A27" w:rsidRDefault="009A7625" w:rsidP="009A7625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4AF392" w14:textId="77777777" w:rsidR="00A61A27" w:rsidRPr="00EC6181" w:rsidRDefault="00A61A27" w:rsidP="00A61A2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C6181">
              <w:rPr>
                <w:rFonts w:ascii="Arial" w:hAnsi="Arial" w:cs="Arial"/>
                <w:b/>
                <w:bCs/>
                <w:sz w:val="24"/>
                <w:szCs w:val="24"/>
              </w:rPr>
              <w:t>Essential qualifications:</w:t>
            </w:r>
          </w:p>
          <w:p w14:paraId="026EDDEB" w14:textId="77777777" w:rsidR="00A61A27" w:rsidRPr="00A61A27" w:rsidRDefault="00A61A27" w:rsidP="00A61A27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44247C" w14:textId="77777777" w:rsidR="00A61A27" w:rsidRPr="00A61A27" w:rsidRDefault="00A61A27" w:rsidP="00A61A27">
            <w:pPr>
              <w:rPr>
                <w:rFonts w:ascii="Arial" w:hAnsi="Arial" w:cs="Arial"/>
                <w:sz w:val="24"/>
              </w:rPr>
            </w:pPr>
            <w:r w:rsidRPr="00A61A27">
              <w:rPr>
                <w:rFonts w:ascii="Arial" w:hAnsi="Arial" w:cs="Arial"/>
                <w:sz w:val="24"/>
              </w:rPr>
              <w:t>Fully trained jobholders must hold a minimum SVQ3 level qualification in Youth Work, or equivalent subject, and have experience supporting children and young people in an educational setting.</w:t>
            </w:r>
          </w:p>
          <w:p w14:paraId="3B389805" w14:textId="77777777" w:rsidR="00A61A27" w:rsidRPr="00A61A27" w:rsidRDefault="00A61A27" w:rsidP="00A61A27">
            <w:pPr>
              <w:rPr>
                <w:rFonts w:ascii="Arial" w:hAnsi="Arial" w:cs="Arial"/>
                <w:sz w:val="24"/>
              </w:rPr>
            </w:pPr>
          </w:p>
          <w:p w14:paraId="21350592" w14:textId="133D41DA" w:rsidR="00A61A27" w:rsidRDefault="00A61A27" w:rsidP="00A61A27">
            <w:pPr>
              <w:rPr>
                <w:rFonts w:ascii="Arial" w:hAnsi="Arial" w:cs="Arial"/>
                <w:sz w:val="24"/>
                <w:szCs w:val="24"/>
              </w:rPr>
            </w:pPr>
            <w:r w:rsidRPr="00A61A27">
              <w:rPr>
                <w:rFonts w:ascii="Arial" w:hAnsi="Arial" w:cs="Arial"/>
                <w:sz w:val="24"/>
                <w:szCs w:val="24"/>
              </w:rPr>
              <w:lastRenderedPageBreak/>
              <w:t xml:space="preserve">Youth Worker (B) Experienced jobholders who have not yet attained the SVQ3 level qualification in Youth Work or equivalent but are currently studying towards it will be paid at </w:t>
            </w:r>
            <w:r w:rsidR="00D70084">
              <w:rPr>
                <w:rFonts w:ascii="Arial" w:hAnsi="Arial" w:cs="Arial"/>
                <w:sz w:val="24"/>
                <w:szCs w:val="24"/>
              </w:rPr>
              <w:t>SCP</w:t>
            </w:r>
            <w:r w:rsidRPr="00A61A27">
              <w:rPr>
                <w:rFonts w:ascii="Arial" w:hAnsi="Arial" w:cs="Arial"/>
                <w:sz w:val="24"/>
                <w:szCs w:val="24"/>
              </w:rPr>
              <w:t xml:space="preserve"> 35.</w:t>
            </w:r>
          </w:p>
          <w:p w14:paraId="0AB33B43" w14:textId="77777777" w:rsidR="00D70084" w:rsidRPr="00A61A27" w:rsidRDefault="00D70084" w:rsidP="00A61A27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9C0C18" w14:textId="77777777" w:rsidR="009A7625" w:rsidRDefault="00A61A27" w:rsidP="009A762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Full clean UK d</w:t>
            </w:r>
            <w:r w:rsidRPr="00A61A27">
              <w:rPr>
                <w:rFonts w:ascii="Arial" w:hAnsi="Arial" w:cs="Arial"/>
                <w:sz w:val="24"/>
                <w:szCs w:val="24"/>
              </w:rPr>
              <w:t>riving licence</w:t>
            </w:r>
            <w:r w:rsidR="00D7008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D9DCF0D" w14:textId="07A6A10D" w:rsidR="00EC6181" w:rsidRPr="00A61A27" w:rsidRDefault="00EC6181" w:rsidP="009A762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B9DE2E9" w14:textId="77777777" w:rsidR="00C51035" w:rsidRPr="00E57680" w:rsidRDefault="00C51035">
      <w:pPr>
        <w:rPr>
          <w:rFonts w:ascii="Arial" w:hAnsi="Arial" w:cs="Arial"/>
          <w:sz w:val="24"/>
          <w:szCs w:val="24"/>
        </w:rPr>
      </w:pPr>
    </w:p>
    <w:p w14:paraId="3316DF4F" w14:textId="77777777" w:rsidR="00C51035" w:rsidRPr="00E57680" w:rsidRDefault="00C51035">
      <w:pPr>
        <w:rPr>
          <w:rFonts w:ascii="Arial" w:hAnsi="Arial" w:cs="Arial"/>
          <w:sz w:val="24"/>
          <w:szCs w:val="24"/>
        </w:rPr>
      </w:pPr>
    </w:p>
    <w:p w14:paraId="2242FB38" w14:textId="77777777" w:rsidR="00C51035" w:rsidRPr="00E57680" w:rsidRDefault="00C51035">
      <w:pPr>
        <w:rPr>
          <w:rFonts w:ascii="Arial" w:hAnsi="Arial" w:cs="Arial"/>
          <w:caps/>
          <w:sz w:val="24"/>
          <w:szCs w:val="24"/>
        </w:rPr>
      </w:pPr>
    </w:p>
    <w:sectPr w:rsidR="00C51035" w:rsidRPr="00E57680">
      <w:headerReference w:type="default" r:id="rId8"/>
      <w:footerReference w:type="default" r:id="rId9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88229" w14:textId="77777777" w:rsidR="00C56CF2" w:rsidRDefault="00C56CF2">
      <w:r>
        <w:separator/>
      </w:r>
    </w:p>
  </w:endnote>
  <w:endnote w:type="continuationSeparator" w:id="0">
    <w:p w14:paraId="388CDBA9" w14:textId="77777777" w:rsidR="00C56CF2" w:rsidRDefault="00C5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4FF93" w14:textId="77777777" w:rsidR="00E57680" w:rsidRPr="00E57680" w:rsidRDefault="00E57680" w:rsidP="00E57680">
    <w:pPr>
      <w:pStyle w:val="Footer"/>
      <w:tabs>
        <w:tab w:val="clear" w:pos="4320"/>
        <w:tab w:val="clear" w:pos="8640"/>
      </w:tabs>
      <w:ind w:right="360"/>
      <w:jc w:val="center"/>
      <w:rPr>
        <w:rStyle w:val="PageNumber"/>
        <w:b/>
        <w:sz w:val="14"/>
      </w:rPr>
    </w:pPr>
    <w:r w:rsidRPr="00E57680">
      <w:rPr>
        <w:b/>
        <w:sz w:val="14"/>
      </w:rPr>
      <w:t xml:space="preserve">Page </w:t>
    </w:r>
    <w:r w:rsidRPr="00E57680">
      <w:rPr>
        <w:rStyle w:val="PageNumber"/>
        <w:b/>
        <w:sz w:val="14"/>
      </w:rPr>
      <w:fldChar w:fldCharType="begin"/>
    </w:r>
    <w:r w:rsidRPr="00E57680">
      <w:rPr>
        <w:rStyle w:val="PageNumber"/>
        <w:b/>
        <w:sz w:val="14"/>
      </w:rPr>
      <w:instrText xml:space="preserve"> PAGE </w:instrText>
    </w:r>
    <w:r w:rsidRPr="00E57680">
      <w:rPr>
        <w:rStyle w:val="PageNumber"/>
        <w:b/>
        <w:sz w:val="14"/>
      </w:rPr>
      <w:fldChar w:fldCharType="separate"/>
    </w:r>
    <w:r w:rsidR="0035677B">
      <w:rPr>
        <w:rStyle w:val="PageNumber"/>
        <w:b/>
        <w:noProof/>
        <w:sz w:val="14"/>
      </w:rPr>
      <w:t>1</w:t>
    </w:r>
    <w:r w:rsidRPr="00E57680">
      <w:rPr>
        <w:rStyle w:val="PageNumber"/>
        <w:b/>
        <w:sz w:val="14"/>
      </w:rPr>
      <w:fldChar w:fldCharType="end"/>
    </w:r>
    <w:r w:rsidRPr="00E57680">
      <w:rPr>
        <w:rStyle w:val="PageNumber"/>
        <w:b/>
        <w:sz w:val="14"/>
      </w:rPr>
      <w:t xml:space="preserve"> of </w:t>
    </w:r>
    <w:r w:rsidRPr="00E57680">
      <w:rPr>
        <w:rStyle w:val="PageNumber"/>
        <w:b/>
        <w:sz w:val="14"/>
      </w:rPr>
      <w:fldChar w:fldCharType="begin"/>
    </w:r>
    <w:r w:rsidRPr="00E57680">
      <w:rPr>
        <w:rStyle w:val="PageNumber"/>
        <w:b/>
        <w:sz w:val="14"/>
      </w:rPr>
      <w:instrText xml:space="preserve"> NUMPAGES </w:instrText>
    </w:r>
    <w:r w:rsidRPr="00E57680">
      <w:rPr>
        <w:rStyle w:val="PageNumber"/>
        <w:b/>
        <w:sz w:val="14"/>
      </w:rPr>
      <w:fldChar w:fldCharType="separate"/>
    </w:r>
    <w:r w:rsidR="0035677B">
      <w:rPr>
        <w:rStyle w:val="PageNumber"/>
        <w:b/>
        <w:noProof/>
        <w:sz w:val="14"/>
      </w:rPr>
      <w:t>3</w:t>
    </w:r>
    <w:r w:rsidRPr="00E57680">
      <w:rPr>
        <w:rStyle w:val="PageNumber"/>
        <w:b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F9972" w14:textId="77777777" w:rsidR="00C56CF2" w:rsidRDefault="00C56CF2">
      <w:r>
        <w:separator/>
      </w:r>
    </w:p>
  </w:footnote>
  <w:footnote w:type="continuationSeparator" w:id="0">
    <w:p w14:paraId="2BE291C5" w14:textId="77777777" w:rsidR="00C56CF2" w:rsidRDefault="00C56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33654" w14:textId="77777777" w:rsidR="00C974B3" w:rsidRPr="00E57680" w:rsidRDefault="00C974B3">
    <w:pPr>
      <w:pStyle w:val="Header"/>
      <w:jc w:val="center"/>
      <w:rPr>
        <w:rFonts w:ascii="Arial" w:hAnsi="Arial" w:cs="Arial"/>
        <w:b/>
        <w:sz w:val="24"/>
        <w:szCs w:val="24"/>
      </w:rPr>
    </w:pPr>
    <w:r w:rsidRPr="00E57680">
      <w:rPr>
        <w:rFonts w:ascii="Arial" w:hAnsi="Arial" w:cs="Arial"/>
        <w:b/>
        <w:sz w:val="24"/>
        <w:szCs w:val="24"/>
      </w:rPr>
      <w:t>MIDLOTHIAN COUNCIL</w:t>
    </w:r>
  </w:p>
  <w:p w14:paraId="63D7FA0C" w14:textId="4B6D6399" w:rsidR="00C974B3" w:rsidRPr="00E57680" w:rsidRDefault="00D70084">
    <w:pPr>
      <w:pStyle w:val="Header"/>
      <w:jc w:val="center"/>
      <w:rPr>
        <w:rFonts w:ascii="Arial" w:hAnsi="Arial" w:cs="Arial"/>
        <w:caps/>
        <w:sz w:val="24"/>
        <w:szCs w:val="24"/>
      </w:rPr>
    </w:pPr>
    <w:r>
      <w:rPr>
        <w:rFonts w:ascii="Arial" w:hAnsi="Arial" w:cs="Arial"/>
        <w:b/>
        <w:caps/>
        <w:sz w:val="24"/>
        <w:szCs w:val="24"/>
      </w:rPr>
      <w:t>job summary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4E1288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165650"/>
    <w:multiLevelType w:val="singleLevel"/>
    <w:tmpl w:val="08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C17570A"/>
    <w:multiLevelType w:val="hybridMultilevel"/>
    <w:tmpl w:val="D5B4D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F56BF"/>
    <w:multiLevelType w:val="hybridMultilevel"/>
    <w:tmpl w:val="682CE9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CB2A91"/>
    <w:multiLevelType w:val="hybridMultilevel"/>
    <w:tmpl w:val="905215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E272B5"/>
    <w:multiLevelType w:val="hybridMultilevel"/>
    <w:tmpl w:val="BA223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3F060F"/>
    <w:multiLevelType w:val="hybridMultilevel"/>
    <w:tmpl w:val="55D4F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866517">
    <w:abstractNumId w:val="1"/>
  </w:num>
  <w:num w:numId="2" w16cid:durableId="1706638601">
    <w:abstractNumId w:val="2"/>
  </w:num>
  <w:num w:numId="3" w16cid:durableId="85703897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335692654">
    <w:abstractNumId w:val="4"/>
  </w:num>
  <w:num w:numId="5" w16cid:durableId="150218453">
    <w:abstractNumId w:val="5"/>
  </w:num>
  <w:num w:numId="6" w16cid:durableId="32854787">
    <w:abstractNumId w:val="6"/>
  </w:num>
  <w:num w:numId="7" w16cid:durableId="1467309196">
    <w:abstractNumId w:val="3"/>
  </w:num>
  <w:num w:numId="8" w16cid:durableId="10677974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A"/>
    <w:rsid w:val="00031BDC"/>
    <w:rsid w:val="00044A6B"/>
    <w:rsid w:val="00046C3F"/>
    <w:rsid w:val="0013082A"/>
    <w:rsid w:val="00137AD5"/>
    <w:rsid w:val="00153FF9"/>
    <w:rsid w:val="002330F1"/>
    <w:rsid w:val="00277E98"/>
    <w:rsid w:val="002D0963"/>
    <w:rsid w:val="002E0BD1"/>
    <w:rsid w:val="0030649F"/>
    <w:rsid w:val="00335D2E"/>
    <w:rsid w:val="0035677B"/>
    <w:rsid w:val="003C5F4A"/>
    <w:rsid w:val="003E2A6C"/>
    <w:rsid w:val="004F354F"/>
    <w:rsid w:val="00500989"/>
    <w:rsid w:val="00597B49"/>
    <w:rsid w:val="005B14F7"/>
    <w:rsid w:val="005E13EE"/>
    <w:rsid w:val="005E37D5"/>
    <w:rsid w:val="006606AA"/>
    <w:rsid w:val="006E7824"/>
    <w:rsid w:val="007A4349"/>
    <w:rsid w:val="0088607B"/>
    <w:rsid w:val="008A0242"/>
    <w:rsid w:val="008C0A46"/>
    <w:rsid w:val="0096462D"/>
    <w:rsid w:val="009A4688"/>
    <w:rsid w:val="009A7625"/>
    <w:rsid w:val="00A02D86"/>
    <w:rsid w:val="00A03546"/>
    <w:rsid w:val="00A61A27"/>
    <w:rsid w:val="00A82718"/>
    <w:rsid w:val="00AC049A"/>
    <w:rsid w:val="00AD28CF"/>
    <w:rsid w:val="00AD4DD0"/>
    <w:rsid w:val="00AF4FA0"/>
    <w:rsid w:val="00B00385"/>
    <w:rsid w:val="00B35139"/>
    <w:rsid w:val="00BA53CC"/>
    <w:rsid w:val="00BC773E"/>
    <w:rsid w:val="00C1604D"/>
    <w:rsid w:val="00C51035"/>
    <w:rsid w:val="00C56CF2"/>
    <w:rsid w:val="00C974B3"/>
    <w:rsid w:val="00CB77F8"/>
    <w:rsid w:val="00CC7B5E"/>
    <w:rsid w:val="00CD024F"/>
    <w:rsid w:val="00CF0512"/>
    <w:rsid w:val="00D32AAC"/>
    <w:rsid w:val="00D70084"/>
    <w:rsid w:val="00D72E48"/>
    <w:rsid w:val="00DA3796"/>
    <w:rsid w:val="00DB6913"/>
    <w:rsid w:val="00E57680"/>
    <w:rsid w:val="00E93D4D"/>
    <w:rsid w:val="00EC6181"/>
    <w:rsid w:val="00EC6B18"/>
    <w:rsid w:val="00EE67AD"/>
    <w:rsid w:val="00EF29EA"/>
    <w:rsid w:val="00F104AE"/>
    <w:rsid w:val="00F65204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629B0A"/>
  <w15:chartTrackingRefBased/>
  <w15:docId w15:val="{9E8FF61D-4A69-44F5-A151-CB51FEDCA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ind w:hanging="18"/>
      <w:jc w:val="center"/>
    </w:pPr>
    <w:rPr>
      <w:b/>
      <w:sz w:val="24"/>
    </w:rPr>
  </w:style>
  <w:style w:type="paragraph" w:customStyle="1" w:styleId="SigPostno">
    <w:name w:val="SigPostno"/>
    <w:basedOn w:val="Normal"/>
    <w:pPr>
      <w:jc w:val="center"/>
    </w:pPr>
    <w:rPr>
      <w:smallCaps/>
      <w:sz w:val="22"/>
    </w:rPr>
  </w:style>
  <w:style w:type="paragraph" w:styleId="BodyTextIndent2">
    <w:name w:val="Body Text Indent 2"/>
    <w:basedOn w:val="Normal"/>
    <w:semiHidden/>
    <w:pPr>
      <w:ind w:left="-720"/>
    </w:pPr>
    <w:rPr>
      <w:sz w:val="24"/>
    </w:r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i/>
      <w:sz w:val="24"/>
    </w:rPr>
  </w:style>
  <w:style w:type="paragraph" w:styleId="BodyText2">
    <w:name w:val="Body Text 2"/>
    <w:basedOn w:val="Normal"/>
    <w:semiHidden/>
    <w:pPr>
      <w:jc w:val="both"/>
    </w:pPr>
    <w:rPr>
      <w:color w:val="FF00FF"/>
      <w:sz w:val="24"/>
    </w:rPr>
  </w:style>
  <w:style w:type="paragraph" w:styleId="BodyText3">
    <w:name w:val="Body Text 3"/>
    <w:basedOn w:val="Normal"/>
    <w:semiHidden/>
    <w:rPr>
      <w:color w:val="FF00FF"/>
      <w:sz w:val="24"/>
    </w:rPr>
  </w:style>
  <w:style w:type="paragraph" w:customStyle="1" w:styleId="Text">
    <w:name w:val="Text"/>
    <w:basedOn w:val="Normal"/>
    <w:rsid w:val="004F354F"/>
    <w:rPr>
      <w:sz w:val="24"/>
      <w:lang w:val="en-US"/>
    </w:rPr>
  </w:style>
  <w:style w:type="character" w:customStyle="1" w:styleId="FooterChar">
    <w:name w:val="Footer Char"/>
    <w:basedOn w:val="DefaultParagraphFont"/>
    <w:link w:val="Footer"/>
    <w:semiHidden/>
    <w:rsid w:val="00E57680"/>
  </w:style>
  <w:style w:type="paragraph" w:styleId="ListParagraph">
    <w:name w:val="List Paragraph"/>
    <w:basedOn w:val="Normal"/>
    <w:uiPriority w:val="34"/>
    <w:qFormat/>
    <w:rsid w:val="00DA3796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8A02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0242"/>
  </w:style>
  <w:style w:type="character" w:customStyle="1" w:styleId="CommentTextChar">
    <w:name w:val="Comment Text Char"/>
    <w:basedOn w:val="DefaultParagraphFont"/>
    <w:link w:val="CommentText"/>
    <w:uiPriority w:val="99"/>
    <w:rsid w:val="008A024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2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2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arsel\Local%20Settings\Temporary%20Internet%20Files\Content.Outlook\GTHKPIM9\J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7F25C-A8BB-4F9B-B406-62E2695A5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Jd</Template>
  <TotalTime>3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</vt:lpstr>
    </vt:vector>
  </TitlesOfParts>
  <Company>Midlothian Council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</dc:title>
  <dc:subject/>
  <dc:creator>carsel</dc:creator>
  <cp:keywords/>
  <cp:lastModifiedBy>Elaine Dinsmore</cp:lastModifiedBy>
  <cp:revision>3</cp:revision>
  <cp:lastPrinted>2006-08-04T11:15:00Z</cp:lastPrinted>
  <dcterms:created xsi:type="dcterms:W3CDTF">2024-05-14T09:03:00Z</dcterms:created>
  <dcterms:modified xsi:type="dcterms:W3CDTF">2026-09-21T11:26:00Z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-566929038</vt:i4>
  </property>
  <property fmtid="{D5CDD505-2E9C-101B-9397-08002B2CF9AE}" pid="3" name="_NewReviewCycle">
    <vt:lpwstr/>
  </property>
  <property fmtid="{D5CDD505-2E9C-101B-9397-08002B2CF9AE}" pid="4" name="_EmailSubject">
    <vt:lpwstr>RE: New Job Description/role</vt:lpwstr>
  </property>
  <property fmtid="{D5CDD505-2E9C-101B-9397-08002B2CF9AE}" pid="5" name="_AuthorEmail">
    <vt:lpwstr>Claire.Sutherland@midlothian.gov.uk</vt:lpwstr>
  </property>
  <property fmtid="{D5CDD505-2E9C-101B-9397-08002B2CF9AE}" pid="6" name="_AuthorEmailDisplayName">
    <vt:lpwstr>Claire Sutherland</vt:lpwstr>
  </property>
  <property fmtid="{D5CDD505-2E9C-101B-9397-08002B2CF9AE}" pid="7" name="_PreviousAdHocReviewCycleID">
    <vt:i4>1259655652</vt:i4>
  </property>
  <property fmtid="{D5CDD505-2E9C-101B-9397-08002B2CF9AE}" pid="8" name="_ReviewingToolsShownOnce">
    <vt:lpwstr/>
  </property>
</Properties>
</file>