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Default="002A78C0" w:rsidP="001A10B3"/>
    <w:p w14:paraId="65BA2D31" w14:textId="77777777" w:rsidR="00EA3600" w:rsidRDefault="00EA3600" w:rsidP="001A10B3"/>
    <w:p w14:paraId="3264961B" w14:textId="77777777" w:rsidR="002A78C0" w:rsidRDefault="002A78C0" w:rsidP="001A10B3"/>
    <w:p w14:paraId="57DF5376" w14:textId="74A26EC3" w:rsidR="00F570C1"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t</w:t>
      </w:r>
      <w:r w:rsidRPr="00D56112">
        <w:rPr>
          <w:rFonts w:ascii="Calibri" w:hAnsi="Calibri" w:cs="Calibri"/>
          <w:b/>
          <w:bCs/>
        </w:rPr>
        <w:t>itle</w:t>
      </w:r>
      <w:r w:rsidRPr="00D56112">
        <w:rPr>
          <w:rFonts w:ascii="Calibri" w:hAnsi="Calibri" w:cs="Calibri"/>
        </w:rPr>
        <w:tab/>
      </w:r>
      <w:r w:rsidRPr="00D56112">
        <w:rPr>
          <w:rFonts w:ascii="Calibri" w:hAnsi="Calibri" w:cs="Calibri"/>
        </w:rPr>
        <w:tab/>
      </w:r>
      <w:r w:rsidR="00F570C1" w:rsidRPr="00D56112">
        <w:rPr>
          <w:rFonts w:ascii="Calibri" w:hAnsi="Calibri" w:cs="Calibri"/>
        </w:rPr>
        <w:t xml:space="preserve">           </w:t>
      </w:r>
      <w:r w:rsidRPr="00D56112">
        <w:rPr>
          <w:rFonts w:ascii="Calibri" w:hAnsi="Calibri" w:cs="Calibri"/>
        </w:rPr>
        <w:tab/>
      </w:r>
      <w:r w:rsidR="009F1756">
        <w:rPr>
          <w:rFonts w:ascii="Calibri" w:hAnsi="Calibri" w:cs="Calibri"/>
        </w:rPr>
        <w:t>Marketing and Communications Business Partner (Content)</w:t>
      </w:r>
      <w:r w:rsidR="00F570C1" w:rsidRPr="00D56112">
        <w:rPr>
          <w:rFonts w:ascii="Calibri" w:hAnsi="Calibri" w:cs="Calibri"/>
        </w:rPr>
        <w:t xml:space="preserve">                        </w:t>
      </w:r>
      <w:r w:rsidR="00F570C1" w:rsidRPr="00D56112">
        <w:rPr>
          <w:rFonts w:ascii="Calibri" w:hAnsi="Calibri" w:cs="Calibri"/>
        </w:rPr>
        <w:tab/>
        <w:t xml:space="preserve">                                                   </w:t>
      </w:r>
      <w:r w:rsidR="004729C6" w:rsidRPr="00D56112">
        <w:rPr>
          <w:rFonts w:ascii="Calibri" w:hAnsi="Calibri" w:cs="Calibri"/>
        </w:rPr>
        <w:t xml:space="preserve"> </w:t>
      </w:r>
      <w:r w:rsidR="00F570C1" w:rsidRPr="00D56112">
        <w:rPr>
          <w:rFonts w:ascii="Calibri" w:hAnsi="Calibri" w:cs="Calibri"/>
        </w:rPr>
        <w:t xml:space="preserve">      </w:t>
      </w:r>
    </w:p>
    <w:p w14:paraId="2D91C4EA" w14:textId="57133E2F" w:rsidR="006C0A09" w:rsidRPr="00D56112" w:rsidRDefault="002A78C0" w:rsidP="001A10B3">
      <w:pPr>
        <w:rPr>
          <w:rFonts w:ascii="Calibri" w:hAnsi="Calibri" w:cs="Calibri"/>
        </w:rPr>
      </w:pPr>
      <w:r w:rsidRPr="00D56112">
        <w:rPr>
          <w:rFonts w:ascii="Calibri" w:hAnsi="Calibri" w:cs="Calibri"/>
          <w:b/>
          <w:bCs/>
        </w:rPr>
        <w:t xml:space="preserve">Service </w:t>
      </w:r>
      <w:r w:rsidR="00EA3600">
        <w:rPr>
          <w:rFonts w:ascii="Calibri" w:hAnsi="Calibri" w:cs="Calibri"/>
          <w:b/>
          <w:bCs/>
        </w:rPr>
        <w:t>a</w:t>
      </w:r>
      <w:r w:rsidRPr="00D56112">
        <w:rPr>
          <w:rFonts w:ascii="Calibri" w:hAnsi="Calibri" w:cs="Calibri"/>
          <w:b/>
          <w:bCs/>
        </w:rPr>
        <w:t>rea</w:t>
      </w:r>
      <w:r w:rsidRPr="00D56112">
        <w:rPr>
          <w:rFonts w:ascii="Calibri" w:hAnsi="Calibri" w:cs="Calibri"/>
        </w:rPr>
        <w:tab/>
      </w:r>
      <w:r w:rsidRPr="00D56112">
        <w:rPr>
          <w:rFonts w:ascii="Calibri" w:hAnsi="Calibri" w:cs="Calibri"/>
        </w:rPr>
        <w:tab/>
      </w:r>
      <w:r w:rsidRPr="00D56112">
        <w:rPr>
          <w:rFonts w:ascii="Calibri" w:hAnsi="Calibri" w:cs="Calibri"/>
        </w:rPr>
        <w:tab/>
      </w:r>
      <w:r w:rsidR="009F1756">
        <w:rPr>
          <w:rFonts w:ascii="Calibri" w:hAnsi="Calibri" w:cs="Calibri"/>
        </w:rPr>
        <w:t>Marketing and Communications</w:t>
      </w:r>
      <w:r w:rsidRPr="00D56112">
        <w:rPr>
          <w:rFonts w:ascii="Calibri" w:hAnsi="Calibri" w:cs="Calibri"/>
        </w:rPr>
        <w:t xml:space="preserve">                                              </w:t>
      </w:r>
    </w:p>
    <w:p w14:paraId="4C3BFFD3" w14:textId="3B8A4DF0" w:rsidR="002A78C0"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f</w:t>
      </w:r>
      <w:r w:rsidRPr="00D56112">
        <w:rPr>
          <w:rFonts w:ascii="Calibri" w:hAnsi="Calibri" w:cs="Calibri"/>
          <w:b/>
          <w:bCs/>
        </w:rPr>
        <w:t>amily</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Pr="00D56112">
        <w:rPr>
          <w:rFonts w:ascii="Calibri" w:hAnsi="Calibri" w:cs="Calibri"/>
        </w:rPr>
        <w:tab/>
      </w:r>
      <w:r w:rsidR="009F1756">
        <w:rPr>
          <w:rFonts w:ascii="Calibri" w:hAnsi="Calibri" w:cs="Calibri"/>
        </w:rPr>
        <w:t>Business Support</w:t>
      </w:r>
      <w:r w:rsidRPr="00D56112">
        <w:rPr>
          <w:rFonts w:ascii="Calibri" w:hAnsi="Calibri" w:cs="Calibri"/>
        </w:rPr>
        <w:t xml:space="preserve">                        </w:t>
      </w:r>
    </w:p>
    <w:p w14:paraId="34D2320C" w14:textId="08A3DBB1" w:rsidR="002A78C0" w:rsidRPr="00D56112" w:rsidRDefault="002A78C0" w:rsidP="001A10B3">
      <w:pPr>
        <w:rPr>
          <w:rFonts w:ascii="Calibri" w:hAnsi="Calibri" w:cs="Calibri"/>
        </w:rPr>
      </w:pPr>
      <w:r w:rsidRPr="00D56112">
        <w:rPr>
          <w:rFonts w:ascii="Calibri" w:hAnsi="Calibri" w:cs="Calibri"/>
          <w:b/>
          <w:bCs/>
        </w:rPr>
        <w:t>Level</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006016E0">
        <w:rPr>
          <w:rFonts w:ascii="Calibri" w:hAnsi="Calibri" w:cs="Calibri"/>
        </w:rPr>
        <w:tab/>
      </w:r>
      <w:r w:rsidR="006016E0">
        <w:rPr>
          <w:rFonts w:ascii="Calibri" w:hAnsi="Calibri" w:cs="Calibri"/>
        </w:rPr>
        <w:tab/>
      </w:r>
      <w:r w:rsidR="009F1756">
        <w:rPr>
          <w:rFonts w:ascii="Calibri" w:hAnsi="Calibri" w:cs="Calibri"/>
        </w:rPr>
        <w:t>4</w:t>
      </w:r>
      <w:r w:rsidRPr="00D56112">
        <w:rPr>
          <w:rFonts w:ascii="Calibri" w:hAnsi="Calibri" w:cs="Calibri"/>
        </w:rPr>
        <w:t xml:space="preserve">                       </w:t>
      </w:r>
    </w:p>
    <w:p w14:paraId="7ED6BB84" w14:textId="72869CD5" w:rsidR="002A78C0" w:rsidRPr="00D56112" w:rsidRDefault="002A78C0" w:rsidP="001A10B3">
      <w:pPr>
        <w:rPr>
          <w:rFonts w:ascii="Calibri" w:hAnsi="Calibri" w:cs="Calibri"/>
        </w:rPr>
      </w:pPr>
      <w:r w:rsidRPr="00D56112">
        <w:rPr>
          <w:rFonts w:ascii="Calibri" w:hAnsi="Calibri" w:cs="Calibri"/>
          <w:b/>
          <w:bCs/>
        </w:rPr>
        <w:t>Grade</w:t>
      </w:r>
      <w:r w:rsidRPr="00D56112">
        <w:rPr>
          <w:rFonts w:ascii="Calibri" w:hAnsi="Calibri" w:cs="Calibri"/>
        </w:rPr>
        <w:tab/>
      </w:r>
      <w:r w:rsidRPr="00D56112">
        <w:rPr>
          <w:rFonts w:ascii="Calibri" w:hAnsi="Calibri" w:cs="Calibri"/>
        </w:rPr>
        <w:tab/>
      </w:r>
      <w:r w:rsidRPr="00D56112">
        <w:rPr>
          <w:rFonts w:ascii="Calibri" w:hAnsi="Calibri" w:cs="Calibri"/>
        </w:rPr>
        <w:tab/>
      </w:r>
      <w:r w:rsidRPr="00D56112">
        <w:rPr>
          <w:rFonts w:ascii="Calibri" w:hAnsi="Calibri" w:cs="Calibri"/>
        </w:rPr>
        <w:tab/>
      </w:r>
      <w:r w:rsidR="009F1756">
        <w:rPr>
          <w:rFonts w:ascii="Calibri" w:hAnsi="Calibri" w:cs="Calibri"/>
        </w:rPr>
        <w:t>7</w:t>
      </w:r>
      <w:r w:rsidRPr="00D56112">
        <w:rPr>
          <w:rFonts w:ascii="Calibri" w:hAnsi="Calibri" w:cs="Calibri"/>
        </w:rPr>
        <w:t xml:space="preserve">                        </w:t>
      </w:r>
    </w:p>
    <w:p w14:paraId="0EE4A9E5" w14:textId="5CD406F9" w:rsidR="00D56112" w:rsidRPr="00D56112" w:rsidRDefault="00E33FD8" w:rsidP="001A10B3">
      <w:pPr>
        <w:rPr>
          <w:rFonts w:ascii="Calibri" w:hAnsi="Calibri" w:cs="Calibri"/>
        </w:rPr>
      </w:pPr>
      <w:r w:rsidRPr="006016E0">
        <w:rPr>
          <w:rFonts w:ascii="Calibri" w:hAnsi="Calibri" w:cs="Calibri"/>
          <w:b/>
          <w:bCs/>
        </w:rPr>
        <w:t>Reporting to</w:t>
      </w:r>
      <w:r w:rsidRPr="006016E0">
        <w:rPr>
          <w:rFonts w:ascii="Calibri" w:hAnsi="Calibri" w:cs="Calibri"/>
          <w:b/>
          <w:bCs/>
        </w:rPr>
        <w:tab/>
      </w:r>
      <w:r w:rsidRPr="00D56112">
        <w:rPr>
          <w:rFonts w:ascii="Calibri" w:hAnsi="Calibri" w:cs="Calibri"/>
        </w:rPr>
        <w:tab/>
      </w:r>
      <w:r w:rsidRPr="00D56112">
        <w:rPr>
          <w:rFonts w:ascii="Calibri" w:hAnsi="Calibri" w:cs="Calibri"/>
        </w:rPr>
        <w:tab/>
      </w:r>
      <w:r w:rsidR="009F1756">
        <w:rPr>
          <w:rFonts w:ascii="Calibri" w:hAnsi="Calibri" w:cs="Calibri"/>
        </w:rPr>
        <w:t>Digital and Technical Lead</w:t>
      </w:r>
      <w:r w:rsidRPr="00D56112">
        <w:rPr>
          <w:rFonts w:ascii="Calibri" w:hAnsi="Calibri" w:cs="Calibri"/>
        </w:rPr>
        <w:t xml:space="preserve">            </w:t>
      </w:r>
    </w:p>
    <w:p w14:paraId="7556823E" w14:textId="77777777" w:rsidR="002A78C0" w:rsidRPr="002A78C0" w:rsidRDefault="00E33FD8" w:rsidP="001A10B3">
      <w:r w:rsidRPr="002A78C0">
        <w:t xml:space="preserve">            </w:t>
      </w:r>
    </w:p>
    <w:p w14:paraId="12CF6C61" w14:textId="77777777" w:rsidR="007F0775" w:rsidRPr="006016E0" w:rsidRDefault="006F3EB4" w:rsidP="001A10B3">
      <w:pPr>
        <w:pStyle w:val="Heading1"/>
        <w:rPr>
          <w:rFonts w:ascii="Calibri" w:hAnsi="Calibri" w:cs="Calibri"/>
          <w:sz w:val="28"/>
          <w:szCs w:val="28"/>
        </w:rPr>
      </w:pPr>
      <w:r>
        <w:rPr>
          <w:rFonts w:ascii="Calibri" w:hAnsi="Calibri" w:cs="Calibri"/>
          <w:sz w:val="28"/>
          <w:szCs w:val="28"/>
        </w:rPr>
        <w:t xml:space="preserve">How we </w:t>
      </w:r>
      <w:r w:rsidR="00E56ECB">
        <w:rPr>
          <w:rFonts w:ascii="Calibri" w:hAnsi="Calibri" w:cs="Calibri"/>
          <w:sz w:val="28"/>
          <w:szCs w:val="28"/>
        </w:rPr>
        <w:t>recruit</w:t>
      </w:r>
    </w:p>
    <w:p w14:paraId="3A7D6F6C" w14:textId="77777777" w:rsidR="005254E5" w:rsidRPr="002A78C0" w:rsidRDefault="005254E5" w:rsidP="001A10B3">
      <w:pPr>
        <w:rPr>
          <w:rFonts w:ascii="Calibri" w:hAnsi="Calibri" w:cs="Calibri"/>
        </w:rPr>
      </w:pPr>
    </w:p>
    <w:p w14:paraId="79286630" w14:textId="77777777" w:rsidR="007F0775" w:rsidRPr="002A78C0" w:rsidRDefault="007F0775" w:rsidP="001A10B3">
      <w:pPr>
        <w:rPr>
          <w:rFonts w:ascii="Calibri" w:hAnsi="Calibri" w:cs="Calibri"/>
        </w:rPr>
      </w:pPr>
      <w:r w:rsidRPr="002A78C0">
        <w:rPr>
          <w:rFonts w:ascii="Calibri" w:hAnsi="Calibri" w:cs="Calibri"/>
        </w:rPr>
        <w:t xml:space="preserve">Glasgow Life uses a </w:t>
      </w:r>
      <w:r w:rsidR="002A78C0">
        <w:rPr>
          <w:rFonts w:ascii="Calibri" w:hAnsi="Calibri" w:cs="Calibri"/>
        </w:rPr>
        <w:t>c</w:t>
      </w:r>
      <w:r w:rsidRPr="002A78C0">
        <w:rPr>
          <w:rFonts w:ascii="Calibri" w:hAnsi="Calibri" w:cs="Calibri"/>
        </w:rPr>
        <w:t>ompetency-</w:t>
      </w:r>
      <w:r w:rsidR="002A78C0">
        <w:rPr>
          <w:rFonts w:ascii="Calibri" w:hAnsi="Calibri" w:cs="Calibri"/>
        </w:rPr>
        <w:t>b</w:t>
      </w:r>
      <w:r w:rsidRPr="002A78C0">
        <w:rPr>
          <w:rFonts w:ascii="Calibri" w:hAnsi="Calibri" w:cs="Calibri"/>
        </w:rPr>
        <w:t xml:space="preserve">ased </w:t>
      </w:r>
      <w:r w:rsidR="00E56ECB">
        <w:rPr>
          <w:rFonts w:ascii="Calibri" w:hAnsi="Calibri" w:cs="Calibri"/>
        </w:rPr>
        <w:t>re</w:t>
      </w:r>
      <w:r w:rsidRPr="002A78C0">
        <w:rPr>
          <w:rFonts w:ascii="Calibri" w:hAnsi="Calibri" w:cs="Calibri"/>
        </w:rPr>
        <w:t xml:space="preserve">cruitment approach. This means </w:t>
      </w:r>
      <w:r w:rsidR="00E56ECB">
        <w:rPr>
          <w:rFonts w:ascii="Calibri" w:hAnsi="Calibri" w:cs="Calibri"/>
        </w:rPr>
        <w:t xml:space="preserve">we assess candidates based on the </w:t>
      </w:r>
      <w:r w:rsidR="00B71941">
        <w:rPr>
          <w:rFonts w:ascii="Calibri" w:hAnsi="Calibri" w:cs="Calibri"/>
        </w:rPr>
        <w:t xml:space="preserve">skills, </w:t>
      </w:r>
      <w:r w:rsidRPr="002A78C0">
        <w:rPr>
          <w:rFonts w:ascii="Calibri" w:hAnsi="Calibri" w:cs="Calibri"/>
        </w:rPr>
        <w:t xml:space="preserve">knowledge, and </w:t>
      </w:r>
      <w:r w:rsidR="00B71941">
        <w:rPr>
          <w:rFonts w:ascii="Calibri" w:hAnsi="Calibri" w:cs="Calibri"/>
        </w:rPr>
        <w:t xml:space="preserve">behaviours needed for the </w:t>
      </w:r>
      <w:r w:rsidR="00362D5F">
        <w:rPr>
          <w:rFonts w:ascii="Calibri" w:hAnsi="Calibri" w:cs="Calibri"/>
        </w:rPr>
        <w:t>role</w:t>
      </w:r>
      <w:r w:rsidRPr="002A78C0">
        <w:rPr>
          <w:rFonts w:ascii="Calibri" w:hAnsi="Calibri" w:cs="Calibri"/>
        </w:rPr>
        <w:t xml:space="preserve">, as outlined in 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 xml:space="preserve">pecification and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w:t>
      </w:r>
    </w:p>
    <w:p w14:paraId="1DE5251E" w14:textId="77777777" w:rsidR="005254E5" w:rsidRPr="002A78C0" w:rsidRDefault="005254E5" w:rsidP="001A10B3">
      <w:pPr>
        <w:rPr>
          <w:rFonts w:ascii="Calibri" w:hAnsi="Calibri" w:cs="Calibri"/>
        </w:rPr>
      </w:pPr>
    </w:p>
    <w:p w14:paraId="7ACDB61A" w14:textId="77777777" w:rsidR="007F077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pecification outlines the essential and desirable criteria for the role. It is used to shortlist candidates for interview.</w:t>
      </w:r>
    </w:p>
    <w:p w14:paraId="40D00B37" w14:textId="77777777" w:rsidR="002A78C0" w:rsidRDefault="002A78C0" w:rsidP="001A10B3">
      <w:pPr>
        <w:rPr>
          <w:rFonts w:ascii="Calibri" w:hAnsi="Calibri" w:cs="Calibri"/>
        </w:rPr>
      </w:pPr>
    </w:p>
    <w:p w14:paraId="084B1BEB" w14:textId="77777777" w:rsidR="005254E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 sets out the key competencies for success in the role and is used to develop the interview questions and other assessment methods.</w:t>
      </w:r>
    </w:p>
    <w:p w14:paraId="447ABF2B" w14:textId="77777777" w:rsidR="005254E5" w:rsidRPr="002A78C0" w:rsidRDefault="005254E5" w:rsidP="001A10B3">
      <w:pPr>
        <w:rPr>
          <w:rFonts w:ascii="Calibri" w:hAnsi="Calibri" w:cs="Calibri"/>
        </w:rPr>
      </w:pPr>
    </w:p>
    <w:p w14:paraId="3404A253" w14:textId="77777777" w:rsidR="007F0775" w:rsidRPr="002A78C0" w:rsidRDefault="0065035D" w:rsidP="001A10B3">
      <w:pPr>
        <w:rPr>
          <w:rFonts w:ascii="Calibri" w:hAnsi="Calibri" w:cs="Calibri"/>
        </w:rPr>
      </w:pPr>
      <w:r>
        <w:rPr>
          <w:rFonts w:ascii="Calibri" w:hAnsi="Calibri" w:cs="Calibri"/>
        </w:rPr>
        <w:t>Assessment methods may include</w:t>
      </w:r>
      <w:r w:rsidR="007F0775" w:rsidRPr="002A78C0">
        <w:rPr>
          <w:rFonts w:ascii="Calibri" w:hAnsi="Calibri" w:cs="Calibri"/>
        </w:rPr>
        <w:t>:</w:t>
      </w:r>
    </w:p>
    <w:p w14:paraId="30D40B7E"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Application </w:t>
      </w:r>
      <w:r w:rsidR="004C3377">
        <w:rPr>
          <w:rFonts w:ascii="Calibri" w:hAnsi="Calibri" w:cs="Calibri"/>
        </w:rPr>
        <w:t>f</w:t>
      </w:r>
      <w:r w:rsidRPr="006016E0">
        <w:rPr>
          <w:rFonts w:ascii="Calibri" w:hAnsi="Calibri" w:cs="Calibri"/>
        </w:rPr>
        <w:t>orm</w:t>
      </w:r>
    </w:p>
    <w:p w14:paraId="51C9A33C"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Interview</w:t>
      </w:r>
    </w:p>
    <w:p w14:paraId="3F88130F"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Certificates</w:t>
      </w:r>
      <w:r w:rsidR="004C3377">
        <w:rPr>
          <w:rFonts w:ascii="Calibri" w:hAnsi="Calibri" w:cs="Calibri"/>
        </w:rPr>
        <w:t xml:space="preserve"> or e</w:t>
      </w:r>
      <w:r w:rsidRPr="006016E0">
        <w:rPr>
          <w:rFonts w:ascii="Calibri" w:hAnsi="Calibri" w:cs="Calibri"/>
        </w:rPr>
        <w:t xml:space="preserve">vidence of </w:t>
      </w:r>
      <w:r w:rsidR="004C3377">
        <w:rPr>
          <w:rFonts w:ascii="Calibri" w:hAnsi="Calibri" w:cs="Calibri"/>
        </w:rPr>
        <w:t>q</w:t>
      </w:r>
      <w:r w:rsidRPr="006016E0">
        <w:rPr>
          <w:rFonts w:ascii="Calibri" w:hAnsi="Calibri" w:cs="Calibri"/>
        </w:rPr>
        <w:t>ualifications</w:t>
      </w:r>
    </w:p>
    <w:p w14:paraId="624FED41"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Practical </w:t>
      </w:r>
      <w:r w:rsidR="004C3377">
        <w:rPr>
          <w:rFonts w:ascii="Calibri" w:hAnsi="Calibri" w:cs="Calibri"/>
        </w:rPr>
        <w:t>a</w:t>
      </w:r>
      <w:r w:rsidRPr="006016E0">
        <w:rPr>
          <w:rFonts w:ascii="Calibri" w:hAnsi="Calibri" w:cs="Calibri"/>
        </w:rPr>
        <w:t>ssessment (where applicable)</w:t>
      </w:r>
    </w:p>
    <w:p w14:paraId="2F4DC968" w14:textId="77777777" w:rsidR="005254E5" w:rsidRPr="002A78C0" w:rsidRDefault="005254E5" w:rsidP="001A10B3">
      <w:pPr>
        <w:rPr>
          <w:rFonts w:ascii="Calibri" w:hAnsi="Calibri" w:cs="Calibri"/>
        </w:rPr>
      </w:pPr>
    </w:p>
    <w:p w14:paraId="563458BF" w14:textId="77777777" w:rsidR="007F0775" w:rsidRPr="002A78C0" w:rsidRDefault="004C3377" w:rsidP="001A10B3">
      <w:pPr>
        <w:rPr>
          <w:rFonts w:ascii="Calibri" w:hAnsi="Calibri" w:cs="Calibri"/>
        </w:rPr>
      </w:pPr>
      <w:r>
        <w:rPr>
          <w:rFonts w:ascii="Calibri" w:hAnsi="Calibri" w:cs="Calibri"/>
        </w:rPr>
        <w:t xml:space="preserve">More information is available on our candidate guidance page: </w:t>
      </w:r>
      <w:hyperlink r:id="rId11" w:history="1">
        <w:r w:rsidR="007F0775" w:rsidRPr="002A78C0">
          <w:rPr>
            <w:rStyle w:val="Hyperlink"/>
            <w:rFonts w:ascii="Calibri" w:hAnsi="Calibri" w:cs="Calibri"/>
          </w:rPr>
          <w:t>Join our team-candidate guide</w:t>
        </w:r>
      </w:hyperlink>
    </w:p>
    <w:p w14:paraId="313D798B" w14:textId="77777777" w:rsidR="001A10B3" w:rsidRDefault="001A10B3" w:rsidP="001A10B3">
      <w:pPr>
        <w:pStyle w:val="Heading1"/>
        <w:rPr>
          <w:rFonts w:ascii="Calibri" w:hAnsi="Calibri" w:cs="Calibri"/>
          <w:sz w:val="28"/>
          <w:szCs w:val="28"/>
        </w:rPr>
      </w:pPr>
    </w:p>
    <w:p w14:paraId="1E6CA164" w14:textId="77777777" w:rsidR="006C0A09" w:rsidRPr="006016E0" w:rsidRDefault="002A78C0" w:rsidP="001A10B3">
      <w:pPr>
        <w:pStyle w:val="Heading1"/>
        <w:rPr>
          <w:rFonts w:ascii="Calibri" w:hAnsi="Calibri" w:cs="Calibri"/>
          <w:sz w:val="28"/>
          <w:szCs w:val="28"/>
        </w:rPr>
      </w:pPr>
      <w:r w:rsidRPr="006016E0">
        <w:rPr>
          <w:rFonts w:ascii="Calibri" w:hAnsi="Calibri" w:cs="Calibri"/>
          <w:sz w:val="28"/>
          <w:szCs w:val="28"/>
        </w:rPr>
        <w:t xml:space="preserve">Summary of </w:t>
      </w:r>
      <w:r w:rsidR="005C373A">
        <w:rPr>
          <w:rFonts w:ascii="Calibri" w:hAnsi="Calibri" w:cs="Calibri"/>
          <w:sz w:val="28"/>
          <w:szCs w:val="28"/>
        </w:rPr>
        <w:t>r</w:t>
      </w:r>
      <w:r w:rsidRPr="006016E0">
        <w:rPr>
          <w:rFonts w:ascii="Calibri" w:hAnsi="Calibri" w:cs="Calibri"/>
          <w:sz w:val="28"/>
          <w:szCs w:val="28"/>
        </w:rPr>
        <w:t xml:space="preserve">ole </w:t>
      </w:r>
    </w:p>
    <w:p w14:paraId="48782F47" w14:textId="77777777" w:rsidR="00EC1057" w:rsidRDefault="00EC1057" w:rsidP="001A10B3"/>
    <w:p w14:paraId="45BA883D" w14:textId="77777777" w:rsidR="00EC1057" w:rsidRPr="006016E0" w:rsidRDefault="00EC1057" w:rsidP="001A10B3">
      <w:pPr>
        <w:pStyle w:val="Heading2"/>
        <w:ind w:left="0" w:firstLine="0"/>
        <w:rPr>
          <w:rFonts w:ascii="Calibri" w:hAnsi="Calibri" w:cs="Calibri"/>
        </w:rPr>
      </w:pPr>
      <w:r w:rsidRPr="006016E0">
        <w:rPr>
          <w:rFonts w:ascii="Calibri" w:hAnsi="Calibri" w:cs="Calibri"/>
        </w:rPr>
        <w:t xml:space="preserve">Role </w:t>
      </w:r>
      <w:r w:rsidR="00BB0C6D">
        <w:rPr>
          <w:rFonts w:ascii="Calibri" w:hAnsi="Calibri" w:cs="Calibri"/>
        </w:rPr>
        <w:t>p</w:t>
      </w:r>
      <w:r w:rsidRPr="006016E0">
        <w:rPr>
          <w:rFonts w:ascii="Calibri" w:hAnsi="Calibri" w:cs="Calibri"/>
        </w:rPr>
        <w:t xml:space="preserve">urpose </w:t>
      </w:r>
    </w:p>
    <w:p w14:paraId="20097703" w14:textId="6D2625B8" w:rsidR="00EC1057" w:rsidRPr="006016E0" w:rsidRDefault="009F1756" w:rsidP="001A10B3">
      <w:pPr>
        <w:rPr>
          <w:rFonts w:ascii="Calibri" w:hAnsi="Calibri" w:cs="Calibri"/>
        </w:rPr>
      </w:pPr>
      <w:r>
        <w:rPr>
          <w:rFonts w:ascii="Calibri" w:hAnsi="Calibri" w:cs="Calibri"/>
        </w:rPr>
        <w:t xml:space="preserve">The Marketing and Communications Business Partner (Content) </w:t>
      </w:r>
      <w:proofErr w:type="gramStart"/>
      <w:r>
        <w:rPr>
          <w:rFonts w:ascii="Calibri" w:hAnsi="Calibri" w:cs="Calibri"/>
        </w:rPr>
        <w:t>manages</w:t>
      </w:r>
      <w:proofErr w:type="gramEnd"/>
      <w:r>
        <w:rPr>
          <w:rFonts w:ascii="Calibri" w:hAnsi="Calibri" w:cs="Calibri"/>
        </w:rPr>
        <w:t xml:space="preserve"> our in-house Content Hub team, overseeing, directing and scheduling the production of video, animation, photography and written content. The purpose of the role is to elevate the quality of our marketing communications across all platforms and outputs.</w:t>
      </w:r>
    </w:p>
    <w:p w14:paraId="26276251" w14:textId="77777777" w:rsidR="00EC1057" w:rsidRPr="006016E0" w:rsidRDefault="00EC1057" w:rsidP="001A10B3">
      <w:pPr>
        <w:rPr>
          <w:rFonts w:ascii="Calibri" w:hAnsi="Calibri" w:cs="Calibri"/>
        </w:rPr>
      </w:pPr>
    </w:p>
    <w:p w14:paraId="4FF3880E" w14:textId="77777777" w:rsidR="00EC1057" w:rsidRPr="006016E0" w:rsidRDefault="001155D1" w:rsidP="001A10B3">
      <w:pPr>
        <w:pStyle w:val="Heading2"/>
        <w:ind w:left="0" w:firstLine="0"/>
        <w:rPr>
          <w:rFonts w:ascii="Calibri" w:hAnsi="Calibri" w:cs="Calibri"/>
        </w:rPr>
      </w:pPr>
      <w:r>
        <w:rPr>
          <w:rFonts w:ascii="Calibri" w:hAnsi="Calibri" w:cs="Calibri"/>
        </w:rPr>
        <w:t xml:space="preserve">Main </w:t>
      </w:r>
      <w:r w:rsidR="00AB23E8">
        <w:rPr>
          <w:rFonts w:ascii="Calibri" w:hAnsi="Calibri" w:cs="Calibri"/>
        </w:rPr>
        <w:t>responsibilities</w:t>
      </w:r>
      <w:r>
        <w:rPr>
          <w:rFonts w:ascii="Calibri" w:hAnsi="Calibri" w:cs="Calibri"/>
        </w:rPr>
        <w:t>:</w:t>
      </w:r>
      <w:r w:rsidR="00EC1057" w:rsidRPr="006016E0">
        <w:rPr>
          <w:rFonts w:ascii="Calibri" w:hAnsi="Calibri" w:cs="Calibri"/>
        </w:rPr>
        <w:t xml:space="preserve"> </w:t>
      </w:r>
    </w:p>
    <w:p w14:paraId="30A98D76" w14:textId="65DE8CB1" w:rsidR="00AB23E8" w:rsidRDefault="009F1756" w:rsidP="001A10B3">
      <w:pPr>
        <w:pStyle w:val="ListParagraph"/>
        <w:numPr>
          <w:ilvl w:val="0"/>
          <w:numId w:val="41"/>
        </w:numPr>
        <w:ind w:left="0" w:firstLine="0"/>
        <w:rPr>
          <w:rFonts w:ascii="Calibri" w:hAnsi="Calibri" w:cs="Calibri"/>
        </w:rPr>
      </w:pPr>
      <w:r>
        <w:rPr>
          <w:rFonts w:ascii="Calibri" w:hAnsi="Calibri" w:cs="Calibri"/>
        </w:rPr>
        <w:t xml:space="preserve">Manage our in-house Content Hub team, ensuring they are trained and </w:t>
      </w:r>
      <w:r w:rsidR="00F273BA">
        <w:rPr>
          <w:rFonts w:ascii="Calibri" w:hAnsi="Calibri" w:cs="Calibri"/>
        </w:rPr>
        <w:t>appropriately</w:t>
      </w:r>
      <w:r>
        <w:rPr>
          <w:rFonts w:ascii="Calibri" w:hAnsi="Calibri" w:cs="Calibri"/>
        </w:rPr>
        <w:t xml:space="preserve"> equipped to do their work</w:t>
      </w:r>
    </w:p>
    <w:p w14:paraId="73A4B6C4" w14:textId="4A7CDE01" w:rsidR="00AB23E8" w:rsidRDefault="009F1756" w:rsidP="001A10B3">
      <w:pPr>
        <w:pStyle w:val="ListParagraph"/>
        <w:numPr>
          <w:ilvl w:val="0"/>
          <w:numId w:val="41"/>
        </w:numPr>
        <w:ind w:left="0" w:firstLine="0"/>
        <w:rPr>
          <w:rFonts w:ascii="Calibri" w:hAnsi="Calibri" w:cs="Calibri"/>
        </w:rPr>
      </w:pPr>
      <w:r>
        <w:rPr>
          <w:rFonts w:ascii="Calibri" w:hAnsi="Calibri" w:cs="Calibri"/>
        </w:rPr>
        <w:lastRenderedPageBreak/>
        <w:t>Oversee the quality</w:t>
      </w:r>
      <w:r w:rsidR="00F273BA">
        <w:rPr>
          <w:rFonts w:ascii="Calibri" w:hAnsi="Calibri" w:cs="Calibri"/>
        </w:rPr>
        <w:t xml:space="preserve"> and accuracy of</w:t>
      </w:r>
      <w:r>
        <w:rPr>
          <w:rFonts w:ascii="Calibri" w:hAnsi="Calibri" w:cs="Calibri"/>
        </w:rPr>
        <w:t xml:space="preserve"> all outputs from the team, including video, photography, text and animation</w:t>
      </w:r>
    </w:p>
    <w:p w14:paraId="1104614F" w14:textId="07A07553" w:rsidR="00AB23E8" w:rsidRDefault="009F1756" w:rsidP="001A10B3">
      <w:pPr>
        <w:pStyle w:val="ListParagraph"/>
        <w:numPr>
          <w:ilvl w:val="0"/>
          <w:numId w:val="41"/>
        </w:numPr>
        <w:ind w:left="0" w:firstLine="0"/>
        <w:rPr>
          <w:rFonts w:ascii="Calibri" w:hAnsi="Calibri" w:cs="Calibri"/>
        </w:rPr>
      </w:pPr>
      <w:r>
        <w:rPr>
          <w:rFonts w:ascii="Calibri" w:hAnsi="Calibri" w:cs="Calibri"/>
        </w:rPr>
        <w:t>Prioritise and schedule work requests from across the business</w:t>
      </w:r>
    </w:p>
    <w:p w14:paraId="6BBEB2B4" w14:textId="40471BBB" w:rsidR="009F1756" w:rsidRDefault="00F273BA" w:rsidP="001A10B3">
      <w:pPr>
        <w:pStyle w:val="ListParagraph"/>
        <w:numPr>
          <w:ilvl w:val="0"/>
          <w:numId w:val="41"/>
        </w:numPr>
        <w:ind w:left="0" w:firstLine="0"/>
        <w:rPr>
          <w:rFonts w:ascii="Calibri" w:hAnsi="Calibri" w:cs="Calibri"/>
        </w:rPr>
      </w:pPr>
      <w:r>
        <w:rPr>
          <w:rFonts w:ascii="Calibri" w:hAnsi="Calibri" w:cs="Calibri"/>
        </w:rPr>
        <w:t>Proactively seek out interesting stories showing the impact that Glasgow Life has across the city</w:t>
      </w:r>
    </w:p>
    <w:p w14:paraId="7015E0F3" w14:textId="77777777" w:rsidR="00D56112" w:rsidRPr="006016E0" w:rsidRDefault="00D56112" w:rsidP="001A10B3">
      <w:pPr>
        <w:rPr>
          <w:rFonts w:ascii="Calibri" w:hAnsi="Calibri" w:cs="Calibri"/>
        </w:rPr>
      </w:pPr>
    </w:p>
    <w:p w14:paraId="1263AE89" w14:textId="77777777" w:rsidR="001A10B3" w:rsidRDefault="00973EA7" w:rsidP="001A10B3">
      <w:pPr>
        <w:rPr>
          <w:rFonts w:ascii="Calibri" w:hAnsi="Calibri" w:cs="Calibri"/>
        </w:rPr>
        <w:sectPr w:rsidR="001A10B3" w:rsidSect="00970F4C">
          <w:headerReference w:type="even" r:id="rId12"/>
          <w:headerReference w:type="default" r:id="rId13"/>
          <w:footerReference w:type="even" r:id="rId14"/>
          <w:footerReference w:type="default" r:id="rId15"/>
          <w:headerReference w:type="first" r:id="rId16"/>
          <w:footerReference w:type="first" r:id="rId17"/>
          <w:pgSz w:w="11901" w:h="16817"/>
          <w:pgMar w:top="737" w:right="851" w:bottom="816" w:left="851" w:header="1247" w:footer="1758" w:gutter="0"/>
          <w:cols w:space="708"/>
          <w:titlePg/>
          <w:docGrid w:linePitch="360"/>
        </w:sectPr>
      </w:pPr>
      <w:r w:rsidRPr="000811F6">
        <w:rPr>
          <w:rFonts w:ascii="Calibri" w:hAnsi="Calibri" w:cs="Calibri"/>
          <w:b/>
          <w:bCs/>
        </w:rPr>
        <w:t>Note:</w:t>
      </w:r>
      <w:r>
        <w:rPr>
          <w:rFonts w:ascii="Calibri" w:hAnsi="Calibri" w:cs="Calibri"/>
        </w:rPr>
        <w:t xml:space="preserve"> </w:t>
      </w:r>
      <w:r w:rsidR="003D0CED">
        <w:rPr>
          <w:rFonts w:ascii="Calibri" w:hAnsi="Calibri" w:cs="Calibri"/>
        </w:rPr>
        <w:t xml:space="preserve">This person specification is </w:t>
      </w:r>
      <w:r w:rsidR="008711F3" w:rsidRPr="008711F3">
        <w:rPr>
          <w:rFonts w:ascii="Calibri" w:hAnsi="Calibri" w:cs="Calibri"/>
        </w:rPr>
        <w:t xml:space="preserve">not intended to be either prescriptive or exhaustive. It </w:t>
      </w:r>
      <w:r w:rsidR="003D0CED">
        <w:rPr>
          <w:rFonts w:ascii="Calibri" w:hAnsi="Calibri" w:cs="Calibri"/>
        </w:rPr>
        <w:t>outlines the main duties of the role</w:t>
      </w:r>
      <w:r w:rsidR="000811F6">
        <w:rPr>
          <w:rFonts w:ascii="Calibri" w:hAnsi="Calibri" w:cs="Calibri"/>
        </w:rPr>
        <w:t xml:space="preserve">. It may change in line with organisational priorities. </w:t>
      </w:r>
    </w:p>
    <w:p w14:paraId="152B72BF" w14:textId="77777777" w:rsidR="00AA54AA" w:rsidRDefault="00AA54AA" w:rsidP="001A10B3">
      <w:pPr>
        <w:rPr>
          <w:rFonts w:ascii="Calibri" w:hAnsi="Calibri" w:cs="Calibri"/>
        </w:rPr>
      </w:pPr>
    </w:p>
    <w:p w14:paraId="3EDDCCF9" w14:textId="77777777" w:rsidR="001A10B3" w:rsidRDefault="001A10B3" w:rsidP="001A10B3">
      <w:pPr>
        <w:pStyle w:val="Heading1"/>
        <w:rPr>
          <w:rFonts w:ascii="Calibri" w:hAnsi="Calibri" w:cs="Calibri"/>
          <w:sz w:val="28"/>
          <w:szCs w:val="28"/>
        </w:rPr>
      </w:pPr>
    </w:p>
    <w:p w14:paraId="5E0D4027" w14:textId="77777777" w:rsidR="00990CE9" w:rsidRDefault="00990CE9" w:rsidP="001A10B3">
      <w:pPr>
        <w:pStyle w:val="Heading1"/>
        <w:rPr>
          <w:rFonts w:ascii="Calibri" w:hAnsi="Calibri" w:cs="Calibri"/>
          <w:sz w:val="28"/>
          <w:szCs w:val="28"/>
        </w:rPr>
      </w:pPr>
      <w:r w:rsidRPr="0009122A">
        <w:rPr>
          <w:rFonts w:ascii="Calibri" w:hAnsi="Calibri" w:cs="Calibri"/>
          <w:sz w:val="28"/>
          <w:szCs w:val="28"/>
        </w:rPr>
        <w:t xml:space="preserve">Criteria </w:t>
      </w:r>
    </w:p>
    <w:p w14:paraId="3D62EDE3" w14:textId="77777777" w:rsidR="00990CE9" w:rsidRPr="0009122A" w:rsidRDefault="00990CE9" w:rsidP="001A10B3">
      <w:pPr>
        <w:rPr>
          <w:rFonts w:ascii="Calibri" w:hAnsi="Calibri" w:cs="Calibri"/>
        </w:rPr>
      </w:pPr>
    </w:p>
    <w:p w14:paraId="174CEF84" w14:textId="77777777" w:rsidR="006D3B15" w:rsidRPr="0009122A" w:rsidRDefault="003C12C5" w:rsidP="001A10B3">
      <w:pPr>
        <w:pStyle w:val="Heading2"/>
        <w:ind w:left="0" w:firstLine="0"/>
        <w:rPr>
          <w:rFonts w:ascii="Calibri" w:hAnsi="Calibri" w:cs="Calibri"/>
        </w:rPr>
      </w:pPr>
      <w:r w:rsidRPr="0009122A">
        <w:rPr>
          <w:rFonts w:ascii="Calibri" w:hAnsi="Calibri" w:cs="Calibri"/>
        </w:rPr>
        <w:t>Education, q</w:t>
      </w:r>
      <w:r w:rsidR="00990CE9" w:rsidRPr="0009122A">
        <w:rPr>
          <w:rFonts w:ascii="Calibri" w:hAnsi="Calibri" w:cs="Calibri"/>
        </w:rPr>
        <w:t>ualification</w:t>
      </w:r>
      <w:r w:rsidR="00AA54AA">
        <w:rPr>
          <w:rFonts w:ascii="Calibri" w:hAnsi="Calibri" w:cs="Calibri"/>
        </w:rPr>
        <w:t>s</w:t>
      </w:r>
      <w:r w:rsidR="00990CE9" w:rsidRPr="0009122A">
        <w:rPr>
          <w:rFonts w:ascii="Calibri" w:hAnsi="Calibri" w:cs="Calibri"/>
        </w:rPr>
        <w:t xml:space="preserve"> and training </w:t>
      </w:r>
    </w:p>
    <w:p w14:paraId="306E4A7D" w14:textId="77777777" w:rsidR="00BB564C" w:rsidRDefault="00BB564C" w:rsidP="001A10B3">
      <w:pPr>
        <w:rPr>
          <w:rFonts w:ascii="Calibri" w:hAnsi="Calibri" w:cs="Calibri"/>
        </w:rPr>
      </w:pPr>
    </w:p>
    <w:p w14:paraId="122C6B1D" w14:textId="77777777" w:rsidR="0043576E" w:rsidRPr="00BB564C" w:rsidRDefault="0043576E" w:rsidP="001A10B3">
      <w:pPr>
        <w:rPr>
          <w:rFonts w:ascii="Calibri" w:hAnsi="Calibri" w:cs="Calibri"/>
          <w:b/>
          <w:bCs/>
        </w:rPr>
      </w:pPr>
      <w:r w:rsidRPr="00BB564C">
        <w:rPr>
          <w:rFonts w:ascii="Calibri" w:hAnsi="Calibri" w:cs="Calibri"/>
          <w:b/>
          <w:bCs/>
        </w:rPr>
        <w:t xml:space="preserve">Essential </w:t>
      </w:r>
    </w:p>
    <w:p w14:paraId="4D15F8DF" w14:textId="1D4B2435" w:rsidR="0043576E" w:rsidRPr="00F273BA" w:rsidRDefault="00F273BA" w:rsidP="00F273BA">
      <w:pPr>
        <w:pStyle w:val="ListParagraph"/>
        <w:numPr>
          <w:ilvl w:val="0"/>
          <w:numId w:val="41"/>
        </w:numPr>
        <w:rPr>
          <w:rFonts w:ascii="Calibri" w:hAnsi="Calibri" w:cs="Calibri"/>
        </w:rPr>
      </w:pPr>
      <w:r w:rsidRPr="00F273BA">
        <w:rPr>
          <w:rFonts w:ascii="Calibri" w:hAnsi="Calibri" w:cs="Calibri"/>
        </w:rPr>
        <w:t>Degree or equivalent professional experience in Marketing, Journalism or a related discipline</w:t>
      </w:r>
    </w:p>
    <w:p w14:paraId="5EF96BD6" w14:textId="77777777" w:rsidR="001A10B3" w:rsidRDefault="001A10B3" w:rsidP="001A10B3">
      <w:pPr>
        <w:rPr>
          <w:rFonts w:ascii="Calibri" w:hAnsi="Calibri" w:cs="Calibri"/>
          <w:b/>
          <w:bCs/>
        </w:rPr>
      </w:pPr>
    </w:p>
    <w:p w14:paraId="30D4202C" w14:textId="635BFAD9" w:rsidR="0043576E" w:rsidRPr="00F273BA" w:rsidRDefault="0043576E" w:rsidP="00F273BA">
      <w:pPr>
        <w:rPr>
          <w:rFonts w:ascii="Calibri" w:hAnsi="Calibri" w:cs="Calibri"/>
          <w:b/>
          <w:bCs/>
        </w:rPr>
      </w:pPr>
      <w:r w:rsidRPr="00BB564C">
        <w:rPr>
          <w:rFonts w:ascii="Calibri" w:hAnsi="Calibri" w:cs="Calibri"/>
          <w:b/>
          <w:bCs/>
        </w:rPr>
        <w:t xml:space="preserve">Desirable </w:t>
      </w:r>
    </w:p>
    <w:p w14:paraId="54E30469" w14:textId="3B4BD5FF" w:rsidR="0043576E" w:rsidRDefault="00350742" w:rsidP="00350742">
      <w:pPr>
        <w:pStyle w:val="ListParagraph"/>
        <w:numPr>
          <w:ilvl w:val="0"/>
          <w:numId w:val="41"/>
        </w:numPr>
        <w:rPr>
          <w:rFonts w:ascii="Calibri" w:hAnsi="Calibri" w:cs="Calibri"/>
        </w:rPr>
      </w:pPr>
      <w:r>
        <w:rPr>
          <w:rFonts w:ascii="Calibri" w:hAnsi="Calibri" w:cs="Calibri"/>
        </w:rPr>
        <w:t xml:space="preserve"> </w:t>
      </w:r>
    </w:p>
    <w:p w14:paraId="04DD3DC2" w14:textId="77777777" w:rsidR="00350742" w:rsidRPr="00350742" w:rsidRDefault="00350742" w:rsidP="00350742">
      <w:pPr>
        <w:pStyle w:val="ListParagraph"/>
        <w:rPr>
          <w:rFonts w:ascii="Calibri" w:hAnsi="Calibri" w:cs="Calibri"/>
        </w:rPr>
      </w:pPr>
    </w:p>
    <w:p w14:paraId="242D147A" w14:textId="4AB4415C" w:rsidR="0015001B" w:rsidRPr="0043576E" w:rsidRDefault="0015001B" w:rsidP="001A10B3">
      <w:pPr>
        <w:rPr>
          <w:rFonts w:ascii="Calibri" w:hAnsi="Calibri" w:cs="Calibri"/>
        </w:rPr>
      </w:pPr>
      <w:r w:rsidRPr="0043576E">
        <w:rPr>
          <w:rFonts w:ascii="Calibri" w:hAnsi="Calibri" w:cs="Calibri"/>
        </w:rPr>
        <w:t>Evidence</w:t>
      </w:r>
      <w:r w:rsidR="006A6069" w:rsidRPr="0043576E">
        <w:rPr>
          <w:rFonts w:ascii="Calibri" w:hAnsi="Calibri" w:cs="Calibri"/>
        </w:rPr>
        <w:t>:</w:t>
      </w:r>
      <w:r w:rsidR="00A638C3" w:rsidRPr="0043576E">
        <w:rPr>
          <w:rFonts w:ascii="Calibri" w:hAnsi="Calibri" w:cs="Calibri"/>
        </w:rPr>
        <w:t xml:space="preserve"> </w:t>
      </w:r>
      <w:r w:rsidR="00931EC2">
        <w:rPr>
          <w:rFonts w:ascii="Calibri" w:hAnsi="Calibri" w:cs="Calibri"/>
        </w:rPr>
        <w:t>Application form, Interview.</w:t>
      </w:r>
    </w:p>
    <w:p w14:paraId="7077481C" w14:textId="77777777" w:rsidR="00990CE9" w:rsidRPr="0009122A" w:rsidRDefault="00990CE9" w:rsidP="001A10B3">
      <w:pPr>
        <w:rPr>
          <w:rFonts w:ascii="Calibri" w:hAnsi="Calibri" w:cs="Calibri"/>
        </w:rPr>
      </w:pPr>
    </w:p>
    <w:p w14:paraId="2B16586D" w14:textId="77777777" w:rsidR="00B46E1E" w:rsidRPr="0009122A" w:rsidRDefault="00441242" w:rsidP="001A10B3">
      <w:pPr>
        <w:pStyle w:val="Heading2"/>
        <w:ind w:left="0" w:firstLine="0"/>
        <w:rPr>
          <w:rFonts w:ascii="Calibri" w:hAnsi="Calibri" w:cs="Calibri"/>
        </w:rPr>
      </w:pPr>
      <w:r w:rsidRPr="0009122A">
        <w:rPr>
          <w:rFonts w:ascii="Calibri" w:hAnsi="Calibri" w:cs="Calibri"/>
        </w:rPr>
        <w:t>Skills</w:t>
      </w:r>
    </w:p>
    <w:p w14:paraId="459680F6" w14:textId="77777777" w:rsidR="00BB564C" w:rsidRDefault="00BB564C" w:rsidP="001A10B3">
      <w:pPr>
        <w:rPr>
          <w:rFonts w:ascii="Calibri" w:hAnsi="Calibri" w:cs="Calibri"/>
          <w:b/>
          <w:bCs/>
        </w:rPr>
      </w:pPr>
    </w:p>
    <w:p w14:paraId="39DE4418" w14:textId="77777777" w:rsidR="00BB564C" w:rsidRPr="00BB564C" w:rsidRDefault="00BB564C" w:rsidP="001A10B3">
      <w:pPr>
        <w:rPr>
          <w:rFonts w:ascii="Calibri" w:hAnsi="Calibri" w:cs="Calibri"/>
          <w:b/>
          <w:bCs/>
        </w:rPr>
      </w:pPr>
      <w:r w:rsidRPr="00BB564C">
        <w:rPr>
          <w:rFonts w:ascii="Calibri" w:hAnsi="Calibri" w:cs="Calibri"/>
          <w:b/>
          <w:bCs/>
        </w:rPr>
        <w:t xml:space="preserve">Essential </w:t>
      </w:r>
    </w:p>
    <w:p w14:paraId="76572075" w14:textId="1CB7AA46" w:rsidR="00F273BA" w:rsidRPr="00F273BA" w:rsidRDefault="00F273BA" w:rsidP="00F273BA">
      <w:pPr>
        <w:pStyle w:val="ListParagraph"/>
        <w:numPr>
          <w:ilvl w:val="0"/>
          <w:numId w:val="41"/>
        </w:numPr>
        <w:rPr>
          <w:rFonts w:ascii="Calibri" w:hAnsi="Calibri" w:cs="Calibri"/>
        </w:rPr>
      </w:pPr>
      <w:r w:rsidRPr="00F273BA">
        <w:rPr>
          <w:rFonts w:ascii="Calibri" w:hAnsi="Calibri" w:cs="Calibri"/>
        </w:rPr>
        <w:t>Excellent written English, including the ability to write, edit and proof outputs ready for print or broadcast</w:t>
      </w:r>
      <w:r>
        <w:rPr>
          <w:rFonts w:ascii="Calibri" w:hAnsi="Calibri" w:cs="Calibri"/>
        </w:rPr>
        <w:t xml:space="preserve"> without senior oversight</w:t>
      </w:r>
    </w:p>
    <w:p w14:paraId="1C0946F7" w14:textId="3D6C1464" w:rsidR="00F273BA" w:rsidRDefault="00F273BA" w:rsidP="00F273BA">
      <w:pPr>
        <w:pStyle w:val="ListParagraph"/>
        <w:numPr>
          <w:ilvl w:val="0"/>
          <w:numId w:val="41"/>
        </w:numPr>
        <w:rPr>
          <w:rFonts w:ascii="Calibri" w:hAnsi="Calibri" w:cs="Calibri"/>
        </w:rPr>
      </w:pPr>
      <w:r w:rsidRPr="00F273BA">
        <w:rPr>
          <w:rFonts w:ascii="Calibri" w:hAnsi="Calibri" w:cs="Calibri"/>
        </w:rPr>
        <w:t>Experience of writing or producing content for broad, general audiences</w:t>
      </w:r>
    </w:p>
    <w:p w14:paraId="22625416" w14:textId="03ED284A" w:rsidR="00643236" w:rsidRPr="00F273BA" w:rsidRDefault="00643236" w:rsidP="00F273BA">
      <w:pPr>
        <w:pStyle w:val="ListParagraph"/>
        <w:numPr>
          <w:ilvl w:val="0"/>
          <w:numId w:val="41"/>
        </w:numPr>
        <w:rPr>
          <w:rFonts w:ascii="Calibri" w:hAnsi="Calibri" w:cs="Calibri"/>
        </w:rPr>
      </w:pPr>
      <w:r w:rsidRPr="00643236">
        <w:rPr>
          <w:rFonts w:ascii="Calibri" w:hAnsi="Calibri" w:cs="Calibri"/>
        </w:rPr>
        <w:t>Experience of budget setting, financial management and performance reportin</w:t>
      </w:r>
      <w:r>
        <w:rPr>
          <w:rFonts w:ascii="Calibri" w:hAnsi="Calibri" w:cs="Calibri"/>
        </w:rPr>
        <w:t>g</w:t>
      </w:r>
    </w:p>
    <w:p w14:paraId="24EA2BAF" w14:textId="77777777" w:rsidR="001A10B3" w:rsidRDefault="001A10B3" w:rsidP="001A10B3">
      <w:pPr>
        <w:rPr>
          <w:rFonts w:ascii="Calibri" w:hAnsi="Calibri" w:cs="Calibri"/>
          <w:b/>
          <w:bCs/>
        </w:rPr>
      </w:pPr>
    </w:p>
    <w:p w14:paraId="469A9A83" w14:textId="77777777" w:rsidR="00BB564C" w:rsidRPr="00BB564C" w:rsidRDefault="00BB564C" w:rsidP="001A10B3">
      <w:pPr>
        <w:rPr>
          <w:rFonts w:ascii="Calibri" w:hAnsi="Calibri" w:cs="Calibri"/>
          <w:b/>
          <w:bCs/>
        </w:rPr>
      </w:pPr>
      <w:r w:rsidRPr="00BB564C">
        <w:rPr>
          <w:rFonts w:ascii="Calibri" w:hAnsi="Calibri" w:cs="Calibri"/>
          <w:b/>
          <w:bCs/>
        </w:rPr>
        <w:t xml:space="preserve">Desirable </w:t>
      </w:r>
    </w:p>
    <w:p w14:paraId="77D8881D" w14:textId="78BFC027" w:rsidR="00F273BA" w:rsidRDefault="00F273BA" w:rsidP="00F273BA">
      <w:pPr>
        <w:pStyle w:val="ListParagraph"/>
        <w:numPr>
          <w:ilvl w:val="0"/>
          <w:numId w:val="41"/>
        </w:numPr>
        <w:rPr>
          <w:rFonts w:ascii="Calibri" w:hAnsi="Calibri" w:cs="Calibri"/>
        </w:rPr>
      </w:pPr>
      <w:r>
        <w:rPr>
          <w:rFonts w:ascii="Calibri" w:hAnsi="Calibri" w:cs="Calibri"/>
        </w:rPr>
        <w:t>Experience of CRM systems, ideally Adestra</w:t>
      </w:r>
    </w:p>
    <w:p w14:paraId="5A827B27" w14:textId="63DAD5DD" w:rsidR="00F273BA" w:rsidRDefault="00F273BA" w:rsidP="00F273BA">
      <w:pPr>
        <w:pStyle w:val="ListParagraph"/>
        <w:numPr>
          <w:ilvl w:val="0"/>
          <w:numId w:val="41"/>
        </w:numPr>
        <w:rPr>
          <w:rFonts w:ascii="Calibri" w:hAnsi="Calibri" w:cs="Calibri"/>
        </w:rPr>
      </w:pPr>
      <w:r>
        <w:rPr>
          <w:rFonts w:ascii="Calibri" w:hAnsi="Calibri" w:cs="Calibri"/>
        </w:rPr>
        <w:t>Experience of managing social media platforms, ideally via Hootsuite</w:t>
      </w:r>
    </w:p>
    <w:p w14:paraId="317871D6" w14:textId="2A7343B0" w:rsidR="00F273BA" w:rsidRDefault="00F273BA" w:rsidP="00F273BA">
      <w:pPr>
        <w:pStyle w:val="ListParagraph"/>
        <w:numPr>
          <w:ilvl w:val="0"/>
          <w:numId w:val="41"/>
        </w:numPr>
        <w:rPr>
          <w:rFonts w:ascii="Calibri" w:hAnsi="Calibri" w:cs="Calibri"/>
        </w:rPr>
      </w:pPr>
      <w:r>
        <w:rPr>
          <w:rFonts w:ascii="Calibri" w:hAnsi="Calibri" w:cs="Calibri"/>
        </w:rPr>
        <w:t>Experience of managing web CMS systems, ideally Umbraco</w:t>
      </w:r>
    </w:p>
    <w:p w14:paraId="4832338A" w14:textId="64898FB6" w:rsidR="00643236" w:rsidRDefault="00643236" w:rsidP="00F273BA">
      <w:pPr>
        <w:pStyle w:val="ListParagraph"/>
        <w:numPr>
          <w:ilvl w:val="0"/>
          <w:numId w:val="41"/>
        </w:numPr>
        <w:rPr>
          <w:rFonts w:ascii="Calibri" w:hAnsi="Calibri" w:cs="Calibri"/>
        </w:rPr>
      </w:pPr>
      <w:r>
        <w:rPr>
          <w:rFonts w:ascii="Calibri" w:hAnsi="Calibri" w:cs="Calibri"/>
        </w:rPr>
        <w:t>Experience of project management, including digital tools such as Trello</w:t>
      </w:r>
    </w:p>
    <w:p w14:paraId="6E6DB7D7" w14:textId="77777777" w:rsidR="00F273BA" w:rsidRPr="00F273BA" w:rsidRDefault="00F273BA" w:rsidP="00F273BA">
      <w:pPr>
        <w:pStyle w:val="ListParagraph"/>
        <w:rPr>
          <w:rFonts w:ascii="Calibri" w:hAnsi="Calibri" w:cs="Calibri"/>
        </w:rPr>
      </w:pPr>
    </w:p>
    <w:p w14:paraId="7BDB96FC" w14:textId="43AEF7CA" w:rsidR="00931EC2" w:rsidRPr="0043576E" w:rsidRDefault="00931EC2" w:rsidP="001A10B3">
      <w:pPr>
        <w:rPr>
          <w:rFonts w:ascii="Calibri" w:hAnsi="Calibri" w:cs="Calibri"/>
        </w:rPr>
      </w:pPr>
      <w:r w:rsidRPr="0043576E">
        <w:rPr>
          <w:rFonts w:ascii="Calibri" w:hAnsi="Calibri" w:cs="Calibri"/>
        </w:rPr>
        <w:t xml:space="preserve">Evidence: </w:t>
      </w:r>
      <w:r>
        <w:rPr>
          <w:rFonts w:ascii="Calibri" w:hAnsi="Calibri" w:cs="Calibri"/>
        </w:rPr>
        <w:t>Application form, Interview.</w:t>
      </w:r>
    </w:p>
    <w:p w14:paraId="323C3E87" w14:textId="77777777" w:rsidR="009A31F3" w:rsidRPr="0009122A" w:rsidRDefault="009A31F3" w:rsidP="001A10B3">
      <w:pPr>
        <w:rPr>
          <w:rFonts w:ascii="Calibri" w:hAnsi="Calibri" w:cs="Calibri"/>
        </w:rPr>
      </w:pPr>
    </w:p>
    <w:p w14:paraId="4C3799FC" w14:textId="77777777" w:rsidR="00017497" w:rsidRPr="0009122A" w:rsidRDefault="00B46E1E" w:rsidP="001A10B3">
      <w:pPr>
        <w:pStyle w:val="Heading2"/>
        <w:ind w:left="0" w:firstLine="0"/>
        <w:rPr>
          <w:rFonts w:ascii="Calibri" w:hAnsi="Calibri" w:cs="Calibri"/>
        </w:rPr>
      </w:pPr>
      <w:r w:rsidRPr="0009122A">
        <w:rPr>
          <w:rFonts w:ascii="Calibri" w:hAnsi="Calibri" w:cs="Calibri"/>
        </w:rPr>
        <w:t>K</w:t>
      </w:r>
      <w:r w:rsidR="00441242" w:rsidRPr="0009122A">
        <w:rPr>
          <w:rFonts w:ascii="Calibri" w:hAnsi="Calibri" w:cs="Calibri"/>
        </w:rPr>
        <w:t xml:space="preserve">nowledge </w:t>
      </w:r>
    </w:p>
    <w:p w14:paraId="08270BA3" w14:textId="77777777" w:rsidR="00492F88" w:rsidRDefault="00492F88" w:rsidP="001A10B3">
      <w:pPr>
        <w:rPr>
          <w:rFonts w:ascii="Calibri" w:hAnsi="Calibri" w:cs="Calibri"/>
          <w:b/>
          <w:bCs/>
        </w:rPr>
      </w:pPr>
    </w:p>
    <w:p w14:paraId="04167A4D" w14:textId="665D6A49" w:rsidR="00350742" w:rsidRPr="00350742" w:rsidRDefault="00492F88" w:rsidP="00350742">
      <w:pPr>
        <w:rPr>
          <w:rFonts w:ascii="Calibri" w:hAnsi="Calibri" w:cs="Calibri"/>
          <w:b/>
          <w:bCs/>
        </w:rPr>
      </w:pPr>
      <w:r w:rsidRPr="00BB564C">
        <w:rPr>
          <w:rFonts w:ascii="Calibri" w:hAnsi="Calibri" w:cs="Calibri"/>
          <w:b/>
          <w:bCs/>
        </w:rPr>
        <w:t xml:space="preserve">Essential </w:t>
      </w:r>
    </w:p>
    <w:p w14:paraId="66C096C7" w14:textId="4A3346EC" w:rsidR="00492F88" w:rsidRDefault="00350742" w:rsidP="001A10B3">
      <w:pPr>
        <w:pStyle w:val="ListParagraph"/>
        <w:numPr>
          <w:ilvl w:val="0"/>
          <w:numId w:val="41"/>
        </w:numPr>
        <w:ind w:left="0" w:firstLine="0"/>
        <w:rPr>
          <w:rFonts w:ascii="Calibri" w:hAnsi="Calibri" w:cs="Calibri"/>
        </w:rPr>
      </w:pPr>
      <w:r w:rsidRPr="00350742">
        <w:rPr>
          <w:rFonts w:ascii="Calibri" w:hAnsi="Calibri" w:cs="Calibri"/>
        </w:rPr>
        <w:t>Knowledge and experience of modern digital marketing practice and terminology</w:t>
      </w:r>
    </w:p>
    <w:p w14:paraId="05652D5C" w14:textId="77777777" w:rsidR="001A10B3" w:rsidRDefault="001A10B3" w:rsidP="001A10B3">
      <w:pPr>
        <w:rPr>
          <w:rFonts w:ascii="Calibri" w:hAnsi="Calibri" w:cs="Calibri"/>
          <w:b/>
          <w:bCs/>
        </w:rPr>
      </w:pPr>
    </w:p>
    <w:p w14:paraId="1589C677" w14:textId="77777777" w:rsidR="00492F88" w:rsidRPr="00BB564C" w:rsidRDefault="00492F88" w:rsidP="001A10B3">
      <w:pPr>
        <w:rPr>
          <w:rFonts w:ascii="Calibri" w:hAnsi="Calibri" w:cs="Calibri"/>
          <w:b/>
          <w:bCs/>
        </w:rPr>
      </w:pPr>
      <w:r w:rsidRPr="00BB564C">
        <w:rPr>
          <w:rFonts w:ascii="Calibri" w:hAnsi="Calibri" w:cs="Calibri"/>
          <w:b/>
          <w:bCs/>
        </w:rPr>
        <w:t xml:space="preserve">Desirable </w:t>
      </w:r>
    </w:p>
    <w:p w14:paraId="618F84DE" w14:textId="508C5034" w:rsidR="00492F88" w:rsidRDefault="00643236" w:rsidP="001A10B3">
      <w:pPr>
        <w:pStyle w:val="ListParagraph"/>
        <w:numPr>
          <w:ilvl w:val="0"/>
          <w:numId w:val="41"/>
        </w:numPr>
        <w:ind w:left="0" w:firstLine="0"/>
        <w:rPr>
          <w:rFonts w:ascii="Calibri" w:hAnsi="Calibri" w:cs="Calibri"/>
        </w:rPr>
      </w:pPr>
      <w:r>
        <w:rPr>
          <w:rFonts w:ascii="Calibri" w:hAnsi="Calibri" w:cs="Calibri"/>
        </w:rPr>
        <w:t>Understanding of local government processes, practice and terminology</w:t>
      </w:r>
    </w:p>
    <w:p w14:paraId="064F8637" w14:textId="520C8CF6" w:rsidR="00643236" w:rsidRDefault="00643236" w:rsidP="001A10B3">
      <w:pPr>
        <w:pStyle w:val="ListParagraph"/>
        <w:numPr>
          <w:ilvl w:val="0"/>
          <w:numId w:val="41"/>
        </w:numPr>
        <w:ind w:left="0" w:firstLine="0"/>
        <w:rPr>
          <w:rFonts w:ascii="Calibri" w:hAnsi="Calibri" w:cs="Calibri"/>
        </w:rPr>
      </w:pPr>
      <w:r>
        <w:rPr>
          <w:rFonts w:ascii="Calibri" w:hAnsi="Calibri" w:cs="Calibri"/>
        </w:rPr>
        <w:t>Understanding of charity regulations as they apply to marketing communications</w:t>
      </w:r>
    </w:p>
    <w:p w14:paraId="59E916FB" w14:textId="77777777" w:rsidR="00492F88" w:rsidRDefault="00492F88" w:rsidP="001A10B3">
      <w:pPr>
        <w:pStyle w:val="ListParagraph"/>
        <w:ind w:left="0"/>
        <w:rPr>
          <w:rFonts w:ascii="Calibri" w:hAnsi="Calibri" w:cs="Calibri"/>
        </w:rPr>
      </w:pPr>
    </w:p>
    <w:p w14:paraId="5E238F52" w14:textId="1AA298C3" w:rsidR="00931EC2" w:rsidRPr="0043576E" w:rsidRDefault="00931EC2" w:rsidP="001A10B3">
      <w:pPr>
        <w:rPr>
          <w:rFonts w:ascii="Calibri" w:hAnsi="Calibri" w:cs="Calibri"/>
        </w:rPr>
      </w:pPr>
      <w:r w:rsidRPr="0043576E">
        <w:rPr>
          <w:rFonts w:ascii="Calibri" w:hAnsi="Calibri" w:cs="Calibri"/>
        </w:rPr>
        <w:t xml:space="preserve">Evidence: </w:t>
      </w:r>
      <w:r>
        <w:rPr>
          <w:rFonts w:ascii="Calibri" w:hAnsi="Calibri" w:cs="Calibri"/>
        </w:rPr>
        <w:t>Application form, Interview.</w:t>
      </w:r>
    </w:p>
    <w:p w14:paraId="153E2B76" w14:textId="77777777" w:rsidR="009A31F3" w:rsidRPr="0009122A" w:rsidRDefault="009A31F3" w:rsidP="001A10B3">
      <w:pPr>
        <w:rPr>
          <w:rFonts w:ascii="Calibri" w:hAnsi="Calibri" w:cs="Calibri"/>
        </w:rPr>
      </w:pPr>
    </w:p>
    <w:p w14:paraId="0D160C36" w14:textId="77777777" w:rsidR="00CB6F47" w:rsidRPr="0009122A" w:rsidRDefault="00CB6F47" w:rsidP="001A10B3">
      <w:pPr>
        <w:pStyle w:val="Heading2"/>
        <w:ind w:left="0" w:firstLine="0"/>
        <w:rPr>
          <w:rFonts w:ascii="Calibri" w:hAnsi="Calibri" w:cs="Calibri"/>
        </w:rPr>
      </w:pPr>
      <w:r w:rsidRPr="0009122A">
        <w:rPr>
          <w:rFonts w:ascii="Calibri" w:hAnsi="Calibri" w:cs="Calibri"/>
        </w:rPr>
        <w:lastRenderedPageBreak/>
        <w:t xml:space="preserve">Other </w:t>
      </w:r>
    </w:p>
    <w:p w14:paraId="21DF2BE4" w14:textId="0AC8760A" w:rsidR="00CB6F47" w:rsidRDefault="00643236" w:rsidP="001A10B3">
      <w:pPr>
        <w:rPr>
          <w:rFonts w:ascii="Calibri" w:hAnsi="Calibri" w:cs="Calibri"/>
        </w:rPr>
      </w:pPr>
      <w:r>
        <w:rPr>
          <w:rFonts w:ascii="Calibri" w:hAnsi="Calibri" w:cs="Calibri"/>
        </w:rPr>
        <w:t xml:space="preserve">Flexibility to support the team at venues and events across the city, both during normal office hours and </w:t>
      </w:r>
      <w:proofErr w:type="spellStart"/>
      <w:r>
        <w:rPr>
          <w:rFonts w:ascii="Calibri" w:hAnsi="Calibri" w:cs="Calibri"/>
        </w:rPr>
        <w:t>outwith</w:t>
      </w:r>
      <w:proofErr w:type="spellEnd"/>
      <w:r>
        <w:rPr>
          <w:rFonts w:ascii="Calibri" w:hAnsi="Calibri" w:cs="Calibri"/>
        </w:rPr>
        <w:t xml:space="preserve"> those hours at evenings and weekends where required.</w:t>
      </w:r>
    </w:p>
    <w:p w14:paraId="09A38D1E" w14:textId="77777777" w:rsidR="00653F66" w:rsidRDefault="00653F66" w:rsidP="001A10B3">
      <w:pPr>
        <w:rPr>
          <w:rFonts w:ascii="Calibri" w:hAnsi="Calibri" w:cs="Calibri"/>
        </w:rPr>
      </w:pPr>
    </w:p>
    <w:p w14:paraId="62696FB8" w14:textId="4765039F" w:rsidR="001A10B3" w:rsidRDefault="002D0AE5" w:rsidP="001A10B3">
      <w:pPr>
        <w:rPr>
          <w:rFonts w:ascii="Calibri" w:hAnsi="Calibri" w:cs="Calibri"/>
        </w:rPr>
        <w:sectPr w:rsidR="001A10B3" w:rsidSect="00970F4C">
          <w:pgSz w:w="11901" w:h="16817"/>
          <w:pgMar w:top="737" w:right="851" w:bottom="816" w:left="851" w:header="1247" w:footer="1758" w:gutter="0"/>
          <w:cols w:space="708"/>
          <w:titlePg/>
          <w:docGrid w:linePitch="360"/>
        </w:sectPr>
      </w:pPr>
      <w:r w:rsidRPr="0043576E">
        <w:rPr>
          <w:rFonts w:ascii="Calibri" w:hAnsi="Calibri" w:cs="Calibri"/>
        </w:rPr>
        <w:t xml:space="preserve">Evidence: </w:t>
      </w:r>
      <w:r>
        <w:rPr>
          <w:rFonts w:ascii="Calibri" w:hAnsi="Calibri" w:cs="Calibri"/>
        </w:rPr>
        <w:t>Interview.</w:t>
      </w:r>
    </w:p>
    <w:p w14:paraId="01EFCC0D" w14:textId="77777777" w:rsidR="002D0AE5" w:rsidRPr="0043576E" w:rsidRDefault="002D0AE5" w:rsidP="001A10B3">
      <w:pPr>
        <w:rPr>
          <w:rFonts w:ascii="Calibri" w:hAnsi="Calibri" w:cs="Calibri"/>
        </w:rPr>
      </w:pPr>
    </w:p>
    <w:p w14:paraId="6773B8E8" w14:textId="77777777" w:rsidR="001A10B3" w:rsidRDefault="001A10B3" w:rsidP="001A10B3">
      <w:pPr>
        <w:rPr>
          <w:rFonts w:ascii="Calibri" w:hAnsi="Calibri" w:cs="Calibri"/>
        </w:rPr>
      </w:pPr>
    </w:p>
    <w:p w14:paraId="5D89803D" w14:textId="77777777" w:rsidR="001A10B3" w:rsidRDefault="001A10B3" w:rsidP="001A10B3">
      <w:pPr>
        <w:rPr>
          <w:rFonts w:ascii="Calibri" w:hAnsi="Calibri" w:cs="Calibri"/>
        </w:rPr>
      </w:pPr>
    </w:p>
    <w:p w14:paraId="7F097A79" w14:textId="77777777" w:rsidR="001A10B3" w:rsidRDefault="001A10B3" w:rsidP="001A10B3">
      <w:pPr>
        <w:rPr>
          <w:rFonts w:ascii="Calibri" w:hAnsi="Calibri" w:cs="Calibri"/>
        </w:rPr>
      </w:pPr>
    </w:p>
    <w:p w14:paraId="29AC7DC0" w14:textId="5C76CE45" w:rsidR="00B01154" w:rsidRPr="001A10B3" w:rsidRDefault="001A10B3" w:rsidP="001A10B3">
      <w:pPr>
        <w:rPr>
          <w:rFonts w:ascii="Calibri" w:hAnsi="Calibri" w:cs="Calibri"/>
          <w:b/>
          <w:bCs/>
          <w:sz w:val="28"/>
          <w:szCs w:val="28"/>
        </w:rPr>
      </w:pPr>
      <w:r w:rsidRPr="001A10B3">
        <w:rPr>
          <w:rFonts w:ascii="Calibri" w:hAnsi="Calibri" w:cs="Calibri"/>
          <w:b/>
          <w:bCs/>
          <w:sz w:val="28"/>
          <w:szCs w:val="28"/>
        </w:rPr>
        <w:t>Competencies</w:t>
      </w:r>
      <w:r w:rsidR="003255F7">
        <w:rPr>
          <w:rFonts w:ascii="Calibri" w:hAnsi="Calibri" w:cs="Calibri"/>
          <w:b/>
          <w:bCs/>
          <w:sz w:val="28"/>
          <w:szCs w:val="28"/>
        </w:rPr>
        <w:t xml:space="preserve">  </w:t>
      </w:r>
    </w:p>
    <w:p w14:paraId="59610A16" w14:textId="77777777" w:rsidR="001A10B3" w:rsidRPr="001A10B3" w:rsidRDefault="001A10B3" w:rsidP="001A10B3">
      <w:pPr>
        <w:rPr>
          <w:rFonts w:ascii="Calibri" w:hAnsi="Calibri" w:cs="Calibri"/>
        </w:rPr>
      </w:pPr>
    </w:p>
    <w:p w14:paraId="1F850C3F" w14:textId="77777777" w:rsidR="00985E4C" w:rsidRDefault="00985E4C" w:rsidP="001A10B3">
      <w:pPr>
        <w:rPr>
          <w:rFonts w:ascii="Calibri" w:hAnsi="Calibri" w:cs="Calibri"/>
        </w:rPr>
      </w:pPr>
    </w:p>
    <w:p w14:paraId="0D1207DD" w14:textId="77777777" w:rsidR="00AB240E" w:rsidRDefault="00AB240E" w:rsidP="00AB240E">
      <w:pPr>
        <w:autoSpaceDE w:val="0"/>
        <w:autoSpaceDN w:val="0"/>
        <w:adjustRightInd w:val="0"/>
        <w:rPr>
          <w:rFonts w:ascii="Helvetica" w:hAnsi="Helvetica" w:cs="Helvetica"/>
          <w:sz w:val="19"/>
          <w:szCs w:val="19"/>
          <w:lang w:eastAsia="en-GB"/>
        </w:rPr>
      </w:pPr>
      <w:r>
        <w:rPr>
          <w:rFonts w:ascii="Helvetica" w:hAnsi="Helvetica" w:cs="Helvetica"/>
          <w:sz w:val="19"/>
          <w:szCs w:val="19"/>
          <w:lang w:eastAsia="en-GB"/>
        </w:rPr>
        <w:t>Personal Effectiveness – Decision Making 2</w:t>
      </w:r>
    </w:p>
    <w:p w14:paraId="07C4557F" w14:textId="25422ED1" w:rsidR="00AB240E" w:rsidRDefault="00AB240E" w:rsidP="00AB240E">
      <w:pPr>
        <w:autoSpaceDE w:val="0"/>
        <w:autoSpaceDN w:val="0"/>
        <w:adjustRightInd w:val="0"/>
        <w:rPr>
          <w:rFonts w:ascii="Helvetica" w:hAnsi="Helvetica" w:cs="Helvetica"/>
          <w:sz w:val="19"/>
          <w:szCs w:val="19"/>
          <w:lang w:eastAsia="en-GB"/>
        </w:rPr>
      </w:pPr>
      <w:r>
        <w:rPr>
          <w:rFonts w:ascii="Helvetica" w:hAnsi="Helvetica" w:cs="Helvetica"/>
          <w:sz w:val="19"/>
          <w:szCs w:val="19"/>
          <w:lang w:eastAsia="en-GB"/>
        </w:rPr>
        <w:t>Providing Excellent Customer Service - Customer Orientation 2</w:t>
      </w:r>
    </w:p>
    <w:p w14:paraId="1210A30F" w14:textId="7253E99F" w:rsidR="00AB240E" w:rsidRDefault="00AB240E" w:rsidP="00AB240E">
      <w:pPr>
        <w:autoSpaceDE w:val="0"/>
        <w:autoSpaceDN w:val="0"/>
        <w:adjustRightInd w:val="0"/>
        <w:rPr>
          <w:rFonts w:ascii="Helvetica" w:hAnsi="Helvetica" w:cs="Helvetica"/>
          <w:sz w:val="19"/>
          <w:szCs w:val="19"/>
          <w:lang w:eastAsia="en-GB"/>
        </w:rPr>
      </w:pPr>
      <w:r>
        <w:rPr>
          <w:rFonts w:ascii="Helvetica" w:hAnsi="Helvetica" w:cs="Helvetica"/>
          <w:sz w:val="19"/>
          <w:szCs w:val="19"/>
          <w:lang w:eastAsia="en-GB"/>
        </w:rPr>
        <w:t>Providing Excellent Customer Service - Forward Thinking 2</w:t>
      </w:r>
    </w:p>
    <w:p w14:paraId="234C3996" w14:textId="0D2C92BA" w:rsidR="00AB240E" w:rsidRDefault="00AB240E" w:rsidP="00AB240E">
      <w:pPr>
        <w:autoSpaceDE w:val="0"/>
        <w:autoSpaceDN w:val="0"/>
        <w:adjustRightInd w:val="0"/>
        <w:rPr>
          <w:rFonts w:ascii="Helvetica" w:hAnsi="Helvetica" w:cs="Helvetica"/>
          <w:sz w:val="19"/>
          <w:szCs w:val="19"/>
          <w:lang w:eastAsia="en-GB"/>
        </w:rPr>
      </w:pPr>
      <w:r>
        <w:rPr>
          <w:rFonts w:ascii="Helvetica" w:hAnsi="Helvetica" w:cs="Helvetica"/>
          <w:sz w:val="19"/>
          <w:szCs w:val="19"/>
          <w:lang w:eastAsia="en-GB"/>
        </w:rPr>
        <w:t>D</w:t>
      </w:r>
      <w:r>
        <w:rPr>
          <w:rFonts w:ascii="Helvetica" w:hAnsi="Helvetica" w:cs="Helvetica"/>
          <w:sz w:val="19"/>
          <w:szCs w:val="19"/>
          <w:lang w:eastAsia="en-GB"/>
        </w:rPr>
        <w:t>elivering Results – Planning 1</w:t>
      </w:r>
    </w:p>
    <w:p w14:paraId="3E49FFBE" w14:textId="2C63C729" w:rsidR="00AB240E" w:rsidRDefault="00AB240E" w:rsidP="00AB240E">
      <w:pPr>
        <w:autoSpaceDE w:val="0"/>
        <w:autoSpaceDN w:val="0"/>
        <w:adjustRightInd w:val="0"/>
        <w:rPr>
          <w:rFonts w:ascii="Helvetica" w:hAnsi="Helvetica" w:cs="Helvetica"/>
          <w:sz w:val="19"/>
          <w:szCs w:val="19"/>
          <w:lang w:eastAsia="en-GB"/>
        </w:rPr>
      </w:pPr>
      <w:r>
        <w:rPr>
          <w:rFonts w:ascii="Helvetica" w:hAnsi="Helvetica" w:cs="Helvetica"/>
          <w:sz w:val="19"/>
          <w:szCs w:val="19"/>
          <w:lang w:eastAsia="en-GB"/>
        </w:rPr>
        <w:t>Personal Effectiveness – Communicating 2</w:t>
      </w:r>
    </w:p>
    <w:p w14:paraId="2DF4C63A" w14:textId="409273A3" w:rsidR="009A3B10" w:rsidRDefault="00AB240E" w:rsidP="00AB240E">
      <w:pPr>
        <w:rPr>
          <w:rFonts w:ascii="Calibri" w:hAnsi="Calibri" w:cs="Calibri"/>
        </w:rPr>
      </w:pPr>
      <w:r>
        <w:rPr>
          <w:rFonts w:ascii="Helvetica" w:hAnsi="Helvetica" w:cs="Helvetica"/>
          <w:sz w:val="19"/>
          <w:szCs w:val="19"/>
          <w:lang w:eastAsia="en-GB"/>
        </w:rPr>
        <w:t>Personal Effectiveness - Influencing 2</w:t>
      </w:r>
    </w:p>
    <w:p w14:paraId="1C15E2A5" w14:textId="77777777" w:rsidR="00AB240E" w:rsidRDefault="00AB240E" w:rsidP="001A10B3">
      <w:pPr>
        <w:rPr>
          <w:rFonts w:ascii="Calibri" w:hAnsi="Calibri" w:cs="Calibri"/>
        </w:rPr>
      </w:pPr>
    </w:p>
    <w:p w14:paraId="226570D2" w14:textId="4D6AFA6C" w:rsidR="002D0AE5" w:rsidRPr="002D0AE5" w:rsidRDefault="002D0AE5" w:rsidP="001A10B3">
      <w:pPr>
        <w:rPr>
          <w:rFonts w:ascii="Calibri" w:hAnsi="Calibri" w:cs="Calibri"/>
        </w:rPr>
      </w:pPr>
      <w:r w:rsidRPr="002D0AE5">
        <w:rPr>
          <w:rFonts w:ascii="Calibri" w:hAnsi="Calibri" w:cs="Calibri"/>
        </w:rPr>
        <w:t>Evidence: Interview.</w:t>
      </w:r>
    </w:p>
    <w:p w14:paraId="28A5E249" w14:textId="77777777" w:rsidR="006D3B15" w:rsidRDefault="006D3B15" w:rsidP="001A10B3">
      <w:pPr>
        <w:rPr>
          <w:rFonts w:ascii="Calibri" w:hAnsi="Calibri" w:cs="Calibri"/>
        </w:rPr>
      </w:pPr>
    </w:p>
    <w:p w14:paraId="664A763E" w14:textId="7EB89F2A" w:rsidR="003255F7" w:rsidRPr="009B4E83" w:rsidRDefault="003255F7" w:rsidP="001A10B3">
      <w:pPr>
        <w:rPr>
          <w:rFonts w:ascii="Calibri" w:hAnsi="Calibri" w:cs="Calibri"/>
        </w:rPr>
      </w:pPr>
      <w:r w:rsidRPr="003255F7">
        <w:rPr>
          <w:rFonts w:ascii="Calibri" w:hAnsi="Calibri" w:cs="Calibri"/>
          <w:b/>
          <w:bCs/>
        </w:rPr>
        <w:t>Note:</w:t>
      </w:r>
      <w:r>
        <w:rPr>
          <w:rFonts w:ascii="Calibri" w:hAnsi="Calibri" w:cs="Calibri"/>
        </w:rPr>
        <w:t xml:space="preserve"> </w:t>
      </w:r>
      <w:r w:rsidRPr="003255F7">
        <w:rPr>
          <w:rFonts w:ascii="Calibri" w:hAnsi="Calibri" w:cs="Calibri"/>
        </w:rPr>
        <w:t xml:space="preserve">Candidates should refer to the accompanying Role Profile for </w:t>
      </w:r>
      <w:r>
        <w:rPr>
          <w:rFonts w:ascii="Calibri" w:hAnsi="Calibri" w:cs="Calibri"/>
        </w:rPr>
        <w:t xml:space="preserve">full details. </w:t>
      </w:r>
    </w:p>
    <w:sectPr w:rsidR="003255F7" w:rsidRPr="009B4E83" w:rsidSect="00970F4C">
      <w:headerReference w:type="first" r:id="rId18"/>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57B0" w14:textId="77777777" w:rsidR="00287744" w:rsidRDefault="00287744" w:rsidP="001F40AE">
      <w:r>
        <w:separator/>
      </w:r>
    </w:p>
  </w:endnote>
  <w:endnote w:type="continuationSeparator" w:id="0">
    <w:p w14:paraId="4F49CD53" w14:textId="77777777" w:rsidR="00287744" w:rsidRDefault="00287744"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485" w14:textId="77777777" w:rsidR="00F06B1E" w:rsidRDefault="00F06B1E" w:rsidP="00F06B1E">
    <w:pPr>
      <w:pStyle w:val="Footer"/>
      <w:jc w:val="center"/>
    </w:pPr>
    <w:fldSimple w:instr=" DOCPROPERTY bjFooterEvenPageDocProperty \* MERGEFORMAT " w:fldLock="1">
      <w:r w:rsidRPr="00F06B1E">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4FB" w14:textId="77777777" w:rsidR="00F06B1E" w:rsidRDefault="00F06B1E" w:rsidP="00F06B1E">
    <w:pPr>
      <w:pStyle w:val="Footer"/>
      <w:jc w:val="center"/>
    </w:pPr>
    <w:fldSimple w:instr=" DOCPROPERTY bjFooterBothDocProperty \* MERGEFORMAT " w:fldLock="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1921" w14:textId="77777777" w:rsidR="009B4E83" w:rsidRDefault="009B4E83" w:rsidP="009B4E83">
    <w:pPr>
      <w:pStyle w:val="Footer"/>
      <w:jc w:val="center"/>
    </w:pPr>
    <w:fldSimple w:instr=" DOCPROPERTY bjFooterBothDocProperty \* MERGEFORMAT " w:fldLock="1"/>
  </w:p>
  <w:p w14:paraId="5050FBCD" w14:textId="77777777" w:rsidR="009B4E83" w:rsidRDefault="009B4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5B301" w14:textId="77777777" w:rsidR="00287744" w:rsidRDefault="00287744" w:rsidP="001F40AE">
      <w:r>
        <w:separator/>
      </w:r>
    </w:p>
  </w:footnote>
  <w:footnote w:type="continuationSeparator" w:id="0">
    <w:p w14:paraId="2AA7180C" w14:textId="77777777" w:rsidR="00287744" w:rsidRDefault="00287744"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79EA" w14:textId="77777777" w:rsidR="00F06B1E" w:rsidRDefault="00F06B1E" w:rsidP="00F06B1E">
    <w:pPr>
      <w:pStyle w:val="Header"/>
      <w:jc w:val="center"/>
    </w:pPr>
    <w:fldSimple w:instr=" DOCPROPERTY bjHeaderEvenPageDocProperty \* MERGEFORMAT " w:fldLock="1">
      <w:r w:rsidRPr="00F06B1E">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99D1" w14:textId="01377FB3" w:rsidR="001F40AE" w:rsidRDefault="00AD55F8" w:rsidP="00F06B1E">
    <w:pPr>
      <w:pStyle w:val="Header"/>
      <w:jc w:val="center"/>
    </w:pPr>
    <w:r>
      <w:rPr>
        <w:noProof/>
      </w:rPr>
      <w:drawing>
        <wp:anchor distT="0" distB="0" distL="114300" distR="114300" simplePos="0" relativeHeight="251658752" behindDoc="1" locked="0" layoutInCell="1" allowOverlap="1" wp14:anchorId="113DDFAB" wp14:editId="20A55195">
          <wp:simplePos x="0" y="0"/>
          <wp:positionH relativeFrom="margin">
            <wp:posOffset>-566420</wp:posOffset>
          </wp:positionH>
          <wp:positionV relativeFrom="margin">
            <wp:posOffset>-972820</wp:posOffset>
          </wp:positionV>
          <wp:extent cx="7559675" cy="1069784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7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CB95" w14:textId="3E36665F" w:rsidR="009B4E83" w:rsidRDefault="00AD55F8" w:rsidP="009B4E83">
    <w:pPr>
      <w:pStyle w:val="Header"/>
      <w:jc w:val="center"/>
    </w:pPr>
    <w:r>
      <w:rPr>
        <w:noProof/>
      </w:rPr>
      <w:drawing>
        <wp:anchor distT="0" distB="0" distL="114300" distR="114300" simplePos="0" relativeHeight="251660800" behindDoc="1" locked="0" layoutInCell="1" allowOverlap="1" wp14:anchorId="43288A6F" wp14:editId="7369D5A7">
          <wp:simplePos x="0" y="0"/>
          <wp:positionH relativeFrom="column">
            <wp:posOffset>-540385</wp:posOffset>
          </wp:positionH>
          <wp:positionV relativeFrom="paragraph">
            <wp:posOffset>-793115</wp:posOffset>
          </wp:positionV>
          <wp:extent cx="7560310" cy="1068895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14F8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2D2141"/>
    <w:multiLevelType w:val="hybridMultilevel"/>
    <w:tmpl w:val="47B42B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DD75C5"/>
    <w:multiLevelType w:val="hybridMultilevel"/>
    <w:tmpl w:val="0C7BA5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04B22"/>
    <w:multiLevelType w:val="hybridMultilevel"/>
    <w:tmpl w:val="32960B7E"/>
    <w:lvl w:ilvl="0" w:tplc="B5B8097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43C25"/>
    <w:multiLevelType w:val="hybridMultilevel"/>
    <w:tmpl w:val="4B242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D5E91"/>
    <w:multiLevelType w:val="hybridMultilevel"/>
    <w:tmpl w:val="D49A9C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8363D"/>
    <w:multiLevelType w:val="hybridMultilevel"/>
    <w:tmpl w:val="F8321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8490482"/>
    <w:multiLevelType w:val="hybridMultilevel"/>
    <w:tmpl w:val="320C6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3907E6"/>
    <w:multiLevelType w:val="hybridMultilevel"/>
    <w:tmpl w:val="61E632F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AADC5F0"/>
    <w:multiLevelType w:val="hybridMultilevel"/>
    <w:tmpl w:val="F1E4D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EC642F"/>
    <w:multiLevelType w:val="hybridMultilevel"/>
    <w:tmpl w:val="37F40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DC43B1E"/>
    <w:multiLevelType w:val="hybridMultilevel"/>
    <w:tmpl w:val="391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4D3738"/>
    <w:multiLevelType w:val="hybridMultilevel"/>
    <w:tmpl w:val="482057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2D656F"/>
    <w:multiLevelType w:val="hybridMultilevel"/>
    <w:tmpl w:val="33941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2D3E22"/>
    <w:multiLevelType w:val="hybridMultilevel"/>
    <w:tmpl w:val="BF801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3E2DD2"/>
    <w:multiLevelType w:val="hybridMultilevel"/>
    <w:tmpl w:val="40045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F617B7"/>
    <w:multiLevelType w:val="hybridMultilevel"/>
    <w:tmpl w:val="6AE43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205771C8"/>
    <w:multiLevelType w:val="hybridMultilevel"/>
    <w:tmpl w:val="A52057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2DB753D"/>
    <w:multiLevelType w:val="hybridMultilevel"/>
    <w:tmpl w:val="FA621A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9B462E"/>
    <w:multiLevelType w:val="hybridMultilevel"/>
    <w:tmpl w:val="C172A6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AA357D1"/>
    <w:multiLevelType w:val="hybridMultilevel"/>
    <w:tmpl w:val="5E4842E0"/>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E356CD"/>
    <w:multiLevelType w:val="hybridMultilevel"/>
    <w:tmpl w:val="252C84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CD52CA4"/>
    <w:multiLevelType w:val="hybridMultilevel"/>
    <w:tmpl w:val="AC3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D90FFB"/>
    <w:multiLevelType w:val="hybridMultilevel"/>
    <w:tmpl w:val="7AA0B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FD5A27"/>
    <w:multiLevelType w:val="hybridMultilevel"/>
    <w:tmpl w:val="C1F44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B87A47"/>
    <w:multiLevelType w:val="hybridMultilevel"/>
    <w:tmpl w:val="A3BAA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8845A82"/>
    <w:multiLevelType w:val="hybridMultilevel"/>
    <w:tmpl w:val="E20A2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E291D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7A3746F"/>
    <w:multiLevelType w:val="hybridMultilevel"/>
    <w:tmpl w:val="514E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866811"/>
    <w:multiLevelType w:val="hybridMultilevel"/>
    <w:tmpl w:val="55D0A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B67B64"/>
    <w:multiLevelType w:val="hybridMultilevel"/>
    <w:tmpl w:val="BC8E389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24849D"/>
    <w:multiLevelType w:val="hybridMultilevel"/>
    <w:tmpl w:val="8032E1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50E44B1"/>
    <w:multiLevelType w:val="hybridMultilevel"/>
    <w:tmpl w:val="3788C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700424D"/>
    <w:multiLevelType w:val="hybridMultilevel"/>
    <w:tmpl w:val="7CE4D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88D24B"/>
    <w:multiLevelType w:val="hybridMultilevel"/>
    <w:tmpl w:val="C890C5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A0D5419"/>
    <w:multiLevelType w:val="hybridMultilevel"/>
    <w:tmpl w:val="060EA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D51591"/>
    <w:multiLevelType w:val="hybridMultilevel"/>
    <w:tmpl w:val="263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FA2CE8"/>
    <w:multiLevelType w:val="hybridMultilevel"/>
    <w:tmpl w:val="A5A63BA2"/>
    <w:lvl w:ilvl="0" w:tplc="FFFFFFFF">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504CB4"/>
    <w:multiLevelType w:val="hybridMultilevel"/>
    <w:tmpl w:val="B962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745526"/>
    <w:multiLevelType w:val="hybridMultilevel"/>
    <w:tmpl w:val="AE52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61425B"/>
    <w:multiLevelType w:val="hybridMultilevel"/>
    <w:tmpl w:val="1F36DEA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7255591">
    <w:abstractNumId w:val="32"/>
  </w:num>
  <w:num w:numId="2" w16cid:durableId="567112964">
    <w:abstractNumId w:val="21"/>
  </w:num>
  <w:num w:numId="3" w16cid:durableId="1651519808">
    <w:abstractNumId w:val="8"/>
  </w:num>
  <w:num w:numId="4" w16cid:durableId="500974534">
    <w:abstractNumId w:val="19"/>
  </w:num>
  <w:num w:numId="5" w16cid:durableId="1459105430">
    <w:abstractNumId w:val="17"/>
  </w:num>
  <w:num w:numId="6" w16cid:durableId="1902979174">
    <w:abstractNumId w:val="5"/>
  </w:num>
  <w:num w:numId="7" w16cid:durableId="59990109">
    <w:abstractNumId w:val="39"/>
  </w:num>
  <w:num w:numId="8" w16cid:durableId="502355626">
    <w:abstractNumId w:val="12"/>
  </w:num>
  <w:num w:numId="9" w16cid:durableId="186867203">
    <w:abstractNumId w:val="26"/>
  </w:num>
  <w:num w:numId="10" w16cid:durableId="1694771628">
    <w:abstractNumId w:val="24"/>
  </w:num>
  <w:num w:numId="11" w16cid:durableId="1435973729">
    <w:abstractNumId w:val="16"/>
  </w:num>
  <w:num w:numId="12" w16cid:durableId="350182293">
    <w:abstractNumId w:val="4"/>
  </w:num>
  <w:num w:numId="13" w16cid:durableId="700520895">
    <w:abstractNumId w:val="18"/>
  </w:num>
  <w:num w:numId="14" w16cid:durableId="1869633944">
    <w:abstractNumId w:val="3"/>
  </w:num>
  <w:num w:numId="15" w16cid:durableId="1693652924">
    <w:abstractNumId w:val="14"/>
  </w:num>
  <w:num w:numId="16" w16cid:durableId="1229996759">
    <w:abstractNumId w:val="38"/>
  </w:num>
  <w:num w:numId="17" w16cid:durableId="1849254459">
    <w:abstractNumId w:val="11"/>
  </w:num>
  <w:num w:numId="18" w16cid:durableId="1105148975">
    <w:abstractNumId w:val="37"/>
  </w:num>
  <w:num w:numId="19" w16cid:durableId="606741737">
    <w:abstractNumId w:val="25"/>
  </w:num>
  <w:num w:numId="20" w16cid:durableId="718239212">
    <w:abstractNumId w:val="30"/>
  </w:num>
  <w:num w:numId="21" w16cid:durableId="952591282">
    <w:abstractNumId w:val="33"/>
  </w:num>
  <w:num w:numId="22" w16cid:durableId="1758136268">
    <w:abstractNumId w:val="36"/>
  </w:num>
  <w:num w:numId="23" w16cid:durableId="1586844895">
    <w:abstractNumId w:val="9"/>
  </w:num>
  <w:num w:numId="24" w16cid:durableId="800998987">
    <w:abstractNumId w:val="2"/>
  </w:num>
  <w:num w:numId="25" w16cid:durableId="1908107181">
    <w:abstractNumId w:val="1"/>
  </w:num>
  <w:num w:numId="26" w16cid:durableId="616987976">
    <w:abstractNumId w:val="7"/>
  </w:num>
  <w:num w:numId="27" w16cid:durableId="330330422">
    <w:abstractNumId w:val="35"/>
  </w:num>
  <w:num w:numId="28" w16cid:durableId="2129658110">
    <w:abstractNumId w:val="10"/>
  </w:num>
  <w:num w:numId="29" w16cid:durableId="1343816460">
    <w:abstractNumId w:val="41"/>
  </w:num>
  <w:num w:numId="30" w16cid:durableId="277104861">
    <w:abstractNumId w:val="28"/>
  </w:num>
  <w:num w:numId="31" w16cid:durableId="2125928641">
    <w:abstractNumId w:val="40"/>
  </w:num>
  <w:num w:numId="32" w16cid:durableId="1392850374">
    <w:abstractNumId w:val="27"/>
  </w:num>
  <w:num w:numId="33" w16cid:durableId="805313238">
    <w:abstractNumId w:val="31"/>
  </w:num>
  <w:num w:numId="34" w16cid:durableId="1051149999">
    <w:abstractNumId w:val="15"/>
  </w:num>
  <w:num w:numId="35" w16cid:durableId="2084252619">
    <w:abstractNumId w:val="13"/>
  </w:num>
  <w:num w:numId="36" w16cid:durableId="1001853105">
    <w:abstractNumId w:val="23"/>
  </w:num>
  <w:num w:numId="37" w16cid:durableId="318076993">
    <w:abstractNumId w:val="34"/>
  </w:num>
  <w:num w:numId="38" w16cid:durableId="615600050">
    <w:abstractNumId w:val="6"/>
  </w:num>
  <w:num w:numId="39" w16cid:durableId="809831414">
    <w:abstractNumId w:val="42"/>
  </w:num>
  <w:num w:numId="40" w16cid:durableId="473451473">
    <w:abstractNumId w:val="20"/>
  </w:num>
  <w:num w:numId="41" w16cid:durableId="1334525791">
    <w:abstractNumId w:val="22"/>
  </w:num>
  <w:num w:numId="42" w16cid:durableId="1789203354">
    <w:abstractNumId w:val="0"/>
  </w:num>
  <w:num w:numId="43" w16cid:durableId="68086335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7497"/>
    <w:rsid w:val="000772AF"/>
    <w:rsid w:val="000811F6"/>
    <w:rsid w:val="0009122A"/>
    <w:rsid w:val="000A44F7"/>
    <w:rsid w:val="000D46B9"/>
    <w:rsid w:val="000E0AC8"/>
    <w:rsid w:val="000F4F5F"/>
    <w:rsid w:val="00101572"/>
    <w:rsid w:val="001067DD"/>
    <w:rsid w:val="001155D1"/>
    <w:rsid w:val="0011671C"/>
    <w:rsid w:val="00124AD6"/>
    <w:rsid w:val="00145DDD"/>
    <w:rsid w:val="0015001B"/>
    <w:rsid w:val="001578C9"/>
    <w:rsid w:val="00163C59"/>
    <w:rsid w:val="001A10B3"/>
    <w:rsid w:val="001A2B9B"/>
    <w:rsid w:val="001A3345"/>
    <w:rsid w:val="001C60A9"/>
    <w:rsid w:val="001D17F3"/>
    <w:rsid w:val="001D62C1"/>
    <w:rsid w:val="001F40AE"/>
    <w:rsid w:val="002215E8"/>
    <w:rsid w:val="002310F3"/>
    <w:rsid w:val="00266F0E"/>
    <w:rsid w:val="00273EE3"/>
    <w:rsid w:val="00287744"/>
    <w:rsid w:val="00290F47"/>
    <w:rsid w:val="0029584E"/>
    <w:rsid w:val="00295944"/>
    <w:rsid w:val="002A4719"/>
    <w:rsid w:val="002A78C0"/>
    <w:rsid w:val="002B56D0"/>
    <w:rsid w:val="002C3E60"/>
    <w:rsid w:val="002D0AE5"/>
    <w:rsid w:val="002F5AC3"/>
    <w:rsid w:val="00300224"/>
    <w:rsid w:val="0030660F"/>
    <w:rsid w:val="00323127"/>
    <w:rsid w:val="003255F7"/>
    <w:rsid w:val="00350742"/>
    <w:rsid w:val="00361895"/>
    <w:rsid w:val="00362D5F"/>
    <w:rsid w:val="00366791"/>
    <w:rsid w:val="003B2C2E"/>
    <w:rsid w:val="003C12C5"/>
    <w:rsid w:val="003C66B2"/>
    <w:rsid w:val="003D0CED"/>
    <w:rsid w:val="003D110F"/>
    <w:rsid w:val="003E7427"/>
    <w:rsid w:val="004317AF"/>
    <w:rsid w:val="00435645"/>
    <w:rsid w:val="0043576E"/>
    <w:rsid w:val="00440FA2"/>
    <w:rsid w:val="00441242"/>
    <w:rsid w:val="00446707"/>
    <w:rsid w:val="00461CDB"/>
    <w:rsid w:val="004729C6"/>
    <w:rsid w:val="00492F88"/>
    <w:rsid w:val="00497942"/>
    <w:rsid w:val="004A3739"/>
    <w:rsid w:val="004B1708"/>
    <w:rsid w:val="004B1B15"/>
    <w:rsid w:val="004C3377"/>
    <w:rsid w:val="004C5F0C"/>
    <w:rsid w:val="004D26C9"/>
    <w:rsid w:val="004F44B2"/>
    <w:rsid w:val="00510CFD"/>
    <w:rsid w:val="005254E5"/>
    <w:rsid w:val="005309C4"/>
    <w:rsid w:val="00534571"/>
    <w:rsid w:val="00596697"/>
    <w:rsid w:val="005A6437"/>
    <w:rsid w:val="005C373A"/>
    <w:rsid w:val="005C37E7"/>
    <w:rsid w:val="005D57BD"/>
    <w:rsid w:val="005F1D5D"/>
    <w:rsid w:val="006016E0"/>
    <w:rsid w:val="00625FF1"/>
    <w:rsid w:val="006412AA"/>
    <w:rsid w:val="00643236"/>
    <w:rsid w:val="0064363A"/>
    <w:rsid w:val="0065035D"/>
    <w:rsid w:val="00653F66"/>
    <w:rsid w:val="0065750C"/>
    <w:rsid w:val="0068056E"/>
    <w:rsid w:val="00681A89"/>
    <w:rsid w:val="006A6069"/>
    <w:rsid w:val="006B3552"/>
    <w:rsid w:val="006B664C"/>
    <w:rsid w:val="006C0A09"/>
    <w:rsid w:val="006C3CA2"/>
    <w:rsid w:val="006D3B15"/>
    <w:rsid w:val="006F3EB4"/>
    <w:rsid w:val="007059A1"/>
    <w:rsid w:val="0071763F"/>
    <w:rsid w:val="00717F3A"/>
    <w:rsid w:val="007415A7"/>
    <w:rsid w:val="0075631B"/>
    <w:rsid w:val="00782402"/>
    <w:rsid w:val="0078428A"/>
    <w:rsid w:val="00792922"/>
    <w:rsid w:val="00792C89"/>
    <w:rsid w:val="007A3872"/>
    <w:rsid w:val="007A777F"/>
    <w:rsid w:val="007C33D6"/>
    <w:rsid w:val="007D7D38"/>
    <w:rsid w:val="007E58BD"/>
    <w:rsid w:val="007F0775"/>
    <w:rsid w:val="007F6609"/>
    <w:rsid w:val="00810A35"/>
    <w:rsid w:val="0083227F"/>
    <w:rsid w:val="00833845"/>
    <w:rsid w:val="008362D7"/>
    <w:rsid w:val="008378AD"/>
    <w:rsid w:val="008711F3"/>
    <w:rsid w:val="00890B3D"/>
    <w:rsid w:val="008D33FB"/>
    <w:rsid w:val="008E0136"/>
    <w:rsid w:val="008E52D4"/>
    <w:rsid w:val="008E545E"/>
    <w:rsid w:val="008E5FB1"/>
    <w:rsid w:val="009055B9"/>
    <w:rsid w:val="009204F7"/>
    <w:rsid w:val="009263A0"/>
    <w:rsid w:val="00931EC2"/>
    <w:rsid w:val="00941D4F"/>
    <w:rsid w:val="00946244"/>
    <w:rsid w:val="00970F4C"/>
    <w:rsid w:val="0097156B"/>
    <w:rsid w:val="00973EA7"/>
    <w:rsid w:val="00985E4C"/>
    <w:rsid w:val="00990CE9"/>
    <w:rsid w:val="00995F63"/>
    <w:rsid w:val="0099704E"/>
    <w:rsid w:val="009A31F3"/>
    <w:rsid w:val="009A3B10"/>
    <w:rsid w:val="009B0251"/>
    <w:rsid w:val="009B4E83"/>
    <w:rsid w:val="009B623F"/>
    <w:rsid w:val="009B71B4"/>
    <w:rsid w:val="009D3729"/>
    <w:rsid w:val="009E6277"/>
    <w:rsid w:val="009F1756"/>
    <w:rsid w:val="009F38F4"/>
    <w:rsid w:val="00A35975"/>
    <w:rsid w:val="00A638C3"/>
    <w:rsid w:val="00A75121"/>
    <w:rsid w:val="00A85C8C"/>
    <w:rsid w:val="00A96780"/>
    <w:rsid w:val="00AA13AF"/>
    <w:rsid w:val="00AA54AA"/>
    <w:rsid w:val="00AB23E8"/>
    <w:rsid w:val="00AB240E"/>
    <w:rsid w:val="00AB32A4"/>
    <w:rsid w:val="00AB4E54"/>
    <w:rsid w:val="00AD55F8"/>
    <w:rsid w:val="00AF63E9"/>
    <w:rsid w:val="00AF7471"/>
    <w:rsid w:val="00B01154"/>
    <w:rsid w:val="00B33BD7"/>
    <w:rsid w:val="00B46E1E"/>
    <w:rsid w:val="00B61335"/>
    <w:rsid w:val="00B6623C"/>
    <w:rsid w:val="00B71941"/>
    <w:rsid w:val="00B81118"/>
    <w:rsid w:val="00B8358F"/>
    <w:rsid w:val="00B92AB3"/>
    <w:rsid w:val="00B92DF0"/>
    <w:rsid w:val="00BB0C6D"/>
    <w:rsid w:val="00BB3392"/>
    <w:rsid w:val="00BB564C"/>
    <w:rsid w:val="00BC3EE6"/>
    <w:rsid w:val="00BE73A3"/>
    <w:rsid w:val="00C034B9"/>
    <w:rsid w:val="00C07C9E"/>
    <w:rsid w:val="00C23FAC"/>
    <w:rsid w:val="00C43FE4"/>
    <w:rsid w:val="00C5234A"/>
    <w:rsid w:val="00C84A61"/>
    <w:rsid w:val="00C903EF"/>
    <w:rsid w:val="00C936E7"/>
    <w:rsid w:val="00CA2ADE"/>
    <w:rsid w:val="00CB6F47"/>
    <w:rsid w:val="00CD4924"/>
    <w:rsid w:val="00CF380C"/>
    <w:rsid w:val="00D0365B"/>
    <w:rsid w:val="00D161C7"/>
    <w:rsid w:val="00D24CFB"/>
    <w:rsid w:val="00D26798"/>
    <w:rsid w:val="00D37B56"/>
    <w:rsid w:val="00D56112"/>
    <w:rsid w:val="00D610D8"/>
    <w:rsid w:val="00D64A75"/>
    <w:rsid w:val="00D91328"/>
    <w:rsid w:val="00D936FD"/>
    <w:rsid w:val="00D95C55"/>
    <w:rsid w:val="00D96EEB"/>
    <w:rsid w:val="00DA6F49"/>
    <w:rsid w:val="00DC5E06"/>
    <w:rsid w:val="00DC6BF5"/>
    <w:rsid w:val="00DD6D4A"/>
    <w:rsid w:val="00DE3288"/>
    <w:rsid w:val="00DE5AD7"/>
    <w:rsid w:val="00E002B0"/>
    <w:rsid w:val="00E0316C"/>
    <w:rsid w:val="00E148C0"/>
    <w:rsid w:val="00E17A94"/>
    <w:rsid w:val="00E221DC"/>
    <w:rsid w:val="00E3114C"/>
    <w:rsid w:val="00E33FD8"/>
    <w:rsid w:val="00E44C0E"/>
    <w:rsid w:val="00E509E5"/>
    <w:rsid w:val="00E56ECB"/>
    <w:rsid w:val="00E61180"/>
    <w:rsid w:val="00E61D09"/>
    <w:rsid w:val="00E717F6"/>
    <w:rsid w:val="00E72BE2"/>
    <w:rsid w:val="00EA3600"/>
    <w:rsid w:val="00EA591B"/>
    <w:rsid w:val="00EC1057"/>
    <w:rsid w:val="00ED0F56"/>
    <w:rsid w:val="00ED632A"/>
    <w:rsid w:val="00EE00A3"/>
    <w:rsid w:val="00F01DB3"/>
    <w:rsid w:val="00F027A7"/>
    <w:rsid w:val="00F06B1E"/>
    <w:rsid w:val="00F07342"/>
    <w:rsid w:val="00F273BA"/>
    <w:rsid w:val="00F27EE0"/>
    <w:rsid w:val="00F570C1"/>
    <w:rsid w:val="00F60F94"/>
    <w:rsid w:val="00F63729"/>
    <w:rsid w:val="00F643B7"/>
    <w:rsid w:val="00F72BBD"/>
    <w:rsid w:val="00FA1DF5"/>
    <w:rsid w:val="00FC2135"/>
    <w:rsid w:val="00FD3752"/>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sgowlife.org.uk/join-our-team/candidate-gui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3897DC6D270ABF428FAB7D691A63E145" ma:contentTypeVersion="2" ma:contentTypeDescription="Create a new document." ma:contentTypeScope="" ma:versionID="06330c10e7b790e397e0a0adc99ce82b">
  <xsd:schema xmlns:xsd="http://www.w3.org/2001/XMLSchema" xmlns:xs="http://www.w3.org/2001/XMLSchema" xmlns:p="http://schemas.microsoft.com/office/2006/metadata/properties" xmlns:ns1="http://schemas.microsoft.com/sharepoint/v3" targetNamespace="http://schemas.microsoft.com/office/2006/metadata/properties" ma:root="true" ma:fieldsID="54136b8c51320ad1c0313e927587161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A64734-B648-4F3A-A3DE-7700997560DB}">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60668308-0943-40F9-9F75-421B55F2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4.xml><?xml version="1.0" encoding="utf-8"?>
<ds:datastoreItem xmlns:ds="http://schemas.openxmlformats.org/officeDocument/2006/customXml" ds:itemID="{37E0EB44-F8FA-4893-BCCE-106C333307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153</TotalTime>
  <Pages>5</Pages>
  <Words>568</Words>
  <Characters>3367</Characters>
  <Application>Microsoft Office Word</Application>
  <DocSecurity>0</DocSecurity>
  <Lines>124</Lines>
  <Paragraphs>75</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3860</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Fleming, Ailie</cp:lastModifiedBy>
  <cp:revision>4</cp:revision>
  <cp:lastPrinted>2010-06-18T09:32:00Z</cp:lastPrinted>
  <dcterms:created xsi:type="dcterms:W3CDTF">2026-06-19T09:58:00Z</dcterms:created>
  <dcterms:modified xsi:type="dcterms:W3CDTF">2026-10-22T14:59:00Z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ies>
</file>