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81D7A" w14:textId="77777777" w:rsidR="00C51035" w:rsidRPr="00E57680" w:rsidRDefault="00C51035">
      <w:pPr>
        <w:pStyle w:val="Heading1"/>
        <w:ind w:left="-720"/>
        <w:rPr>
          <w:rFonts w:ascii="Arial" w:hAnsi="Arial" w:cs="Arial"/>
          <w:b/>
          <w:szCs w:val="24"/>
        </w:rPr>
      </w:pPr>
      <w:r w:rsidRPr="00E57680">
        <w:rPr>
          <w:rFonts w:ascii="Arial" w:hAnsi="Arial" w:cs="Arial"/>
          <w:b/>
          <w:szCs w:val="24"/>
        </w:rPr>
        <w:t>Section 1</w:t>
      </w:r>
    </w:p>
    <w:tbl>
      <w:tblPr>
        <w:tblW w:w="1024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3946"/>
      </w:tblGrid>
      <w:tr w:rsidR="00C51035" w:rsidRPr="00E57680" w14:paraId="535BF2A0" w14:textId="77777777" w:rsidTr="00A3622E">
        <w:trPr>
          <w:trHeight w:val="480"/>
        </w:trPr>
        <w:tc>
          <w:tcPr>
            <w:tcW w:w="6300" w:type="dxa"/>
          </w:tcPr>
          <w:p w14:paraId="1E6F944F" w14:textId="77777777" w:rsidR="00C51035" w:rsidRPr="00E57680" w:rsidRDefault="00C51035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995D03" w14:textId="77777777" w:rsidR="00C51035" w:rsidRPr="00E57680" w:rsidRDefault="007D6BB8" w:rsidP="0088607B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position w:val="-6"/>
                <w:sz w:val="24"/>
                <w:szCs w:val="24"/>
              </w:rPr>
              <w:t>JOB TITLE:</w:t>
            </w:r>
            <w:r w:rsidR="00C51035" w:rsidRPr="00E57680"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 </w:t>
            </w:r>
            <w:r w:rsidR="009A4F3B" w:rsidRPr="009A4F3B">
              <w:rPr>
                <w:rFonts w:ascii="Arial" w:hAnsi="Arial" w:cs="Arial"/>
                <w:position w:val="-6"/>
                <w:sz w:val="24"/>
                <w:szCs w:val="24"/>
              </w:rPr>
              <w:t>Customer Service Team Leader</w:t>
            </w:r>
          </w:p>
        </w:tc>
        <w:tc>
          <w:tcPr>
            <w:tcW w:w="3946" w:type="dxa"/>
          </w:tcPr>
          <w:p w14:paraId="4B920C6A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CF30D8F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POST NO(S): </w:t>
            </w:r>
            <w:r w:rsidR="00500989" w:rsidRPr="00E57680">
              <w:rPr>
                <w:rFonts w:ascii="Arial" w:hAnsi="Arial" w:cs="Arial"/>
                <w:b/>
                <w:position w:val="-6"/>
                <w:sz w:val="24"/>
                <w:szCs w:val="24"/>
              </w:rPr>
              <w:t>NEW</w:t>
            </w:r>
          </w:p>
        </w:tc>
      </w:tr>
      <w:tr w:rsidR="00E93D4D" w:rsidRPr="00E57680" w14:paraId="06BDD93A" w14:textId="77777777" w:rsidTr="00A3622E">
        <w:trPr>
          <w:cantSplit/>
          <w:trHeight w:val="480"/>
        </w:trPr>
        <w:tc>
          <w:tcPr>
            <w:tcW w:w="10246" w:type="dxa"/>
            <w:gridSpan w:val="2"/>
          </w:tcPr>
          <w:p w14:paraId="0977CF80" w14:textId="77777777" w:rsidR="00E93D4D" w:rsidRDefault="00E93D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4602024" w14:textId="77777777" w:rsidR="00E93D4D" w:rsidRPr="00E57680" w:rsidRDefault="00E93D4D" w:rsidP="00F433F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JOB PROFILE:</w:t>
            </w:r>
            <w:r w:rsidR="009A4F3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70D7A">
              <w:rPr>
                <w:rFonts w:ascii="Arial" w:hAnsi="Arial" w:cs="Arial"/>
                <w:sz w:val="24"/>
                <w:szCs w:val="24"/>
              </w:rPr>
              <w:t>Administrative &amp; Support 4 – Grade 5</w:t>
            </w:r>
          </w:p>
        </w:tc>
      </w:tr>
      <w:tr w:rsidR="00C51035" w:rsidRPr="00E57680" w14:paraId="13135EC8" w14:textId="77777777" w:rsidTr="00A3622E">
        <w:trPr>
          <w:cantSplit/>
          <w:trHeight w:val="480"/>
        </w:trPr>
        <w:tc>
          <w:tcPr>
            <w:tcW w:w="10246" w:type="dxa"/>
            <w:gridSpan w:val="2"/>
          </w:tcPr>
          <w:p w14:paraId="3C4338DF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9E9A2B1" w14:textId="77777777" w:rsidR="00C51035" w:rsidRPr="00E57680" w:rsidRDefault="007D6BB8" w:rsidP="008860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SECTION/UNIT:</w:t>
            </w:r>
            <w:r w:rsidR="00C51035" w:rsidRPr="00E5768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A4F3B">
              <w:rPr>
                <w:rFonts w:ascii="Arial" w:hAnsi="Arial" w:cs="Arial"/>
                <w:sz w:val="24"/>
              </w:rPr>
              <w:t>Customer and Housing Services</w:t>
            </w:r>
          </w:p>
        </w:tc>
      </w:tr>
      <w:tr w:rsidR="00C51035" w:rsidRPr="00E57680" w14:paraId="236AB175" w14:textId="77777777" w:rsidTr="00A3622E">
        <w:trPr>
          <w:cantSplit/>
          <w:trHeight w:val="480"/>
        </w:trPr>
        <w:tc>
          <w:tcPr>
            <w:tcW w:w="10246" w:type="dxa"/>
            <w:gridSpan w:val="2"/>
          </w:tcPr>
          <w:p w14:paraId="6927E982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B360BAD" w14:textId="5FC7168F" w:rsidR="00C51035" w:rsidRPr="00E57680" w:rsidRDefault="007D6BB8" w:rsidP="008860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DIVISION:</w:t>
            </w:r>
            <w:r w:rsidR="00C51035" w:rsidRPr="00E5768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35701">
              <w:rPr>
                <w:rFonts w:ascii="Arial" w:hAnsi="Arial" w:cs="Arial"/>
                <w:sz w:val="24"/>
                <w:szCs w:val="24"/>
              </w:rPr>
              <w:t>Place</w:t>
            </w:r>
          </w:p>
        </w:tc>
      </w:tr>
      <w:tr w:rsidR="00C51035" w:rsidRPr="00E57680" w14:paraId="2748014B" w14:textId="77777777" w:rsidTr="00A3622E">
        <w:trPr>
          <w:cantSplit/>
          <w:trHeight w:val="480"/>
        </w:trPr>
        <w:tc>
          <w:tcPr>
            <w:tcW w:w="10246" w:type="dxa"/>
            <w:gridSpan w:val="2"/>
          </w:tcPr>
          <w:p w14:paraId="4F26A587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8A90596" w14:textId="77777777" w:rsidR="00C51035" w:rsidRPr="00E57680" w:rsidRDefault="007D6BB8" w:rsidP="0088607B">
            <w:pPr>
              <w:pStyle w:val="Heading2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REPORTING TO:</w:t>
            </w:r>
            <w:r w:rsidR="00C51035" w:rsidRPr="00E57680">
              <w:rPr>
                <w:rFonts w:ascii="Arial" w:hAnsi="Arial" w:cs="Arial"/>
                <w:szCs w:val="24"/>
              </w:rPr>
              <w:t xml:space="preserve"> </w:t>
            </w:r>
            <w:r w:rsidR="009A4F3B" w:rsidRPr="009A4F3B">
              <w:rPr>
                <w:rFonts w:ascii="Arial" w:hAnsi="Arial" w:cs="Arial"/>
                <w:b w:val="0"/>
                <w:szCs w:val="24"/>
              </w:rPr>
              <w:t>Customer Service Delivery Officer</w:t>
            </w:r>
            <w:r w:rsidR="00CC30DF">
              <w:rPr>
                <w:rFonts w:ascii="Arial" w:hAnsi="Arial" w:cs="Arial"/>
                <w:b w:val="0"/>
                <w:szCs w:val="24"/>
              </w:rPr>
              <w:t xml:space="preserve"> or Libraries Development Officer</w:t>
            </w:r>
          </w:p>
        </w:tc>
      </w:tr>
      <w:tr w:rsidR="00C51035" w:rsidRPr="00E57680" w14:paraId="066CACBC" w14:textId="77777777" w:rsidTr="00A3622E">
        <w:trPr>
          <w:cantSplit/>
          <w:trHeight w:val="480"/>
        </w:trPr>
        <w:tc>
          <w:tcPr>
            <w:tcW w:w="10246" w:type="dxa"/>
            <w:gridSpan w:val="2"/>
          </w:tcPr>
          <w:p w14:paraId="10665DC2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227A834" w14:textId="55240588" w:rsidR="00847496" w:rsidRPr="00847496" w:rsidRDefault="009A4F3B" w:rsidP="008860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STAFF RESPONSIBILITIES:</w:t>
            </w:r>
            <w:r w:rsidR="000C526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C5266" w:rsidRPr="000C5266">
              <w:rPr>
                <w:rFonts w:ascii="Arial" w:hAnsi="Arial" w:cs="Arial"/>
                <w:sz w:val="24"/>
                <w:szCs w:val="24"/>
              </w:rPr>
              <w:t>Supervise a Customer Service Team</w:t>
            </w:r>
            <w:r w:rsidR="00CC30DF">
              <w:rPr>
                <w:rFonts w:ascii="Arial" w:hAnsi="Arial" w:cs="Arial"/>
                <w:sz w:val="24"/>
                <w:szCs w:val="24"/>
              </w:rPr>
              <w:t xml:space="preserve"> in a library or customer service area</w:t>
            </w:r>
          </w:p>
        </w:tc>
      </w:tr>
      <w:tr w:rsidR="00C51035" w:rsidRPr="0049195B" w14:paraId="7F5FB340" w14:textId="77777777" w:rsidTr="00A3622E">
        <w:trPr>
          <w:cantSplit/>
        </w:trPr>
        <w:tc>
          <w:tcPr>
            <w:tcW w:w="10246" w:type="dxa"/>
            <w:gridSpan w:val="2"/>
          </w:tcPr>
          <w:p w14:paraId="122B539C" w14:textId="77777777" w:rsidR="00C51035" w:rsidRDefault="00C51035">
            <w:pPr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>JOB PURPOSE</w:t>
            </w:r>
            <w:r w:rsidRPr="00E5768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75D6B7F0" w14:textId="77777777" w:rsidR="00847496" w:rsidRPr="00E57680" w:rsidRDefault="0084749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D93F2F" w14:textId="77777777" w:rsidR="008D61B4" w:rsidRDefault="00B55668" w:rsidP="0088607B">
            <w:pPr>
              <w:pStyle w:val="Text"/>
              <w:rPr>
                <w:rFonts w:ascii="Arial" w:hAnsi="Arial" w:cs="Arial"/>
                <w:szCs w:val="24"/>
              </w:rPr>
            </w:pPr>
            <w:r w:rsidRPr="0049195B">
              <w:rPr>
                <w:rFonts w:ascii="Arial" w:hAnsi="Arial" w:cs="Arial"/>
                <w:szCs w:val="24"/>
              </w:rPr>
              <w:t xml:space="preserve">Supervise and coordinate the </w:t>
            </w:r>
            <w:proofErr w:type="gramStart"/>
            <w:r w:rsidRPr="0049195B">
              <w:rPr>
                <w:rFonts w:ascii="Arial" w:hAnsi="Arial" w:cs="Arial"/>
                <w:szCs w:val="24"/>
              </w:rPr>
              <w:t>day to day</w:t>
            </w:r>
            <w:proofErr w:type="gramEnd"/>
            <w:r w:rsidRPr="0049195B">
              <w:rPr>
                <w:rFonts w:ascii="Arial" w:hAnsi="Arial" w:cs="Arial"/>
                <w:szCs w:val="24"/>
              </w:rPr>
              <w:t xml:space="preserve"> operation of</w:t>
            </w:r>
            <w:r w:rsidR="009A4F3B" w:rsidRPr="0049195B">
              <w:rPr>
                <w:rFonts w:ascii="Arial" w:hAnsi="Arial" w:cs="Arial"/>
                <w:szCs w:val="24"/>
              </w:rPr>
              <w:t xml:space="preserve"> a customer service</w:t>
            </w:r>
            <w:r w:rsidR="00372DBF" w:rsidRPr="0049195B">
              <w:rPr>
                <w:rFonts w:ascii="Arial" w:hAnsi="Arial" w:cs="Arial"/>
                <w:szCs w:val="24"/>
              </w:rPr>
              <w:t xml:space="preserve"> team </w:t>
            </w:r>
            <w:r w:rsidR="00CC30DF">
              <w:rPr>
                <w:rFonts w:ascii="Arial" w:hAnsi="Arial" w:cs="Arial"/>
                <w:szCs w:val="24"/>
              </w:rPr>
              <w:t xml:space="preserve">in a library or customer service area </w:t>
            </w:r>
            <w:r w:rsidR="00DD6818">
              <w:rPr>
                <w:rFonts w:ascii="Arial" w:hAnsi="Arial" w:cs="Arial"/>
                <w:szCs w:val="24"/>
              </w:rPr>
              <w:t xml:space="preserve">to </w:t>
            </w:r>
            <w:r w:rsidR="00372DBF" w:rsidRPr="0049195B">
              <w:rPr>
                <w:rFonts w:ascii="Arial" w:hAnsi="Arial" w:cs="Arial"/>
                <w:szCs w:val="24"/>
              </w:rPr>
              <w:t>ensur</w:t>
            </w:r>
            <w:r w:rsidR="00DD6818">
              <w:rPr>
                <w:rFonts w:ascii="Arial" w:hAnsi="Arial" w:cs="Arial"/>
                <w:szCs w:val="24"/>
              </w:rPr>
              <w:t xml:space="preserve">e </w:t>
            </w:r>
            <w:r w:rsidR="00596A68">
              <w:rPr>
                <w:rFonts w:ascii="Arial" w:hAnsi="Arial" w:cs="Arial"/>
                <w:szCs w:val="24"/>
              </w:rPr>
              <w:t xml:space="preserve">frontline resolution and </w:t>
            </w:r>
            <w:proofErr w:type="gramStart"/>
            <w:r w:rsidR="00596A68">
              <w:rPr>
                <w:rFonts w:ascii="Arial" w:hAnsi="Arial" w:cs="Arial"/>
                <w:szCs w:val="24"/>
              </w:rPr>
              <w:t xml:space="preserve">an </w:t>
            </w:r>
            <w:r w:rsidR="00DD6818">
              <w:rPr>
                <w:rFonts w:ascii="Arial" w:hAnsi="Arial" w:cs="Arial"/>
                <w:szCs w:val="24"/>
              </w:rPr>
              <w:t>excellent</w:t>
            </w:r>
            <w:proofErr w:type="gramEnd"/>
            <w:r w:rsidR="00DD6818">
              <w:rPr>
                <w:rFonts w:ascii="Arial" w:hAnsi="Arial" w:cs="Arial"/>
                <w:szCs w:val="24"/>
              </w:rPr>
              <w:t xml:space="preserve"> customer service</w:t>
            </w:r>
            <w:r w:rsidR="00372DBF" w:rsidRPr="0049195B">
              <w:rPr>
                <w:rFonts w:ascii="Arial" w:hAnsi="Arial" w:cs="Arial"/>
                <w:szCs w:val="24"/>
              </w:rPr>
              <w:t xml:space="preserve"> </w:t>
            </w:r>
            <w:r w:rsidR="00596A68">
              <w:rPr>
                <w:rFonts w:ascii="Arial" w:hAnsi="Arial" w:cs="Arial"/>
                <w:szCs w:val="24"/>
              </w:rPr>
              <w:t>across</w:t>
            </w:r>
            <w:r w:rsidR="00372DBF" w:rsidRPr="0049195B">
              <w:rPr>
                <w:rFonts w:ascii="Arial" w:hAnsi="Arial" w:cs="Arial"/>
                <w:szCs w:val="24"/>
              </w:rPr>
              <w:t xml:space="preserve"> </w:t>
            </w:r>
            <w:r w:rsidR="004269EB">
              <w:rPr>
                <w:rFonts w:ascii="Arial" w:hAnsi="Arial" w:cs="Arial"/>
                <w:szCs w:val="24"/>
              </w:rPr>
              <w:t>a variety of</w:t>
            </w:r>
            <w:r w:rsidR="00372DBF" w:rsidRPr="0049195B">
              <w:rPr>
                <w:rFonts w:ascii="Arial" w:hAnsi="Arial" w:cs="Arial"/>
                <w:szCs w:val="24"/>
              </w:rPr>
              <w:t xml:space="preserve"> </w:t>
            </w:r>
            <w:r w:rsidR="00592CF6" w:rsidRPr="0049195B">
              <w:rPr>
                <w:rFonts w:ascii="Arial" w:hAnsi="Arial" w:cs="Arial"/>
                <w:szCs w:val="24"/>
              </w:rPr>
              <w:t xml:space="preserve">customer </w:t>
            </w:r>
            <w:r w:rsidR="00372DBF" w:rsidRPr="0049195B">
              <w:rPr>
                <w:rFonts w:ascii="Arial" w:hAnsi="Arial" w:cs="Arial"/>
                <w:szCs w:val="24"/>
              </w:rPr>
              <w:t>access channels</w:t>
            </w:r>
            <w:r w:rsidR="007D6BB8">
              <w:rPr>
                <w:rFonts w:ascii="Arial" w:hAnsi="Arial" w:cs="Arial"/>
                <w:szCs w:val="24"/>
              </w:rPr>
              <w:t>.</w:t>
            </w:r>
            <w:r w:rsidR="00DD6818">
              <w:rPr>
                <w:rFonts w:ascii="Arial" w:hAnsi="Arial" w:cs="Arial"/>
                <w:szCs w:val="24"/>
              </w:rPr>
              <w:t xml:space="preserve"> </w:t>
            </w:r>
            <w:r w:rsidRPr="0049195B">
              <w:rPr>
                <w:rFonts w:ascii="Arial" w:hAnsi="Arial" w:cs="Arial"/>
                <w:szCs w:val="24"/>
              </w:rPr>
              <w:t>S</w:t>
            </w:r>
            <w:r w:rsidR="00592CF6" w:rsidRPr="0049195B">
              <w:rPr>
                <w:rFonts w:ascii="Arial" w:hAnsi="Arial" w:cs="Arial"/>
                <w:szCs w:val="24"/>
              </w:rPr>
              <w:t>upport the Customer Service Deliver Officer (CSDO)</w:t>
            </w:r>
            <w:r w:rsidR="00CC30DF">
              <w:rPr>
                <w:rFonts w:ascii="Arial" w:hAnsi="Arial" w:cs="Arial"/>
                <w:szCs w:val="24"/>
              </w:rPr>
              <w:t xml:space="preserve"> or Libraries Development Officer (LDO)</w:t>
            </w:r>
            <w:r w:rsidR="00592CF6" w:rsidRPr="0049195B">
              <w:rPr>
                <w:rFonts w:ascii="Arial" w:hAnsi="Arial" w:cs="Arial"/>
                <w:szCs w:val="24"/>
              </w:rPr>
              <w:t xml:space="preserve"> in the development of the service</w:t>
            </w:r>
            <w:r w:rsidR="00DD6818">
              <w:rPr>
                <w:rFonts w:ascii="Arial" w:hAnsi="Arial" w:cs="Arial"/>
                <w:szCs w:val="24"/>
              </w:rPr>
              <w:t xml:space="preserve"> by identifying </w:t>
            </w:r>
            <w:r w:rsidRPr="0049195B">
              <w:rPr>
                <w:rFonts w:ascii="Arial" w:hAnsi="Arial" w:cs="Arial"/>
                <w:szCs w:val="24"/>
              </w:rPr>
              <w:t xml:space="preserve">changes in customer demand and </w:t>
            </w:r>
            <w:r w:rsidR="00DD6818">
              <w:rPr>
                <w:rFonts w:ascii="Arial" w:hAnsi="Arial" w:cs="Arial"/>
                <w:szCs w:val="24"/>
              </w:rPr>
              <w:t>re</w:t>
            </w:r>
            <w:r w:rsidRPr="0049195B">
              <w:rPr>
                <w:rFonts w:ascii="Arial" w:hAnsi="Arial" w:cs="Arial"/>
                <w:szCs w:val="24"/>
              </w:rPr>
              <w:t>design</w:t>
            </w:r>
            <w:r w:rsidR="008D61B4">
              <w:rPr>
                <w:rFonts w:ascii="Arial" w:hAnsi="Arial" w:cs="Arial"/>
                <w:szCs w:val="24"/>
              </w:rPr>
              <w:t>ing</w:t>
            </w:r>
            <w:r w:rsidR="00CC30DF">
              <w:rPr>
                <w:rFonts w:ascii="Arial" w:hAnsi="Arial" w:cs="Arial"/>
                <w:szCs w:val="24"/>
              </w:rPr>
              <w:t xml:space="preserve"> service delivery to meet customer need</w:t>
            </w:r>
            <w:r w:rsidR="00DD6818">
              <w:rPr>
                <w:rFonts w:ascii="Arial" w:hAnsi="Arial" w:cs="Arial"/>
                <w:szCs w:val="24"/>
              </w:rPr>
              <w:t>.</w:t>
            </w:r>
            <w:r w:rsidR="0049195B" w:rsidRPr="0049195B">
              <w:rPr>
                <w:rFonts w:ascii="Arial" w:hAnsi="Arial" w:cs="Arial"/>
                <w:szCs w:val="24"/>
              </w:rPr>
              <w:t xml:space="preserve"> </w:t>
            </w:r>
            <w:r w:rsidR="0049195B">
              <w:rPr>
                <w:rFonts w:ascii="Arial" w:hAnsi="Arial" w:cs="Arial"/>
                <w:szCs w:val="24"/>
              </w:rPr>
              <w:t xml:space="preserve">As </w:t>
            </w:r>
            <w:r w:rsidR="00F70712">
              <w:rPr>
                <w:rFonts w:ascii="Arial" w:hAnsi="Arial" w:cs="Arial"/>
                <w:szCs w:val="24"/>
              </w:rPr>
              <w:t>Customer Service Team Leader the jobholder</w:t>
            </w:r>
            <w:r w:rsidR="0049195B">
              <w:rPr>
                <w:rFonts w:ascii="Arial" w:hAnsi="Arial" w:cs="Arial"/>
                <w:szCs w:val="24"/>
              </w:rPr>
              <w:t xml:space="preserve"> will </w:t>
            </w:r>
            <w:proofErr w:type="spellStart"/>
            <w:r w:rsidR="0049195B">
              <w:rPr>
                <w:rFonts w:ascii="Arial" w:hAnsi="Arial" w:cs="Arial"/>
                <w:szCs w:val="24"/>
              </w:rPr>
              <w:t>deputise</w:t>
            </w:r>
            <w:proofErr w:type="spellEnd"/>
            <w:r w:rsidR="0049195B">
              <w:rPr>
                <w:rFonts w:ascii="Arial" w:hAnsi="Arial" w:cs="Arial"/>
                <w:szCs w:val="24"/>
              </w:rPr>
              <w:t xml:space="preserve"> in the absence of </w:t>
            </w:r>
            <w:proofErr w:type="gramStart"/>
            <w:r w:rsidR="0049195B">
              <w:rPr>
                <w:rFonts w:ascii="Arial" w:hAnsi="Arial" w:cs="Arial"/>
                <w:szCs w:val="24"/>
              </w:rPr>
              <w:t>the CSDO</w:t>
            </w:r>
            <w:proofErr w:type="gramEnd"/>
            <w:r w:rsidR="002D6686">
              <w:rPr>
                <w:rFonts w:ascii="Arial" w:hAnsi="Arial" w:cs="Arial"/>
                <w:szCs w:val="24"/>
              </w:rPr>
              <w:t xml:space="preserve"> or LDO</w:t>
            </w:r>
            <w:r w:rsidR="0049195B">
              <w:rPr>
                <w:rFonts w:ascii="Arial" w:hAnsi="Arial" w:cs="Arial"/>
                <w:szCs w:val="24"/>
              </w:rPr>
              <w:t xml:space="preserve"> to ensure the smooth operation of the service</w:t>
            </w:r>
            <w:r w:rsidR="002D6686">
              <w:rPr>
                <w:rFonts w:ascii="Arial" w:hAnsi="Arial" w:cs="Arial"/>
                <w:szCs w:val="24"/>
              </w:rPr>
              <w:t xml:space="preserve"> area</w:t>
            </w:r>
            <w:r w:rsidR="0049195B">
              <w:rPr>
                <w:rFonts w:ascii="Arial" w:hAnsi="Arial" w:cs="Arial"/>
                <w:szCs w:val="24"/>
              </w:rPr>
              <w:t>.</w:t>
            </w:r>
          </w:p>
          <w:p w14:paraId="23333AB3" w14:textId="77777777" w:rsidR="00847496" w:rsidRPr="0049195B" w:rsidRDefault="00847496" w:rsidP="0088607B">
            <w:pPr>
              <w:pStyle w:val="Text"/>
              <w:rPr>
                <w:rFonts w:ascii="Arial" w:hAnsi="Arial" w:cs="Arial"/>
                <w:szCs w:val="24"/>
              </w:rPr>
            </w:pPr>
          </w:p>
        </w:tc>
      </w:tr>
      <w:tr w:rsidR="00A3622E" w:rsidRPr="00E57680" w14:paraId="5C83DCA4" w14:textId="77777777" w:rsidTr="00A3622E">
        <w:tc>
          <w:tcPr>
            <w:tcW w:w="10246" w:type="dxa"/>
            <w:gridSpan w:val="2"/>
          </w:tcPr>
          <w:p w14:paraId="156C905E" w14:textId="77777777" w:rsidR="00A3622E" w:rsidRPr="0049195B" w:rsidRDefault="00A3622E">
            <w:pPr>
              <w:rPr>
                <w:rFonts w:ascii="Arial" w:hAnsi="Arial" w:cs="Arial"/>
                <w:sz w:val="24"/>
                <w:szCs w:val="24"/>
              </w:rPr>
            </w:pPr>
            <w:r w:rsidRPr="0049195B">
              <w:rPr>
                <w:rFonts w:ascii="Arial" w:hAnsi="Arial" w:cs="Arial"/>
                <w:b/>
                <w:sz w:val="24"/>
                <w:szCs w:val="24"/>
              </w:rPr>
              <w:t>MAIN DUTIES</w:t>
            </w:r>
            <w:r w:rsidRPr="0049195B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00EB3234" w14:textId="77777777" w:rsidR="00A3622E" w:rsidRDefault="00A3622E" w:rsidP="00F72AE3">
            <w:pPr>
              <w:numPr>
                <w:ilvl w:val="0"/>
                <w:numId w:val="9"/>
              </w:numPr>
              <w:ind w:left="43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Responsible for the </w:t>
            </w:r>
            <w:r w:rsidRPr="00115131">
              <w:rPr>
                <w:rFonts w:ascii="Arial" w:hAnsi="Arial" w:cs="Arial"/>
                <w:sz w:val="24"/>
                <w:szCs w:val="24"/>
              </w:rPr>
              <w:t xml:space="preserve">day-to-day </w:t>
            </w:r>
            <w:r>
              <w:rPr>
                <w:rFonts w:ascii="Arial" w:hAnsi="Arial" w:cs="Arial"/>
                <w:sz w:val="24"/>
                <w:szCs w:val="24"/>
              </w:rPr>
              <w:t>operation</w:t>
            </w:r>
            <w:r w:rsidRPr="00115131">
              <w:rPr>
                <w:rFonts w:ascii="Arial" w:hAnsi="Arial" w:cs="Arial"/>
                <w:sz w:val="24"/>
                <w:szCs w:val="24"/>
              </w:rPr>
              <w:t xml:space="preserve"> of a customer service team </w:t>
            </w:r>
            <w:r>
              <w:rPr>
                <w:rFonts w:ascii="Arial" w:hAnsi="Arial" w:cs="Arial"/>
                <w:sz w:val="24"/>
                <w:szCs w:val="24"/>
              </w:rPr>
              <w:t xml:space="preserve">in a library or customer service area </w:t>
            </w:r>
            <w:r w:rsidRPr="00115131">
              <w:rPr>
                <w:rFonts w:ascii="Arial" w:hAnsi="Arial" w:cs="Arial"/>
                <w:sz w:val="24"/>
                <w:szCs w:val="24"/>
              </w:rPr>
              <w:t>who provid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115131">
              <w:rPr>
                <w:rFonts w:ascii="Arial" w:hAnsi="Arial" w:cs="Arial"/>
                <w:sz w:val="24"/>
                <w:szCs w:val="24"/>
              </w:rPr>
              <w:t xml:space="preserve"> front line service delivery</w:t>
            </w:r>
            <w:r>
              <w:rPr>
                <w:rFonts w:ascii="Arial" w:hAnsi="Arial" w:cs="Arial"/>
                <w:sz w:val="24"/>
                <w:szCs w:val="24"/>
              </w:rPr>
              <w:t xml:space="preserve"> to a wide range of customers</w:t>
            </w:r>
            <w:r w:rsidRPr="0011513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across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 number of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customer access channels and business areas, ranging from </w:t>
            </w:r>
            <w:r w:rsidRPr="005A707D">
              <w:rPr>
                <w:rFonts w:ascii="Arial" w:hAnsi="Arial" w:cs="Arial"/>
                <w:sz w:val="24"/>
                <w:szCs w:val="24"/>
              </w:rPr>
              <w:t>the non-complex to highly complex and legislative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9F1B660" w14:textId="77777777" w:rsidR="00A3622E" w:rsidRDefault="00A3622E" w:rsidP="004269EB">
            <w:pPr>
              <w:ind w:left="432"/>
              <w:rPr>
                <w:rFonts w:ascii="Arial" w:hAnsi="Arial" w:cs="Arial"/>
                <w:sz w:val="24"/>
                <w:szCs w:val="24"/>
              </w:rPr>
            </w:pPr>
          </w:p>
          <w:p w14:paraId="28EE77A4" w14:textId="77777777" w:rsidR="00A3622E" w:rsidRPr="005B71E8" w:rsidRDefault="00A3622E" w:rsidP="005B71E8">
            <w:pPr>
              <w:numPr>
                <w:ilvl w:val="0"/>
                <w:numId w:val="9"/>
              </w:numPr>
              <w:ind w:left="432" w:hanging="270"/>
              <w:rPr>
                <w:rFonts w:ascii="Arial" w:hAnsi="Arial" w:cs="Arial"/>
                <w:sz w:val="24"/>
                <w:szCs w:val="24"/>
              </w:rPr>
            </w:pPr>
            <w:r w:rsidRPr="004269EB">
              <w:rPr>
                <w:rFonts w:ascii="Arial" w:hAnsi="Arial" w:cs="Arial"/>
                <w:sz w:val="24"/>
                <w:szCs w:val="24"/>
              </w:rPr>
              <w:t>Responsi</w:t>
            </w:r>
            <w:r>
              <w:rPr>
                <w:rFonts w:ascii="Arial" w:hAnsi="Arial" w:cs="Arial"/>
                <w:sz w:val="24"/>
                <w:szCs w:val="24"/>
              </w:rPr>
              <w:t xml:space="preserve">ble for </w:t>
            </w:r>
            <w:r w:rsidRPr="004269EB">
              <w:rPr>
                <w:rFonts w:ascii="Arial" w:hAnsi="Arial" w:cs="Arial"/>
                <w:sz w:val="24"/>
                <w:szCs w:val="24"/>
              </w:rPr>
              <w:t>staff supervision</w:t>
            </w:r>
            <w:r>
              <w:rPr>
                <w:rFonts w:ascii="Arial" w:hAnsi="Arial" w:cs="Arial"/>
                <w:sz w:val="24"/>
                <w:szCs w:val="24"/>
              </w:rPr>
              <w:t xml:space="preserve"> in area of responsibility </w:t>
            </w:r>
            <w:r w:rsidRPr="004269EB">
              <w:rPr>
                <w:rFonts w:ascii="Arial" w:hAnsi="Arial" w:cs="Arial"/>
                <w:sz w:val="24"/>
                <w:szCs w:val="24"/>
              </w:rPr>
              <w:t xml:space="preserve">including </w:t>
            </w:r>
            <w:r>
              <w:rPr>
                <w:rFonts w:ascii="Arial" w:hAnsi="Arial" w:cs="Arial"/>
                <w:sz w:val="24"/>
                <w:szCs w:val="24"/>
              </w:rPr>
              <w:t xml:space="preserve">making efficient use of staffing resource to ensure the continued delivery of excellent customer services, prioritisation and allocation of tasks based on business need, conducting </w:t>
            </w:r>
            <w:r w:rsidRPr="004269EB">
              <w:rPr>
                <w:rFonts w:ascii="Arial" w:hAnsi="Arial" w:cs="Arial"/>
                <w:sz w:val="24"/>
                <w:szCs w:val="24"/>
              </w:rPr>
              <w:t xml:space="preserve">appraisals, </w:t>
            </w:r>
            <w:r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Pr="004269EB">
              <w:rPr>
                <w:rFonts w:ascii="Arial" w:hAnsi="Arial" w:cs="Arial"/>
                <w:sz w:val="24"/>
                <w:szCs w:val="24"/>
              </w:rPr>
              <w:t>absence control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269EB">
              <w:rPr>
                <w:rFonts w:ascii="Arial" w:hAnsi="Arial" w:cs="Arial"/>
                <w:sz w:val="24"/>
                <w:szCs w:val="24"/>
              </w:rPr>
              <w:t>in accordance with council procedures.</w:t>
            </w:r>
          </w:p>
          <w:p w14:paraId="5F7089B2" w14:textId="77777777" w:rsidR="00A3622E" w:rsidRPr="004269EB" w:rsidRDefault="00A3622E" w:rsidP="002B4AC1">
            <w:pPr>
              <w:ind w:left="432"/>
              <w:rPr>
                <w:rFonts w:ascii="Arial" w:hAnsi="Arial" w:cs="Arial"/>
                <w:sz w:val="24"/>
                <w:szCs w:val="24"/>
              </w:rPr>
            </w:pPr>
          </w:p>
          <w:p w14:paraId="7B5F5790" w14:textId="77777777" w:rsidR="00A3622E" w:rsidRPr="005A707D" w:rsidRDefault="00A3622E" w:rsidP="00DA7972">
            <w:pPr>
              <w:numPr>
                <w:ilvl w:val="0"/>
                <w:numId w:val="9"/>
              </w:numPr>
              <w:ind w:left="43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Motivate and mentor the team ensuring that </w:t>
            </w:r>
            <w:r w:rsidRPr="005A707D">
              <w:rPr>
                <w:rFonts w:ascii="Arial" w:hAnsi="Arial" w:cs="Arial"/>
                <w:sz w:val="24"/>
                <w:szCs w:val="24"/>
              </w:rPr>
              <w:t xml:space="preserve">team spirit </w:t>
            </w:r>
            <w:r>
              <w:rPr>
                <w:rFonts w:ascii="Arial" w:hAnsi="Arial" w:cs="Arial"/>
                <w:sz w:val="24"/>
                <w:szCs w:val="24"/>
              </w:rPr>
              <w:t xml:space="preserve">is </w:t>
            </w:r>
            <w:r w:rsidRPr="005A707D">
              <w:rPr>
                <w:rFonts w:ascii="Arial" w:hAnsi="Arial" w:cs="Arial"/>
                <w:sz w:val="24"/>
                <w:szCs w:val="24"/>
              </w:rPr>
              <w:t>promoted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C0F38">
              <w:rPr>
                <w:rFonts w:ascii="Arial" w:hAnsi="Arial" w:cs="Arial"/>
                <w:sz w:val="24"/>
                <w:szCs w:val="24"/>
              </w:rPr>
              <w:t>and use individual and team performance data, including team suggestions to identify service improvements.</w:t>
            </w:r>
          </w:p>
          <w:p w14:paraId="13AF30B7" w14:textId="77777777" w:rsidR="00A3622E" w:rsidRPr="00DA7972" w:rsidRDefault="00A3622E" w:rsidP="00DA7972">
            <w:pPr>
              <w:ind w:left="432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42ECAAA1" w14:textId="77777777" w:rsidR="00A3622E" w:rsidRDefault="00A3622E" w:rsidP="004269EB">
            <w:pPr>
              <w:numPr>
                <w:ilvl w:val="0"/>
                <w:numId w:val="9"/>
              </w:numPr>
              <w:ind w:left="43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Pr="005A707D">
              <w:rPr>
                <w:rFonts w:ascii="Arial" w:hAnsi="Arial" w:cs="Arial"/>
                <w:sz w:val="24"/>
                <w:szCs w:val="24"/>
              </w:rPr>
              <w:t>e the first point of reference</w:t>
            </w:r>
            <w:r>
              <w:rPr>
                <w:rFonts w:ascii="Arial" w:hAnsi="Arial" w:cs="Arial"/>
                <w:sz w:val="24"/>
                <w:szCs w:val="24"/>
              </w:rPr>
              <w:t xml:space="preserve"> and technical expert for complex enquiries</w:t>
            </w:r>
            <w:r w:rsidRPr="005A707D">
              <w:rPr>
                <w:rFonts w:ascii="Arial" w:hAnsi="Arial" w:cs="Arial"/>
                <w:sz w:val="24"/>
                <w:szCs w:val="24"/>
              </w:rPr>
              <w:t xml:space="preserve"> or complaints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C5ACDA4" w14:textId="77777777" w:rsidR="00A3622E" w:rsidRDefault="00A3622E" w:rsidP="00073B8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8FB651" w14:textId="77777777" w:rsidR="00A3622E" w:rsidRPr="00DA7972" w:rsidRDefault="00A3622E" w:rsidP="00073B89">
            <w:pPr>
              <w:numPr>
                <w:ilvl w:val="0"/>
                <w:numId w:val="9"/>
              </w:numPr>
              <w:ind w:left="432" w:hanging="270"/>
              <w:rPr>
                <w:rFonts w:ascii="Arial" w:hAnsi="Arial" w:cs="Arial"/>
                <w:strike/>
                <w:sz w:val="24"/>
                <w:szCs w:val="24"/>
              </w:rPr>
            </w:pPr>
            <w:r w:rsidRPr="005A707D">
              <w:rPr>
                <w:rFonts w:ascii="Arial" w:hAnsi="Arial" w:cs="Arial"/>
                <w:sz w:val="24"/>
                <w:szCs w:val="24"/>
              </w:rPr>
              <w:t>Supervise payment activity</w:t>
            </w:r>
            <w:r>
              <w:rPr>
                <w:rFonts w:ascii="Arial" w:hAnsi="Arial" w:cs="Arial"/>
                <w:sz w:val="24"/>
                <w:szCs w:val="24"/>
              </w:rPr>
              <w:t xml:space="preserve"> and cash handling</w:t>
            </w:r>
            <w:r w:rsidRPr="005A707D">
              <w:rPr>
                <w:rFonts w:ascii="Arial" w:hAnsi="Arial" w:cs="Arial"/>
                <w:sz w:val="24"/>
                <w:szCs w:val="24"/>
              </w:rPr>
              <w:t xml:space="preserve"> within the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5A707D">
              <w:rPr>
                <w:rFonts w:ascii="Arial" w:hAnsi="Arial" w:cs="Arial"/>
                <w:sz w:val="24"/>
                <w:szCs w:val="24"/>
              </w:rPr>
              <w:t xml:space="preserve">ustomer </w:t>
            </w:r>
            <w:r>
              <w:rPr>
                <w:rFonts w:ascii="Arial" w:hAnsi="Arial" w:cs="Arial"/>
                <w:sz w:val="24"/>
                <w:szCs w:val="24"/>
              </w:rPr>
              <w:t>service area of responsibility</w:t>
            </w:r>
            <w:r w:rsidRPr="005A707D">
              <w:rPr>
                <w:rFonts w:ascii="Arial" w:hAnsi="Arial" w:cs="Arial"/>
                <w:sz w:val="24"/>
                <w:szCs w:val="24"/>
              </w:rPr>
              <w:t>; ensure reconciliation, audit and related functions in accordance with Council</w:t>
            </w:r>
            <w:r>
              <w:rPr>
                <w:rFonts w:ascii="Arial" w:hAnsi="Arial" w:cs="Arial"/>
                <w:sz w:val="24"/>
                <w:szCs w:val="24"/>
              </w:rPr>
              <w:t xml:space="preserve"> financial procedures.</w:t>
            </w:r>
          </w:p>
          <w:p w14:paraId="2E51FB92" w14:textId="77777777" w:rsidR="00A3622E" w:rsidRDefault="00A3622E" w:rsidP="00983B6E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1A2CE815" w14:textId="77777777" w:rsidR="00A3622E" w:rsidRPr="00983B6E" w:rsidRDefault="00A3622E" w:rsidP="00847B12">
            <w:pPr>
              <w:numPr>
                <w:ilvl w:val="0"/>
                <w:numId w:val="9"/>
              </w:numPr>
              <w:ind w:left="432" w:hanging="270"/>
              <w:rPr>
                <w:rFonts w:ascii="Arial" w:hAnsi="Arial" w:cs="Arial"/>
                <w:sz w:val="24"/>
                <w:szCs w:val="24"/>
              </w:rPr>
            </w:pPr>
            <w:r w:rsidRPr="00983B6E">
              <w:rPr>
                <w:rFonts w:ascii="Arial" w:hAnsi="Arial" w:cs="Arial"/>
                <w:sz w:val="24"/>
                <w:szCs w:val="24"/>
              </w:rPr>
              <w:t xml:space="preserve">Maintain and develop a thorough up-to-date working knowledge of services </w:t>
            </w:r>
            <w:proofErr w:type="gramStart"/>
            <w:r w:rsidRPr="00983B6E">
              <w:rPr>
                <w:rFonts w:ascii="Arial" w:hAnsi="Arial" w:cs="Arial"/>
                <w:sz w:val="24"/>
                <w:szCs w:val="24"/>
              </w:rPr>
              <w:t>in order to</w:t>
            </w:r>
            <w:proofErr w:type="gramEnd"/>
            <w:r w:rsidRPr="00983B6E">
              <w:rPr>
                <w:rFonts w:ascii="Arial" w:hAnsi="Arial" w:cs="Arial"/>
                <w:sz w:val="24"/>
                <w:szCs w:val="24"/>
              </w:rPr>
              <w:t xml:space="preserve"> respond to customer queries referred to by the team and be proficient in the relevant software systems. </w:t>
            </w:r>
          </w:p>
          <w:p w14:paraId="47D03184" w14:textId="77777777" w:rsidR="00A3622E" w:rsidRDefault="00A3622E" w:rsidP="00073B89">
            <w:pPr>
              <w:pStyle w:val="ListParagrap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14:paraId="19085E29" w14:textId="77777777" w:rsidR="00A3622E" w:rsidRPr="008C0F38" w:rsidRDefault="00A3622E" w:rsidP="00DA7972">
            <w:pPr>
              <w:numPr>
                <w:ilvl w:val="0"/>
                <w:numId w:val="9"/>
              </w:numPr>
              <w:ind w:left="432" w:hanging="270"/>
              <w:rPr>
                <w:rFonts w:ascii="Arial" w:hAnsi="Arial" w:cs="Arial"/>
                <w:sz w:val="24"/>
                <w:szCs w:val="24"/>
              </w:rPr>
            </w:pPr>
            <w:r w:rsidRPr="008C0F38">
              <w:rPr>
                <w:rFonts w:ascii="Arial" w:hAnsi="Arial" w:cs="Arial"/>
                <w:sz w:val="24"/>
                <w:szCs w:val="24"/>
              </w:rPr>
              <w:t xml:space="preserve">Champion and support the implementation of new processes and procedures amongst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8C0F38">
              <w:rPr>
                <w:rFonts w:ascii="Arial" w:hAnsi="Arial" w:cs="Arial"/>
                <w:sz w:val="24"/>
                <w:szCs w:val="24"/>
              </w:rPr>
              <w:t>ustomer service staff and ensure changes in procedures are conveyed, understood and put into practice consistently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8C0F38">
              <w:rPr>
                <w:rFonts w:ascii="Arial" w:hAnsi="Arial" w:cs="Arial"/>
                <w:sz w:val="24"/>
                <w:szCs w:val="24"/>
              </w:rPr>
              <w:t xml:space="preserve"> Deliver training for induction of staff as well as refresher training to the team as required.</w:t>
            </w:r>
          </w:p>
          <w:p w14:paraId="71111020" w14:textId="77777777" w:rsidR="00A3622E" w:rsidRDefault="00A3622E" w:rsidP="004269E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6A49589" w14:textId="77777777" w:rsidR="00A3622E" w:rsidRPr="00DA7972" w:rsidRDefault="00A3622E" w:rsidP="00DA7972">
            <w:pPr>
              <w:numPr>
                <w:ilvl w:val="0"/>
                <w:numId w:val="9"/>
              </w:numPr>
              <w:ind w:left="432" w:hanging="270"/>
              <w:rPr>
                <w:rFonts w:ascii="Arial" w:hAnsi="Arial" w:cs="Arial"/>
                <w:sz w:val="24"/>
                <w:szCs w:val="24"/>
              </w:rPr>
            </w:pPr>
            <w:r w:rsidRPr="000469C1">
              <w:rPr>
                <w:rFonts w:ascii="Arial" w:hAnsi="Arial" w:cs="Arial"/>
                <w:sz w:val="24"/>
                <w:szCs w:val="24"/>
              </w:rPr>
              <w:t>Anticipate changes in customer demand and undertake project work under the direction of the CSDO/LDO to design processes to accommodate new service areas; changes to service delivery.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30970A0" w14:textId="77777777" w:rsidR="00A3622E" w:rsidRDefault="00A3622E" w:rsidP="00DA797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7C328B61" w14:textId="77777777" w:rsidR="00A3622E" w:rsidRDefault="00A3622E" w:rsidP="004269EB">
            <w:pPr>
              <w:numPr>
                <w:ilvl w:val="0"/>
                <w:numId w:val="9"/>
              </w:numPr>
              <w:ind w:left="432" w:hanging="270"/>
              <w:rPr>
                <w:rFonts w:ascii="Arial" w:hAnsi="Arial" w:cs="Arial"/>
                <w:sz w:val="24"/>
                <w:szCs w:val="24"/>
              </w:rPr>
            </w:pPr>
            <w:r w:rsidRPr="00A656B7">
              <w:rPr>
                <w:rFonts w:ascii="Arial" w:hAnsi="Arial" w:cs="Arial"/>
                <w:sz w:val="24"/>
                <w:szCs w:val="24"/>
              </w:rPr>
              <w:t xml:space="preserve">Collect and analyse customer experience data, performance statistics, </w:t>
            </w:r>
            <w:r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Pr="00A656B7">
              <w:rPr>
                <w:rFonts w:ascii="Arial" w:hAnsi="Arial" w:cs="Arial"/>
                <w:sz w:val="24"/>
                <w:szCs w:val="24"/>
              </w:rPr>
              <w:t xml:space="preserve">service data </w:t>
            </w:r>
            <w:proofErr w:type="gramStart"/>
            <w:r w:rsidRPr="00A656B7">
              <w:rPr>
                <w:rFonts w:ascii="Arial" w:hAnsi="Arial" w:cs="Arial"/>
                <w:sz w:val="24"/>
                <w:szCs w:val="24"/>
              </w:rPr>
              <w:t>in order to</w:t>
            </w:r>
            <w:proofErr w:type="gramEnd"/>
            <w:r w:rsidRPr="00A656B7">
              <w:rPr>
                <w:rFonts w:ascii="Arial" w:hAnsi="Arial" w:cs="Arial"/>
                <w:sz w:val="24"/>
                <w:szCs w:val="24"/>
              </w:rPr>
              <w:t xml:space="preserve"> recommend and implement service improvement changes.</w:t>
            </w:r>
          </w:p>
          <w:p w14:paraId="3A19FF9A" w14:textId="77777777" w:rsidR="00A3622E" w:rsidRDefault="00A3622E" w:rsidP="00A656B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126F7810" w14:textId="77777777" w:rsidR="00A3622E" w:rsidRPr="000469C1" w:rsidRDefault="00A3622E" w:rsidP="00F72AE3">
            <w:pPr>
              <w:numPr>
                <w:ilvl w:val="0"/>
                <w:numId w:val="9"/>
              </w:numPr>
              <w:ind w:left="432" w:hanging="270"/>
              <w:rPr>
                <w:rFonts w:ascii="Arial" w:hAnsi="Arial" w:cs="Arial"/>
                <w:sz w:val="24"/>
                <w:szCs w:val="24"/>
              </w:rPr>
            </w:pPr>
            <w:r w:rsidRPr="000469C1">
              <w:rPr>
                <w:rFonts w:ascii="Arial" w:hAnsi="Arial" w:cs="Arial"/>
                <w:sz w:val="24"/>
                <w:szCs w:val="24"/>
              </w:rPr>
              <w:t>Support the development of alternative methods of engaging with customers (channel management).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95DAB5E" w14:textId="77777777" w:rsidR="00A3622E" w:rsidRDefault="00A3622E" w:rsidP="00A656B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79841FC5" w14:textId="77777777" w:rsidR="00A3622E" w:rsidRPr="00D719C6" w:rsidRDefault="00A3622E" w:rsidP="00A656B7">
            <w:pPr>
              <w:numPr>
                <w:ilvl w:val="0"/>
                <w:numId w:val="9"/>
              </w:numPr>
              <w:ind w:left="43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Promote the use and development of the service area of responsibility to internal and external partners and the wider community of Midlothian.</w:t>
            </w:r>
          </w:p>
          <w:p w14:paraId="5CC3B49D" w14:textId="77777777" w:rsidR="00A3622E" w:rsidRPr="005A707D" w:rsidRDefault="00A3622E" w:rsidP="00B43C2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5AF4C22D" w14:textId="77777777" w:rsidR="00A3622E" w:rsidRDefault="00A3622E" w:rsidP="00F72AE3">
            <w:pPr>
              <w:numPr>
                <w:ilvl w:val="0"/>
                <w:numId w:val="9"/>
              </w:numPr>
              <w:ind w:left="43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5A707D">
              <w:rPr>
                <w:rFonts w:ascii="Arial" w:hAnsi="Arial" w:cs="Arial"/>
                <w:sz w:val="24"/>
                <w:szCs w:val="24"/>
              </w:rPr>
              <w:t>repare performance management information and reports as required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ACA1BB3" w14:textId="77777777" w:rsidR="00A3622E" w:rsidRPr="005A707D" w:rsidRDefault="00A3622E" w:rsidP="00F72AE3">
            <w:pPr>
              <w:ind w:left="432"/>
              <w:rPr>
                <w:rFonts w:ascii="Arial" w:hAnsi="Arial" w:cs="Arial"/>
                <w:sz w:val="24"/>
                <w:szCs w:val="24"/>
              </w:rPr>
            </w:pPr>
          </w:p>
          <w:p w14:paraId="36959CB0" w14:textId="77777777" w:rsidR="00A3622E" w:rsidRDefault="00A3622E" w:rsidP="00F72AE3">
            <w:pPr>
              <w:numPr>
                <w:ilvl w:val="0"/>
                <w:numId w:val="9"/>
              </w:numPr>
              <w:ind w:left="432" w:hanging="270"/>
              <w:rPr>
                <w:rFonts w:ascii="Arial" w:hAnsi="Arial" w:cs="Arial"/>
                <w:sz w:val="24"/>
                <w:szCs w:val="24"/>
              </w:rPr>
            </w:pPr>
            <w:r w:rsidRPr="005A707D">
              <w:rPr>
                <w:rFonts w:ascii="Arial" w:hAnsi="Arial" w:cs="Arial"/>
                <w:sz w:val="24"/>
                <w:szCs w:val="24"/>
              </w:rPr>
              <w:t xml:space="preserve">Manage surveys for customer satisfaction on behalf of </w:t>
            </w:r>
            <w:r>
              <w:rPr>
                <w:rFonts w:ascii="Arial" w:hAnsi="Arial" w:cs="Arial"/>
                <w:sz w:val="24"/>
                <w:szCs w:val="24"/>
              </w:rPr>
              <w:t xml:space="preserve">Customer </w:t>
            </w:r>
            <w:r w:rsidRPr="00032EF8">
              <w:rPr>
                <w:rFonts w:ascii="Arial" w:hAnsi="Arial" w:cs="Arial"/>
                <w:sz w:val="24"/>
                <w:szCs w:val="24"/>
              </w:rPr>
              <w:t>Services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5A707D">
              <w:rPr>
                <w:rFonts w:ascii="Arial" w:hAnsi="Arial" w:cs="Arial"/>
                <w:sz w:val="24"/>
                <w:szCs w:val="24"/>
              </w:rPr>
              <w:t>other services, ensuring correct records are maintained and results are reported to the client division.</w:t>
            </w:r>
          </w:p>
          <w:p w14:paraId="24A8CCC1" w14:textId="77777777" w:rsidR="00A3622E" w:rsidRDefault="00A3622E" w:rsidP="00A656B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7AC3C028" w14:textId="77777777" w:rsidR="00A3622E" w:rsidRPr="000469C1" w:rsidRDefault="00A3622E" w:rsidP="00A656B7">
            <w:pPr>
              <w:numPr>
                <w:ilvl w:val="0"/>
                <w:numId w:val="9"/>
              </w:numPr>
              <w:ind w:left="432" w:hanging="270"/>
              <w:rPr>
                <w:rFonts w:ascii="Arial" w:hAnsi="Arial" w:cs="Arial"/>
                <w:sz w:val="24"/>
                <w:szCs w:val="24"/>
              </w:rPr>
            </w:pPr>
            <w:r w:rsidRPr="000469C1">
              <w:rPr>
                <w:rFonts w:ascii="Arial" w:hAnsi="Arial" w:cs="Arial"/>
                <w:sz w:val="24"/>
                <w:szCs w:val="24"/>
              </w:rPr>
              <w:t>Support to the CSDO/LDO in contingency or emergencies as necessary.</w:t>
            </w:r>
          </w:p>
          <w:p w14:paraId="42AFB9A3" w14:textId="77777777" w:rsidR="00A3622E" w:rsidRDefault="00A3622E" w:rsidP="000469C1">
            <w:pPr>
              <w:pStyle w:val="ListParagrap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14:paraId="6A718CD6" w14:textId="77777777" w:rsidR="00A3622E" w:rsidRPr="000469C1" w:rsidRDefault="00A3622E" w:rsidP="00A656B7">
            <w:pPr>
              <w:numPr>
                <w:ilvl w:val="0"/>
                <w:numId w:val="9"/>
              </w:numPr>
              <w:ind w:left="432" w:hanging="270"/>
              <w:rPr>
                <w:rFonts w:ascii="Arial" w:hAnsi="Arial" w:cs="Arial"/>
                <w:sz w:val="24"/>
                <w:szCs w:val="24"/>
              </w:rPr>
            </w:pPr>
            <w:r w:rsidRPr="000469C1">
              <w:rPr>
                <w:rFonts w:ascii="Arial" w:hAnsi="Arial" w:cs="Arial"/>
                <w:sz w:val="24"/>
                <w:szCs w:val="24"/>
              </w:rPr>
              <w:t>Act as key holder and be responsible for</w:t>
            </w:r>
            <w:r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Pr="000469C1">
              <w:rPr>
                <w:rFonts w:ascii="Arial" w:hAnsi="Arial" w:cs="Arial"/>
                <w:sz w:val="24"/>
                <w:szCs w:val="24"/>
              </w:rPr>
              <w:t xml:space="preserve"> security of the building and manage appropriate health and safety procedures.</w:t>
            </w:r>
          </w:p>
          <w:p w14:paraId="2134D9CA" w14:textId="77777777" w:rsidR="00A3622E" w:rsidRPr="005A707D" w:rsidRDefault="00A3622E" w:rsidP="007B58A7">
            <w:pPr>
              <w:rPr>
                <w:rFonts w:ascii="Arial" w:hAnsi="Arial" w:cs="Arial"/>
                <w:sz w:val="24"/>
                <w:szCs w:val="24"/>
              </w:rPr>
            </w:pPr>
          </w:p>
          <w:p w14:paraId="0393F161" w14:textId="77777777" w:rsidR="00A3622E" w:rsidRPr="00D719C6" w:rsidRDefault="00A3622E" w:rsidP="00F72AE3">
            <w:pPr>
              <w:numPr>
                <w:ilvl w:val="0"/>
                <w:numId w:val="9"/>
              </w:numPr>
              <w:ind w:left="432" w:hanging="270"/>
              <w:rPr>
                <w:rFonts w:ascii="Arial" w:hAnsi="Arial" w:cs="Arial"/>
                <w:sz w:val="24"/>
                <w:szCs w:val="24"/>
              </w:rPr>
            </w:pPr>
            <w:r w:rsidRPr="00D719C6">
              <w:rPr>
                <w:rFonts w:ascii="Arial" w:hAnsi="Arial" w:cs="Arial"/>
                <w:sz w:val="24"/>
                <w:szCs w:val="24"/>
              </w:rPr>
              <w:t>Deputise in the absence of the CSDO</w:t>
            </w:r>
            <w:r>
              <w:rPr>
                <w:rFonts w:ascii="Arial" w:hAnsi="Arial" w:cs="Arial"/>
                <w:sz w:val="24"/>
                <w:szCs w:val="24"/>
              </w:rPr>
              <w:t>/LDO</w:t>
            </w:r>
            <w:r w:rsidRPr="00D719C6">
              <w:rPr>
                <w:rFonts w:ascii="Arial" w:hAnsi="Arial" w:cs="Arial"/>
                <w:sz w:val="24"/>
                <w:szCs w:val="24"/>
              </w:rPr>
              <w:t xml:space="preserve"> to ens</w:t>
            </w:r>
            <w:r>
              <w:rPr>
                <w:rFonts w:ascii="Arial" w:hAnsi="Arial" w:cs="Arial"/>
                <w:sz w:val="24"/>
                <w:szCs w:val="24"/>
              </w:rPr>
              <w:t>ure the smooth operation of the library or customer service area of responsibility</w:t>
            </w:r>
            <w:r w:rsidRPr="00D719C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D9FC54B" w14:textId="77777777" w:rsidR="00A3622E" w:rsidRPr="005A707D" w:rsidRDefault="00A3622E" w:rsidP="00F72AE3">
            <w:pPr>
              <w:ind w:left="432"/>
              <w:rPr>
                <w:rFonts w:ascii="Arial" w:hAnsi="Arial" w:cs="Arial"/>
                <w:sz w:val="24"/>
                <w:szCs w:val="24"/>
              </w:rPr>
            </w:pPr>
          </w:p>
          <w:p w14:paraId="5560AAC8" w14:textId="77777777" w:rsidR="00A3622E" w:rsidRPr="00F367A8" w:rsidRDefault="00A3622E" w:rsidP="00E57680">
            <w:pPr>
              <w:numPr>
                <w:ilvl w:val="0"/>
                <w:numId w:val="9"/>
              </w:numPr>
              <w:ind w:left="432" w:hanging="270"/>
              <w:rPr>
                <w:rFonts w:ascii="Arial" w:hAnsi="Arial" w:cs="Arial"/>
                <w:sz w:val="24"/>
                <w:szCs w:val="24"/>
              </w:rPr>
            </w:pPr>
            <w:r w:rsidRPr="00F367A8">
              <w:rPr>
                <w:rFonts w:ascii="Arial" w:hAnsi="Arial" w:cs="Arial"/>
                <w:sz w:val="24"/>
                <w:szCs w:val="24"/>
              </w:rPr>
              <w:t>Any other relevant duties identified by the CSDO</w:t>
            </w:r>
            <w:r>
              <w:rPr>
                <w:rFonts w:ascii="Arial" w:hAnsi="Arial" w:cs="Arial"/>
                <w:sz w:val="24"/>
                <w:szCs w:val="24"/>
              </w:rPr>
              <w:t>/LDO</w:t>
            </w:r>
            <w:r w:rsidRPr="00F367A8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884A101" w14:textId="77777777" w:rsidR="00A3622E" w:rsidRPr="00E57680" w:rsidRDefault="00A3622E" w:rsidP="00E57680">
            <w:pPr>
              <w:tabs>
                <w:tab w:val="left" w:pos="6885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1035" w:rsidRPr="00E57680" w14:paraId="4A0E7DA7" w14:textId="77777777" w:rsidTr="00A3622E">
        <w:tc>
          <w:tcPr>
            <w:tcW w:w="10246" w:type="dxa"/>
            <w:gridSpan w:val="2"/>
          </w:tcPr>
          <w:p w14:paraId="070422C5" w14:textId="77777777" w:rsidR="007B58A7" w:rsidRDefault="00C51035" w:rsidP="007B58A7">
            <w:pPr>
              <w:rPr>
                <w:rFonts w:ascii="Arial" w:hAnsi="Arial" w:cs="Arial"/>
                <w:sz w:val="22"/>
                <w:szCs w:val="22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>KNOWLEDGE</w:t>
            </w:r>
            <w:r w:rsidRPr="00E57680">
              <w:rPr>
                <w:rFonts w:ascii="Arial" w:hAnsi="Arial" w:cs="Arial"/>
                <w:sz w:val="24"/>
                <w:szCs w:val="24"/>
              </w:rPr>
              <w:t>:</w:t>
            </w:r>
            <w:r w:rsidR="007B58A7" w:rsidRPr="000842F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DE63EAE" w14:textId="77777777" w:rsidR="00847496" w:rsidRPr="000842FE" w:rsidRDefault="00847496" w:rsidP="007B58A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B6822F" w14:textId="77777777" w:rsidR="00491C9A" w:rsidRPr="00847496" w:rsidRDefault="00236E78" w:rsidP="007B58A7">
            <w:pPr>
              <w:pStyle w:val="Heading2"/>
              <w:jc w:val="both"/>
              <w:rPr>
                <w:rFonts w:ascii="Arial" w:hAnsi="Arial" w:cs="Arial"/>
                <w:b w:val="0"/>
                <w:color w:val="FF0000"/>
                <w:szCs w:val="24"/>
              </w:rPr>
            </w:pPr>
            <w:r w:rsidRPr="00847496">
              <w:rPr>
                <w:rFonts w:ascii="Arial" w:hAnsi="Arial" w:cs="Arial"/>
                <w:b w:val="0"/>
                <w:szCs w:val="24"/>
              </w:rPr>
              <w:t>The jobholder requires</w:t>
            </w:r>
            <w:r w:rsidR="007B58A7" w:rsidRPr="00847496">
              <w:rPr>
                <w:rFonts w:ascii="Arial" w:hAnsi="Arial" w:cs="Arial"/>
                <w:b w:val="0"/>
                <w:szCs w:val="24"/>
              </w:rPr>
              <w:t xml:space="preserve"> a minimum of tw</w:t>
            </w:r>
            <w:r w:rsidRPr="00847496">
              <w:rPr>
                <w:rFonts w:ascii="Arial" w:hAnsi="Arial" w:cs="Arial"/>
                <w:b w:val="0"/>
                <w:szCs w:val="24"/>
              </w:rPr>
              <w:t xml:space="preserve">o passes at Higher Grade Level </w:t>
            </w:r>
            <w:r w:rsidR="007B58A7" w:rsidRPr="00847496">
              <w:rPr>
                <w:rFonts w:ascii="Arial" w:hAnsi="Arial" w:cs="Arial"/>
                <w:b w:val="0"/>
                <w:szCs w:val="24"/>
              </w:rPr>
              <w:t>or a vo</w:t>
            </w:r>
            <w:r w:rsidR="001E7C6F" w:rsidRPr="00847496">
              <w:rPr>
                <w:rFonts w:ascii="Arial" w:hAnsi="Arial" w:cs="Arial"/>
                <w:b w:val="0"/>
                <w:szCs w:val="24"/>
              </w:rPr>
              <w:t>cational qualification at N/SVQ2</w:t>
            </w:r>
            <w:r w:rsidR="007B58A7" w:rsidRPr="00847496">
              <w:rPr>
                <w:rFonts w:ascii="Arial" w:hAnsi="Arial" w:cs="Arial"/>
                <w:b w:val="0"/>
                <w:szCs w:val="24"/>
              </w:rPr>
              <w:t xml:space="preserve"> level or demonstrable alternative. Previous experience of communicating with the public,</w:t>
            </w:r>
            <w:r w:rsidR="00F43B05" w:rsidRPr="00847496">
              <w:rPr>
                <w:rFonts w:ascii="Arial" w:hAnsi="Arial" w:cs="Arial"/>
                <w:b w:val="0"/>
                <w:szCs w:val="24"/>
              </w:rPr>
              <w:t xml:space="preserve"> resolving complex customer enquiries and</w:t>
            </w:r>
            <w:r w:rsidR="007B58A7" w:rsidRPr="00847496">
              <w:rPr>
                <w:rFonts w:ascii="Arial" w:hAnsi="Arial" w:cs="Arial"/>
                <w:b w:val="0"/>
                <w:szCs w:val="24"/>
              </w:rPr>
              <w:t xml:space="preserve"> </w:t>
            </w:r>
            <w:r w:rsidR="00F43B05" w:rsidRPr="00847496">
              <w:rPr>
                <w:rFonts w:ascii="Arial" w:hAnsi="Arial" w:cs="Arial"/>
                <w:b w:val="0"/>
                <w:szCs w:val="24"/>
              </w:rPr>
              <w:t>demonstrable</w:t>
            </w:r>
            <w:r w:rsidR="007B58A7" w:rsidRPr="00847496">
              <w:rPr>
                <w:rFonts w:ascii="Arial" w:hAnsi="Arial" w:cs="Arial"/>
                <w:b w:val="0"/>
                <w:szCs w:val="24"/>
              </w:rPr>
              <w:t xml:space="preserve"> experience of working in a customer f</w:t>
            </w:r>
            <w:r w:rsidR="00491C9A" w:rsidRPr="00847496">
              <w:rPr>
                <w:rFonts w:ascii="Arial" w:hAnsi="Arial" w:cs="Arial"/>
                <w:b w:val="0"/>
                <w:szCs w:val="24"/>
              </w:rPr>
              <w:t>ocused environment is essential.</w:t>
            </w:r>
            <w:r w:rsidR="007B58A7" w:rsidRPr="00847496">
              <w:rPr>
                <w:rFonts w:ascii="Arial" w:hAnsi="Arial" w:cs="Arial"/>
                <w:b w:val="0"/>
                <w:szCs w:val="24"/>
              </w:rPr>
              <w:t xml:space="preserve"> </w:t>
            </w:r>
            <w:r w:rsidR="00491C9A" w:rsidRPr="00847496">
              <w:rPr>
                <w:rFonts w:ascii="Arial" w:hAnsi="Arial" w:cs="Arial"/>
                <w:b w:val="0"/>
                <w:szCs w:val="24"/>
              </w:rPr>
              <w:t>It would be desirable for the jobholder to have had working experience in dealing with sensitive and confidential information.</w:t>
            </w:r>
          </w:p>
          <w:p w14:paraId="28AD1BC5" w14:textId="77777777" w:rsidR="007B58A7" w:rsidRPr="00847496" w:rsidRDefault="00236E78" w:rsidP="007B58A7">
            <w:pPr>
              <w:pStyle w:val="Heading2"/>
              <w:jc w:val="both"/>
              <w:rPr>
                <w:rFonts w:ascii="Arial" w:hAnsi="Arial" w:cs="Arial"/>
                <w:b w:val="0"/>
                <w:color w:val="FF0000"/>
                <w:szCs w:val="24"/>
              </w:rPr>
            </w:pPr>
            <w:r w:rsidRPr="00847496">
              <w:rPr>
                <w:rFonts w:ascii="Arial" w:hAnsi="Arial" w:cs="Arial"/>
                <w:b w:val="0"/>
                <w:color w:val="FF0000"/>
                <w:szCs w:val="24"/>
              </w:rPr>
              <w:t xml:space="preserve"> </w:t>
            </w:r>
          </w:p>
          <w:p w14:paraId="140F0E1D" w14:textId="77777777" w:rsidR="00C51035" w:rsidRPr="00847496" w:rsidRDefault="00CF1D69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847496">
              <w:rPr>
                <w:rFonts w:ascii="Arial" w:hAnsi="Arial" w:cs="Arial"/>
                <w:sz w:val="24"/>
                <w:szCs w:val="24"/>
              </w:rPr>
              <w:t xml:space="preserve">Previous contact centre </w:t>
            </w:r>
            <w:r w:rsidR="00F43B05" w:rsidRPr="00847496">
              <w:rPr>
                <w:rFonts w:ascii="Arial" w:hAnsi="Arial" w:cs="Arial"/>
                <w:sz w:val="24"/>
                <w:szCs w:val="24"/>
              </w:rPr>
              <w:t xml:space="preserve">or library </w:t>
            </w:r>
            <w:r w:rsidRPr="00847496">
              <w:rPr>
                <w:rFonts w:ascii="Arial" w:hAnsi="Arial" w:cs="Arial"/>
                <w:sz w:val="24"/>
                <w:szCs w:val="24"/>
              </w:rPr>
              <w:t>experience</w:t>
            </w:r>
            <w:r w:rsidR="00F43B05" w:rsidRPr="00847496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847496">
              <w:rPr>
                <w:rFonts w:ascii="Arial" w:hAnsi="Arial" w:cs="Arial"/>
                <w:sz w:val="24"/>
                <w:szCs w:val="24"/>
              </w:rPr>
              <w:t xml:space="preserve">supervisory experience are all desirable, as well as awareness of the range of council services and knowledge of the various council databases accessed by customer service staff. </w:t>
            </w:r>
            <w:r w:rsidR="007B58A7" w:rsidRPr="00847496">
              <w:rPr>
                <w:rFonts w:ascii="Arial" w:hAnsi="Arial" w:cs="Arial"/>
                <w:sz w:val="24"/>
                <w:szCs w:val="24"/>
              </w:rPr>
              <w:t>A relevant qualification e.g. CCA Diploma or Advanced Diploma or CSP Certificate level</w:t>
            </w:r>
            <w:r w:rsidRPr="008474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676F2" w:rsidRPr="00847496">
              <w:rPr>
                <w:rFonts w:ascii="Arial" w:hAnsi="Arial" w:cs="Arial"/>
                <w:sz w:val="24"/>
                <w:szCs w:val="24"/>
              </w:rPr>
              <w:t xml:space="preserve">or HNC Library and Information Studies or working towards CILIP Certification </w:t>
            </w:r>
            <w:r w:rsidRPr="00847496">
              <w:rPr>
                <w:rFonts w:ascii="Arial" w:hAnsi="Arial" w:cs="Arial"/>
                <w:sz w:val="24"/>
                <w:szCs w:val="24"/>
              </w:rPr>
              <w:t>is desirable.</w:t>
            </w:r>
          </w:p>
          <w:p w14:paraId="209D3532" w14:textId="77777777" w:rsidR="00C51035" w:rsidRPr="00E57680" w:rsidRDefault="00C5103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F7AC8C6" w14:textId="77777777" w:rsidR="00C51035" w:rsidRPr="00E57680" w:rsidRDefault="00C51035">
      <w:pPr>
        <w:rPr>
          <w:rFonts w:ascii="Arial" w:hAnsi="Arial" w:cs="Arial"/>
          <w:sz w:val="24"/>
          <w:szCs w:val="24"/>
        </w:rPr>
      </w:pPr>
    </w:p>
    <w:p w14:paraId="447511D2" w14:textId="77777777" w:rsidR="00C51035" w:rsidRPr="00E57680" w:rsidRDefault="00C51035">
      <w:pPr>
        <w:rPr>
          <w:rFonts w:ascii="Arial" w:hAnsi="Arial" w:cs="Arial"/>
          <w:sz w:val="24"/>
          <w:szCs w:val="24"/>
        </w:rPr>
      </w:pPr>
    </w:p>
    <w:p w14:paraId="5A39807A" w14:textId="77777777" w:rsidR="00C51035" w:rsidRPr="00E57680" w:rsidRDefault="00C51035">
      <w:pPr>
        <w:pStyle w:val="Heading1"/>
        <w:rPr>
          <w:rFonts w:ascii="Arial" w:hAnsi="Arial" w:cs="Arial"/>
          <w:szCs w:val="24"/>
        </w:rPr>
      </w:pPr>
    </w:p>
    <w:p w14:paraId="5F672CD0" w14:textId="77777777" w:rsidR="00C51035" w:rsidRPr="00E57680" w:rsidRDefault="00C51035">
      <w:pPr>
        <w:rPr>
          <w:rFonts w:ascii="Arial" w:hAnsi="Arial" w:cs="Arial"/>
          <w:caps/>
          <w:sz w:val="24"/>
          <w:szCs w:val="24"/>
        </w:rPr>
      </w:pPr>
    </w:p>
    <w:sectPr w:rsidR="00C51035" w:rsidRPr="00E57680" w:rsidSect="00BA3ADB">
      <w:headerReference w:type="default" r:id="rId8"/>
      <w:footerReference w:type="default" r:id="rId9"/>
      <w:pgSz w:w="11906" w:h="16838"/>
      <w:pgMar w:top="1094" w:right="1800" w:bottom="1440" w:left="1800" w:header="5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8FD04" w14:textId="77777777" w:rsidR="00FB45B6" w:rsidRDefault="00FB45B6">
      <w:r>
        <w:separator/>
      </w:r>
    </w:p>
  </w:endnote>
  <w:endnote w:type="continuationSeparator" w:id="0">
    <w:p w14:paraId="54A08755" w14:textId="77777777" w:rsidR="00FB45B6" w:rsidRDefault="00FB4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54695" w14:textId="77777777" w:rsidR="007D6BB8" w:rsidRPr="00E57680" w:rsidRDefault="007D6BB8" w:rsidP="00E57680">
    <w:pPr>
      <w:pStyle w:val="Footer"/>
      <w:tabs>
        <w:tab w:val="clear" w:pos="4320"/>
        <w:tab w:val="clear" w:pos="8640"/>
      </w:tabs>
      <w:ind w:right="360"/>
      <w:jc w:val="center"/>
      <w:rPr>
        <w:rStyle w:val="PageNumber"/>
        <w:b/>
        <w:sz w:val="14"/>
      </w:rPr>
    </w:pPr>
    <w:r w:rsidRPr="00E57680">
      <w:rPr>
        <w:b/>
        <w:sz w:val="14"/>
      </w:rPr>
      <w:t xml:space="preserve">Page </w:t>
    </w:r>
    <w:r w:rsidR="009B4D76" w:rsidRPr="00E57680">
      <w:rPr>
        <w:rStyle w:val="PageNumber"/>
        <w:b/>
        <w:sz w:val="14"/>
      </w:rPr>
      <w:fldChar w:fldCharType="begin"/>
    </w:r>
    <w:r w:rsidRPr="00E57680">
      <w:rPr>
        <w:rStyle w:val="PageNumber"/>
        <w:b/>
        <w:sz w:val="14"/>
      </w:rPr>
      <w:instrText xml:space="preserve"> PAGE </w:instrText>
    </w:r>
    <w:r w:rsidR="009B4D76" w:rsidRPr="00E57680">
      <w:rPr>
        <w:rStyle w:val="PageNumber"/>
        <w:b/>
        <w:sz w:val="14"/>
      </w:rPr>
      <w:fldChar w:fldCharType="separate"/>
    </w:r>
    <w:r w:rsidR="00F70D7A">
      <w:rPr>
        <w:rStyle w:val="PageNumber"/>
        <w:b/>
        <w:noProof/>
        <w:sz w:val="14"/>
      </w:rPr>
      <w:t>1</w:t>
    </w:r>
    <w:r w:rsidR="009B4D76" w:rsidRPr="00E57680">
      <w:rPr>
        <w:rStyle w:val="PageNumber"/>
        <w:b/>
        <w:sz w:val="14"/>
      </w:rPr>
      <w:fldChar w:fldCharType="end"/>
    </w:r>
    <w:r w:rsidRPr="00E57680">
      <w:rPr>
        <w:rStyle w:val="PageNumber"/>
        <w:b/>
        <w:sz w:val="14"/>
      </w:rPr>
      <w:t xml:space="preserve"> of </w:t>
    </w:r>
    <w:r w:rsidR="009B4D76" w:rsidRPr="00E57680">
      <w:rPr>
        <w:rStyle w:val="PageNumber"/>
        <w:b/>
        <w:sz w:val="14"/>
      </w:rPr>
      <w:fldChar w:fldCharType="begin"/>
    </w:r>
    <w:r w:rsidRPr="00E57680">
      <w:rPr>
        <w:rStyle w:val="PageNumber"/>
        <w:b/>
        <w:sz w:val="14"/>
      </w:rPr>
      <w:instrText xml:space="preserve"> NUMPAGES </w:instrText>
    </w:r>
    <w:r w:rsidR="009B4D76" w:rsidRPr="00E57680">
      <w:rPr>
        <w:rStyle w:val="PageNumber"/>
        <w:b/>
        <w:sz w:val="14"/>
      </w:rPr>
      <w:fldChar w:fldCharType="separate"/>
    </w:r>
    <w:r w:rsidR="00F70D7A">
      <w:rPr>
        <w:rStyle w:val="PageNumber"/>
        <w:b/>
        <w:noProof/>
        <w:sz w:val="14"/>
      </w:rPr>
      <w:t>6</w:t>
    </w:r>
    <w:r w:rsidR="009B4D76" w:rsidRPr="00E57680">
      <w:rPr>
        <w:rStyle w:val="PageNumber"/>
        <w:b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C0ECD" w14:textId="77777777" w:rsidR="00FB45B6" w:rsidRDefault="00FB45B6">
      <w:r>
        <w:separator/>
      </w:r>
    </w:p>
  </w:footnote>
  <w:footnote w:type="continuationSeparator" w:id="0">
    <w:p w14:paraId="69CCB057" w14:textId="77777777" w:rsidR="00FB45B6" w:rsidRDefault="00FB4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73B2A" w14:textId="77777777" w:rsidR="007D6BB8" w:rsidRPr="00E57680" w:rsidRDefault="007D6BB8">
    <w:pPr>
      <w:pStyle w:val="Header"/>
      <w:jc w:val="center"/>
      <w:rPr>
        <w:rFonts w:ascii="Arial" w:hAnsi="Arial" w:cs="Arial"/>
        <w:b/>
        <w:sz w:val="24"/>
        <w:szCs w:val="24"/>
      </w:rPr>
    </w:pPr>
    <w:r w:rsidRPr="00E57680">
      <w:rPr>
        <w:rFonts w:ascii="Arial" w:hAnsi="Arial" w:cs="Arial"/>
        <w:b/>
        <w:sz w:val="24"/>
        <w:szCs w:val="24"/>
      </w:rPr>
      <w:t>MIDLOTHIAN COUNCIL</w:t>
    </w:r>
  </w:p>
  <w:p w14:paraId="54B5B9EF" w14:textId="00D89379" w:rsidR="007D6BB8" w:rsidRPr="00E57680" w:rsidRDefault="007D6BB8">
    <w:pPr>
      <w:pStyle w:val="Header"/>
      <w:jc w:val="center"/>
      <w:rPr>
        <w:rFonts w:ascii="Arial" w:hAnsi="Arial" w:cs="Arial"/>
        <w:caps/>
        <w:sz w:val="24"/>
        <w:szCs w:val="24"/>
      </w:rPr>
    </w:pPr>
    <w:r w:rsidRPr="00E57680">
      <w:rPr>
        <w:rFonts w:ascii="Arial" w:hAnsi="Arial" w:cs="Arial"/>
        <w:b/>
        <w:caps/>
        <w:sz w:val="24"/>
        <w:szCs w:val="24"/>
      </w:rPr>
      <w:t xml:space="preserve">JOB </w:t>
    </w:r>
    <w:r w:rsidR="00935701">
      <w:rPr>
        <w:rFonts w:ascii="Arial" w:hAnsi="Arial" w:cs="Arial"/>
        <w:b/>
        <w:caps/>
        <w:sz w:val="24"/>
        <w:szCs w:val="24"/>
      </w:rPr>
      <w:t>SUMMARY</w:t>
    </w:r>
    <w:r w:rsidRPr="00E57680">
      <w:rPr>
        <w:rFonts w:ascii="Arial" w:hAnsi="Arial" w:cs="Arial"/>
        <w:b/>
        <w:caps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CE7466"/>
    <w:multiLevelType w:val="hybridMultilevel"/>
    <w:tmpl w:val="593A74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E1288"/>
    <w:multiLevelType w:val="singleLevel"/>
    <w:tmpl w:val="08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165650"/>
    <w:multiLevelType w:val="singleLevel"/>
    <w:tmpl w:val="08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0F634F7"/>
    <w:multiLevelType w:val="hybridMultilevel"/>
    <w:tmpl w:val="1AF463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EAE3ED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58E62FD0"/>
    <w:multiLevelType w:val="hybridMultilevel"/>
    <w:tmpl w:val="02A00E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C93299"/>
    <w:multiLevelType w:val="hybridMultilevel"/>
    <w:tmpl w:val="01F69152"/>
    <w:lvl w:ilvl="0" w:tplc="08090001">
      <w:start w:val="1"/>
      <w:numFmt w:val="bullet"/>
      <w:lvlText w:val=""/>
      <w:lvlJc w:val="left"/>
      <w:pPr>
        <w:ind w:left="5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8" w15:restartNumberingAfterBreak="0">
    <w:nsid w:val="69890821"/>
    <w:multiLevelType w:val="hybridMultilevel"/>
    <w:tmpl w:val="EF54F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DB5B70"/>
    <w:multiLevelType w:val="hybridMultilevel"/>
    <w:tmpl w:val="28B03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184383">
    <w:abstractNumId w:val="2"/>
  </w:num>
  <w:num w:numId="2" w16cid:durableId="96412964">
    <w:abstractNumId w:val="3"/>
  </w:num>
  <w:num w:numId="3" w16cid:durableId="165833851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2117866607">
    <w:abstractNumId w:val="5"/>
  </w:num>
  <w:num w:numId="5" w16cid:durableId="164465248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6" w16cid:durableId="10800596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cs="Symbol" w:hint="default"/>
        </w:rPr>
      </w:lvl>
    </w:lvlOverride>
  </w:num>
  <w:num w:numId="7" w16cid:durableId="2002149343">
    <w:abstractNumId w:val="8"/>
  </w:num>
  <w:num w:numId="8" w16cid:durableId="909003226">
    <w:abstractNumId w:val="9"/>
  </w:num>
  <w:num w:numId="9" w16cid:durableId="514392097">
    <w:abstractNumId w:val="6"/>
  </w:num>
  <w:num w:numId="10" w16cid:durableId="645596528">
    <w:abstractNumId w:val="1"/>
  </w:num>
  <w:num w:numId="11" w16cid:durableId="1886063003">
    <w:abstractNumId w:val="4"/>
  </w:num>
  <w:num w:numId="12" w16cid:durableId="13925785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EA"/>
    <w:rsid w:val="00003956"/>
    <w:rsid w:val="00015686"/>
    <w:rsid w:val="00030900"/>
    <w:rsid w:val="00031BDC"/>
    <w:rsid w:val="00032EF8"/>
    <w:rsid w:val="00044A6B"/>
    <w:rsid w:val="000469C1"/>
    <w:rsid w:val="00046C3F"/>
    <w:rsid w:val="00073B89"/>
    <w:rsid w:val="000749E8"/>
    <w:rsid w:val="000B6039"/>
    <w:rsid w:val="000C5266"/>
    <w:rsid w:val="000D04B2"/>
    <w:rsid w:val="00115131"/>
    <w:rsid w:val="00137AD5"/>
    <w:rsid w:val="001909F2"/>
    <w:rsid w:val="00197EA3"/>
    <w:rsid w:val="001A2A05"/>
    <w:rsid w:val="001C5AE6"/>
    <w:rsid w:val="001E0497"/>
    <w:rsid w:val="001E180B"/>
    <w:rsid w:val="001E41B2"/>
    <w:rsid w:val="001E7C6F"/>
    <w:rsid w:val="002330F1"/>
    <w:rsid w:val="00236E78"/>
    <w:rsid w:val="00237438"/>
    <w:rsid w:val="00263107"/>
    <w:rsid w:val="00277E98"/>
    <w:rsid w:val="002A0844"/>
    <w:rsid w:val="002B24A1"/>
    <w:rsid w:val="002B4AC1"/>
    <w:rsid w:val="002D6686"/>
    <w:rsid w:val="0030649F"/>
    <w:rsid w:val="00322F95"/>
    <w:rsid w:val="00372DBF"/>
    <w:rsid w:val="003B77D3"/>
    <w:rsid w:val="003C5F4A"/>
    <w:rsid w:val="004048C2"/>
    <w:rsid w:val="00424359"/>
    <w:rsid w:val="00426785"/>
    <w:rsid w:val="004269EB"/>
    <w:rsid w:val="00461494"/>
    <w:rsid w:val="00465CF0"/>
    <w:rsid w:val="00473A6B"/>
    <w:rsid w:val="0049195B"/>
    <w:rsid w:val="00491C9A"/>
    <w:rsid w:val="004C081B"/>
    <w:rsid w:val="004F1F9B"/>
    <w:rsid w:val="004F23BB"/>
    <w:rsid w:val="004F354F"/>
    <w:rsid w:val="00500989"/>
    <w:rsid w:val="0051589E"/>
    <w:rsid w:val="005845F5"/>
    <w:rsid w:val="00587BE1"/>
    <w:rsid w:val="00592CF6"/>
    <w:rsid w:val="00596A68"/>
    <w:rsid w:val="005A707D"/>
    <w:rsid w:val="005B14F7"/>
    <w:rsid w:val="005B71E8"/>
    <w:rsid w:val="005E37D5"/>
    <w:rsid w:val="005F0BCD"/>
    <w:rsid w:val="006241F4"/>
    <w:rsid w:val="00630562"/>
    <w:rsid w:val="00643B05"/>
    <w:rsid w:val="006606AA"/>
    <w:rsid w:val="00664446"/>
    <w:rsid w:val="00667859"/>
    <w:rsid w:val="00676783"/>
    <w:rsid w:val="006E3224"/>
    <w:rsid w:val="00736FBC"/>
    <w:rsid w:val="007726F4"/>
    <w:rsid w:val="00785AE5"/>
    <w:rsid w:val="00787B5F"/>
    <w:rsid w:val="007A4349"/>
    <w:rsid w:val="007B58A7"/>
    <w:rsid w:val="007C65EE"/>
    <w:rsid w:val="007D6BB8"/>
    <w:rsid w:val="007D6D55"/>
    <w:rsid w:val="00800C33"/>
    <w:rsid w:val="00822F63"/>
    <w:rsid w:val="00847496"/>
    <w:rsid w:val="00847B12"/>
    <w:rsid w:val="0088607B"/>
    <w:rsid w:val="008A005F"/>
    <w:rsid w:val="008C0A46"/>
    <w:rsid w:val="008C0F38"/>
    <w:rsid w:val="008C5DB4"/>
    <w:rsid w:val="008D61B4"/>
    <w:rsid w:val="008E155F"/>
    <w:rsid w:val="008F37B3"/>
    <w:rsid w:val="00935701"/>
    <w:rsid w:val="009409A4"/>
    <w:rsid w:val="00964C79"/>
    <w:rsid w:val="009676F2"/>
    <w:rsid w:val="00976010"/>
    <w:rsid w:val="00983B6E"/>
    <w:rsid w:val="0099386A"/>
    <w:rsid w:val="009A4688"/>
    <w:rsid w:val="009A4F3B"/>
    <w:rsid w:val="009B1C61"/>
    <w:rsid w:val="009B4D76"/>
    <w:rsid w:val="009E64AE"/>
    <w:rsid w:val="00A03546"/>
    <w:rsid w:val="00A3622E"/>
    <w:rsid w:val="00A656B7"/>
    <w:rsid w:val="00A82718"/>
    <w:rsid w:val="00AB168A"/>
    <w:rsid w:val="00AC049A"/>
    <w:rsid w:val="00AD4DD0"/>
    <w:rsid w:val="00AF4FA0"/>
    <w:rsid w:val="00B00385"/>
    <w:rsid w:val="00B35139"/>
    <w:rsid w:val="00B43C2B"/>
    <w:rsid w:val="00B43E86"/>
    <w:rsid w:val="00B5333F"/>
    <w:rsid w:val="00B55668"/>
    <w:rsid w:val="00B77DAB"/>
    <w:rsid w:val="00BA3ADB"/>
    <w:rsid w:val="00BA53CC"/>
    <w:rsid w:val="00BD71E1"/>
    <w:rsid w:val="00C1604D"/>
    <w:rsid w:val="00C24B98"/>
    <w:rsid w:val="00C3233C"/>
    <w:rsid w:val="00C51035"/>
    <w:rsid w:val="00C6074E"/>
    <w:rsid w:val="00C61FFB"/>
    <w:rsid w:val="00C974B3"/>
    <w:rsid w:val="00CB6AE0"/>
    <w:rsid w:val="00CB77F8"/>
    <w:rsid w:val="00CC30DF"/>
    <w:rsid w:val="00CD024F"/>
    <w:rsid w:val="00CE61D9"/>
    <w:rsid w:val="00CF0512"/>
    <w:rsid w:val="00CF1D69"/>
    <w:rsid w:val="00D21244"/>
    <w:rsid w:val="00D279DA"/>
    <w:rsid w:val="00D719C6"/>
    <w:rsid w:val="00DA69E5"/>
    <w:rsid w:val="00DA7972"/>
    <w:rsid w:val="00DD6818"/>
    <w:rsid w:val="00DF5063"/>
    <w:rsid w:val="00E178ED"/>
    <w:rsid w:val="00E226E4"/>
    <w:rsid w:val="00E31082"/>
    <w:rsid w:val="00E5132D"/>
    <w:rsid w:val="00E57680"/>
    <w:rsid w:val="00E61ABC"/>
    <w:rsid w:val="00E6677A"/>
    <w:rsid w:val="00E71562"/>
    <w:rsid w:val="00E93D4D"/>
    <w:rsid w:val="00E9669D"/>
    <w:rsid w:val="00EA5398"/>
    <w:rsid w:val="00EA6F63"/>
    <w:rsid w:val="00ED657D"/>
    <w:rsid w:val="00EE1CCD"/>
    <w:rsid w:val="00EE67AD"/>
    <w:rsid w:val="00EF29EA"/>
    <w:rsid w:val="00F06431"/>
    <w:rsid w:val="00F104AE"/>
    <w:rsid w:val="00F33EF8"/>
    <w:rsid w:val="00F367A8"/>
    <w:rsid w:val="00F41D33"/>
    <w:rsid w:val="00F433F0"/>
    <w:rsid w:val="00F43B05"/>
    <w:rsid w:val="00F440CB"/>
    <w:rsid w:val="00F57482"/>
    <w:rsid w:val="00F65204"/>
    <w:rsid w:val="00F70712"/>
    <w:rsid w:val="00F70D7A"/>
    <w:rsid w:val="00F71775"/>
    <w:rsid w:val="00F72AE3"/>
    <w:rsid w:val="00FB3FDC"/>
    <w:rsid w:val="00FB45B6"/>
    <w:rsid w:val="00FC089B"/>
    <w:rsid w:val="00FC22F6"/>
    <w:rsid w:val="00FE2D94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289E43"/>
  <w15:docId w15:val="{F3549559-49B2-47FB-808D-F5F7A968E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224"/>
  </w:style>
  <w:style w:type="paragraph" w:styleId="Heading1">
    <w:name w:val="heading 1"/>
    <w:basedOn w:val="Normal"/>
    <w:next w:val="Normal"/>
    <w:qFormat/>
    <w:rsid w:val="006E3224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6E3224"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E322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6E3224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rsid w:val="006E3224"/>
    <w:pPr>
      <w:ind w:hanging="18"/>
      <w:jc w:val="center"/>
    </w:pPr>
    <w:rPr>
      <w:b/>
      <w:sz w:val="24"/>
    </w:rPr>
  </w:style>
  <w:style w:type="paragraph" w:customStyle="1" w:styleId="SigPostno">
    <w:name w:val="SigPostno"/>
    <w:basedOn w:val="Normal"/>
    <w:rsid w:val="006E3224"/>
    <w:pPr>
      <w:jc w:val="center"/>
    </w:pPr>
    <w:rPr>
      <w:smallCaps/>
      <w:sz w:val="22"/>
    </w:rPr>
  </w:style>
  <w:style w:type="paragraph" w:styleId="BodyTextIndent2">
    <w:name w:val="Body Text Indent 2"/>
    <w:basedOn w:val="Normal"/>
    <w:semiHidden/>
    <w:rsid w:val="006E3224"/>
    <w:pPr>
      <w:ind w:left="-720"/>
    </w:pPr>
    <w:rPr>
      <w:sz w:val="24"/>
    </w:rPr>
  </w:style>
  <w:style w:type="character" w:styleId="PageNumber">
    <w:name w:val="page number"/>
    <w:basedOn w:val="DefaultParagraphFont"/>
    <w:semiHidden/>
    <w:rsid w:val="006E3224"/>
  </w:style>
  <w:style w:type="paragraph" w:styleId="BodyText">
    <w:name w:val="Body Text"/>
    <w:basedOn w:val="Normal"/>
    <w:semiHidden/>
    <w:rsid w:val="006E3224"/>
    <w:rPr>
      <w:i/>
      <w:sz w:val="24"/>
    </w:rPr>
  </w:style>
  <w:style w:type="paragraph" w:styleId="BodyText2">
    <w:name w:val="Body Text 2"/>
    <w:basedOn w:val="Normal"/>
    <w:semiHidden/>
    <w:rsid w:val="006E3224"/>
    <w:pPr>
      <w:jc w:val="both"/>
    </w:pPr>
    <w:rPr>
      <w:color w:val="FF00FF"/>
      <w:sz w:val="24"/>
    </w:rPr>
  </w:style>
  <w:style w:type="paragraph" w:styleId="BodyText3">
    <w:name w:val="Body Text 3"/>
    <w:basedOn w:val="Normal"/>
    <w:semiHidden/>
    <w:rsid w:val="006E3224"/>
    <w:rPr>
      <w:color w:val="FF00FF"/>
      <w:sz w:val="24"/>
    </w:rPr>
  </w:style>
  <w:style w:type="paragraph" w:customStyle="1" w:styleId="Text">
    <w:name w:val="Text"/>
    <w:basedOn w:val="Normal"/>
    <w:rsid w:val="004F354F"/>
    <w:rPr>
      <w:sz w:val="24"/>
      <w:lang w:val="en-US"/>
    </w:rPr>
  </w:style>
  <w:style w:type="character" w:customStyle="1" w:styleId="FooterChar">
    <w:name w:val="Footer Char"/>
    <w:basedOn w:val="DefaultParagraphFont"/>
    <w:link w:val="Footer"/>
    <w:semiHidden/>
    <w:rsid w:val="00E57680"/>
  </w:style>
  <w:style w:type="paragraph" w:customStyle="1" w:styleId="Default">
    <w:name w:val="Default"/>
    <w:rsid w:val="009A4F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7B58A7"/>
  </w:style>
  <w:style w:type="character" w:customStyle="1" w:styleId="Heading2Char">
    <w:name w:val="Heading 2 Char"/>
    <w:basedOn w:val="DefaultParagraphFont"/>
    <w:link w:val="Heading2"/>
    <w:rsid w:val="007B58A7"/>
    <w:rPr>
      <w:b/>
      <w:sz w:val="24"/>
    </w:rPr>
  </w:style>
  <w:style w:type="paragraph" w:customStyle="1" w:styleId="dectext">
    <w:name w:val="dectext"/>
    <w:basedOn w:val="Normal"/>
    <w:uiPriority w:val="99"/>
    <w:rsid w:val="007B58A7"/>
    <w:rPr>
      <w:sz w:val="22"/>
    </w:rPr>
  </w:style>
  <w:style w:type="paragraph" w:styleId="ListParagraph">
    <w:name w:val="List Paragraph"/>
    <w:basedOn w:val="Normal"/>
    <w:uiPriority w:val="34"/>
    <w:qFormat/>
    <w:rsid w:val="002A0844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8D61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61B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61B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61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61B4"/>
    <w:rPr>
      <w:b/>
      <w:bCs/>
    </w:rPr>
  </w:style>
  <w:style w:type="paragraph" w:styleId="Revision">
    <w:name w:val="Revision"/>
    <w:hidden/>
    <w:uiPriority w:val="99"/>
    <w:semiHidden/>
    <w:rsid w:val="008D61B4"/>
  </w:style>
  <w:style w:type="paragraph" w:styleId="BalloonText">
    <w:name w:val="Balloon Text"/>
    <w:basedOn w:val="Normal"/>
    <w:link w:val="BalloonTextChar"/>
    <w:uiPriority w:val="99"/>
    <w:semiHidden/>
    <w:unhideWhenUsed/>
    <w:rsid w:val="008D61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1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arsel\Local%20Settings\Temporary%20Internet%20Files\Content.Outlook\GTHKPIM9\J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765BC-319D-429C-91D7-2DD6CF270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Jd</Template>
  <TotalTime>3</TotalTime>
  <Pages>1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</vt:lpstr>
    </vt:vector>
  </TitlesOfParts>
  <Company>Midlothian Council</Company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</dc:title>
  <dc:creator>carsel</dc:creator>
  <cp:lastModifiedBy>Elaine Dinsmore</cp:lastModifiedBy>
  <cp:revision>6</cp:revision>
  <cp:lastPrinted>2016-08-04T11:36:00Z</cp:lastPrinted>
  <dcterms:created xsi:type="dcterms:W3CDTF">2025-05-14T11:39:00Z</dcterms:created>
  <dcterms:modified xsi:type="dcterms:W3CDTF">2026-09-22T11:40:00Z</dcterms:modified>
</cp:coreProperties>
</file>