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200D8" w14:textId="77777777" w:rsidR="00082611" w:rsidRDefault="004B1C78">
      <w:r w:rsidRPr="002B26BF">
        <w:rPr>
          <w:noProof/>
          <w:lang w:eastAsia="en-GB"/>
        </w:rPr>
        <w:drawing>
          <wp:anchor distT="0" distB="0" distL="114300" distR="114300" simplePos="0" relativeHeight="251658244" behindDoc="1" locked="0" layoutInCell="1" allowOverlap="1" wp14:anchorId="73FE0F5E" wp14:editId="74A072DF">
            <wp:simplePos x="0" y="0"/>
            <wp:positionH relativeFrom="column">
              <wp:posOffset>73967</wp:posOffset>
            </wp:positionH>
            <wp:positionV relativeFrom="paragraph">
              <wp:posOffset>-952676</wp:posOffset>
            </wp:positionV>
            <wp:extent cx="2773396" cy="2758965"/>
            <wp:effectExtent l="139700" t="139700" r="135255" b="13716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ute palm trees.JPG"/>
                    <pic:cNvPicPr/>
                  </pic:nvPicPr>
                  <pic:blipFill rotWithShape="1">
                    <a:blip r:embed="rId11"/>
                    <a:srcRect l="16492" r="16492"/>
                    <a:stretch/>
                  </pic:blipFill>
                  <pic:spPr>
                    <a:xfrm>
                      <a:off x="0" y="0"/>
                      <a:ext cx="2773396" cy="2758965"/>
                    </a:xfrm>
                    <a:prstGeom prst="ellipse">
                      <a:avLst/>
                    </a:prstGeom>
                    <a:ln w="123825">
                      <a:solidFill>
                        <a:srgbClr val="D8D9DB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26BF">
        <w:rPr>
          <w:noProof/>
          <w:lang w:eastAsia="en-GB"/>
        </w:rPr>
        <w:drawing>
          <wp:anchor distT="0" distB="0" distL="114300" distR="114300" simplePos="0" relativeHeight="251658243" behindDoc="1" locked="0" layoutInCell="1" allowOverlap="1" wp14:anchorId="4A63BA3D" wp14:editId="6EEC9F48">
            <wp:simplePos x="0" y="0"/>
            <wp:positionH relativeFrom="column">
              <wp:posOffset>488731</wp:posOffset>
            </wp:positionH>
            <wp:positionV relativeFrom="paragraph">
              <wp:posOffset>-434997</wp:posOffset>
            </wp:positionV>
            <wp:extent cx="5943600" cy="6001051"/>
            <wp:effectExtent l="76200" t="76200" r="76200" b="952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ute palm trees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14" b="13614"/>
                    <a:stretch/>
                  </pic:blipFill>
                  <pic:spPr bwMode="auto">
                    <a:xfrm>
                      <a:off x="0" y="0"/>
                      <a:ext cx="5943600" cy="6001051"/>
                    </a:xfrm>
                    <a:prstGeom prst="ellipse">
                      <a:avLst/>
                    </a:prstGeom>
                    <a:ln w="76200" cap="flat" cmpd="sng" algn="ctr">
                      <a:solidFill>
                        <a:srgbClr val="D8D9DB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760C6" w14:textId="77777777" w:rsidR="00881507" w:rsidRDefault="00881507" w:rsidP="00881507">
      <w:pPr>
        <w:pStyle w:val="Heading2"/>
        <w:sectPr w:rsidR="00881507" w:rsidSect="00962E6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0" w:h="16840"/>
          <w:pgMar w:top="720" w:right="720" w:bottom="720" w:left="720" w:header="1984" w:footer="1191" w:gutter="0"/>
          <w:cols w:space="708"/>
          <w:docGrid w:linePitch="360"/>
        </w:sectPr>
      </w:pPr>
    </w:p>
    <w:p w14:paraId="5EB83A89" w14:textId="291805AD" w:rsidR="00881507" w:rsidRDefault="00881507" w:rsidP="00881507">
      <w:pPr>
        <w:rPr>
          <w:noProof/>
        </w:rPr>
      </w:pPr>
      <w:r>
        <w:rPr>
          <w:noProof/>
        </w:rPr>
        <w:t>.</w:t>
      </w:r>
    </w:p>
    <w:p w14:paraId="5CAA72DC" w14:textId="574A325A" w:rsidR="001C1667" w:rsidRPr="0002581A" w:rsidRDefault="0002581A" w:rsidP="0609E3E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45286BC7" wp14:editId="42F9BD79">
                <wp:simplePos x="0" y="0"/>
                <wp:positionH relativeFrom="column">
                  <wp:posOffset>3338830</wp:posOffset>
                </wp:positionH>
                <wp:positionV relativeFrom="paragraph">
                  <wp:posOffset>5984240</wp:posOffset>
                </wp:positionV>
                <wp:extent cx="2736850" cy="1404620"/>
                <wp:effectExtent l="0" t="0" r="6350" b="0"/>
                <wp:wrapThrough wrapText="bothSides">
                  <wp:wrapPolygon edited="0">
                    <wp:start x="0" y="0"/>
                    <wp:lineTo x="0" y="21126"/>
                    <wp:lineTo x="21500" y="21126"/>
                    <wp:lineTo x="21500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AA77C" w14:textId="5041BB44" w:rsidR="0002581A" w:rsidRPr="0002581A" w:rsidRDefault="00862ABE" w:rsidP="00862ABE">
                            <w:pPr>
                              <w:spacing w:after="160" w:line="259" w:lineRule="auto"/>
                              <w:rPr>
                                <w:rFonts w:ascii="Arial Black" w:hAnsi="Arial Black" w:cs="Arial"/>
                                <w:b/>
                                <w:bCs/>
                                <w:caps/>
                                <w:color w:val="1D26A2"/>
                                <w:spacing w:val="2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  <w:caps/>
                                <w:color w:val="1D26A2"/>
                                <w:spacing w:val="20"/>
                                <w:sz w:val="32"/>
                                <w:szCs w:val="32"/>
                              </w:rPr>
                              <w:t>iùl trusaidh do thagraichean obrach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286B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9pt;margin-top:471.2pt;width:215.5pt;height:110.6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" stroked="f">
                <v:textbox style="mso-fit-shape-to-text:t">
                  <w:txbxContent>
                    <w:p w14:paraId="76CAA77C" w14:textId="5041BB44" w:rsidR="0002581A" w:rsidRPr="0002581A" w:rsidRDefault="00862ABE" w:rsidP="00862ABE">
                      <w:pPr>
                        <w:spacing w:after="160" w:line="259" w:lineRule="auto"/>
                        <w:rPr>
                          <w:rFonts w:ascii="Arial Black" w:hAnsi="Arial Black" w:cs="Arial"/>
                          <w:b/>
                          <w:bCs/>
                          <w:caps/>
                          <w:color w:val="1D26A2"/>
                          <w:spacing w:val="20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  <w:caps/>
                          <w:color w:val="1D26A2"/>
                          <w:spacing w:val="20"/>
                          <w:sz w:val="32"/>
                          <w:szCs w:val="32"/>
                        </w:rPr>
                        <w:t>iùl trusaidh do thagraichean obrach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04702" w:rsidRPr="002B26B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0" wp14:anchorId="06A7874B" wp14:editId="7876ED4D">
                <wp:simplePos x="0" y="0"/>
                <wp:positionH relativeFrom="column">
                  <wp:posOffset>2881313</wp:posOffset>
                </wp:positionH>
                <wp:positionV relativeFrom="paragraph">
                  <wp:posOffset>6897370</wp:posOffset>
                </wp:positionV>
                <wp:extent cx="3863340" cy="769938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3340" cy="7699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CD1E22" w14:textId="30B00933" w:rsidR="002B26BF" w:rsidRPr="00172297" w:rsidRDefault="00172297" w:rsidP="00704702">
                            <w:pPr>
                              <w:pStyle w:val="Heading1"/>
                              <w:spacing w:before="120"/>
                              <w:rPr>
                                <w:sz w:val="36"/>
                                <w:szCs w:val="36"/>
                              </w:rPr>
                            </w:pPr>
                            <w:r w:rsidRPr="00172297">
                              <w:rPr>
                                <w:sz w:val="36"/>
                                <w:szCs w:val="36"/>
                              </w:rPr>
                              <w:t>www.myjobscotland.gov.uk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7874B" id="Text Box 12" o:spid="_x0000_s1027" type="#_x0000_t202" style="position:absolute;margin-left:226.9pt;margin-top:543.1pt;width:304.2pt;height:60.6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" o:allowoverlap="f" filled="f" stroked="f" strokeweight=".5pt">
                <v:textbox>
                  <w:txbxContent>
                    <w:p w14:paraId="75CD1E22" w14:textId="30B00933" w:rsidR="002B26BF" w:rsidRPr="00172297" w:rsidRDefault="00172297" w:rsidP="00704702">
                      <w:pPr>
                        <w:pStyle w:val="Heading1"/>
                        <w:spacing w:before="120"/>
                        <w:rPr>
                          <w:sz w:val="36"/>
                          <w:szCs w:val="36"/>
                        </w:rPr>
                      </w:pPr>
                      <w:r w:rsidRPr="00172297">
                        <w:rPr>
                          <w:sz w:val="36"/>
                          <w:szCs w:val="36"/>
                        </w:rPr>
                        <w:t>www.myjobscotland.gov.uk</w:t>
                      </w:r>
                    </w:p>
                  </w:txbxContent>
                </v:textbox>
              </v:shape>
            </w:pict>
          </mc:Fallback>
        </mc:AlternateContent>
      </w:r>
      <w:r w:rsidR="004B1C78" w:rsidRPr="002B26BF">
        <w:rPr>
          <w:noProof/>
          <w:lang w:eastAsia="en-GB"/>
        </w:rPr>
        <w:drawing>
          <wp:anchor distT="0" distB="0" distL="114300" distR="114300" simplePos="0" relativeHeight="251658245" behindDoc="1" locked="0" layoutInCell="1" allowOverlap="1" wp14:anchorId="55126689" wp14:editId="3DF46BCA">
            <wp:simplePos x="0" y="0"/>
            <wp:positionH relativeFrom="column">
              <wp:posOffset>3917928</wp:posOffset>
            </wp:positionH>
            <wp:positionV relativeFrom="paragraph">
              <wp:posOffset>3348443</wp:posOffset>
            </wp:positionV>
            <wp:extent cx="2109470" cy="2040255"/>
            <wp:effectExtent l="139700" t="139700" r="138430" b="14414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ute palm trees.JPG"/>
                    <pic:cNvPicPr/>
                  </pic:nvPicPr>
                  <pic:blipFill rotWithShape="1">
                    <a:blip r:embed="rId19"/>
                    <a:srcRect l="15353" r="15353"/>
                    <a:stretch/>
                  </pic:blipFill>
                  <pic:spPr bwMode="auto">
                    <a:xfrm>
                      <a:off x="0" y="0"/>
                      <a:ext cx="2109470" cy="2040255"/>
                    </a:xfrm>
                    <a:prstGeom prst="ellipse">
                      <a:avLst/>
                    </a:prstGeom>
                    <a:ln w="127000" cap="flat" cmpd="sng" algn="ctr">
                      <a:solidFill>
                        <a:srgbClr val="D8D9DB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6BF">
        <w:rPr>
          <w:noProof/>
          <w:color w:val="4472C4" w:themeColor="accent1"/>
          <w:lang w:eastAsia="en-GB"/>
        </w:rPr>
        <w:drawing>
          <wp:anchor distT="0" distB="0" distL="114300" distR="114300" simplePos="0" relativeHeight="251658246" behindDoc="1" locked="0" layoutInCell="1" allowOverlap="1" wp14:anchorId="64D7EBF0" wp14:editId="1D424E71">
            <wp:simplePos x="0" y="0"/>
            <wp:positionH relativeFrom="column">
              <wp:posOffset>5542853</wp:posOffset>
            </wp:positionH>
            <wp:positionV relativeFrom="paragraph">
              <wp:posOffset>9080303</wp:posOffset>
            </wp:positionV>
            <wp:extent cx="978468" cy="15699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-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468" cy="156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667">
        <w:rPr>
          <w:noProof/>
        </w:rPr>
        <w:br w:type="page"/>
      </w:r>
      <w:r w:rsidR="00862ABE">
        <w:rPr>
          <w:rFonts w:ascii="Arial Black" w:hAnsi="Arial Black" w:cs="Arial"/>
          <w:b/>
          <w:bCs/>
          <w:caps/>
          <w:color w:val="1D26A2"/>
          <w:spacing w:val="20"/>
          <w:sz w:val="32"/>
          <w:szCs w:val="32"/>
          <w:u w:val="single"/>
        </w:rPr>
        <w:lastRenderedPageBreak/>
        <w:t xml:space="preserve">d’ iarrtas obrach </w:t>
      </w:r>
    </w:p>
    <w:p w14:paraId="16D69C20" w14:textId="294A66F9" w:rsidR="005D04D4" w:rsidRPr="00172297" w:rsidRDefault="00862ABE" w:rsidP="00862ABE">
      <w:p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Tha d’ iarrtas obrach a’ dèanamh suas pàirt </w:t>
      </w:r>
      <w:r w:rsidR="00596A10">
        <w:rPr>
          <w:rFonts w:cs="Arial"/>
          <w:sz w:val="24"/>
        </w:rPr>
        <w:t>riatanach</w:t>
      </w:r>
      <w:r>
        <w:rPr>
          <w:rFonts w:cs="Arial"/>
          <w:sz w:val="24"/>
        </w:rPr>
        <w:t xml:space="preserve"> de ar pròiseas trusaidh. Tha e a’ </w:t>
      </w:r>
      <w:r w:rsidR="00596A10">
        <w:rPr>
          <w:rFonts w:cs="Arial"/>
          <w:sz w:val="24"/>
        </w:rPr>
        <w:t>toirt</w:t>
      </w:r>
      <w:r>
        <w:rPr>
          <w:rFonts w:cs="Arial"/>
          <w:sz w:val="24"/>
        </w:rPr>
        <w:t xml:space="preserve"> cothrom air innse dhuinn mu dheidhinn do sgilean buntainneach agus gluasadach, eòlas, feartan, is teisteanasan agus a’ dearbhadh am bi thu air do thaghadh gu ìre agallaimh. </w:t>
      </w:r>
    </w:p>
    <w:p w14:paraId="0CE04126" w14:textId="4D2343D2" w:rsidR="00933D7B" w:rsidRDefault="00862ABE" w:rsidP="00862ABE">
      <w:pPr>
        <w:spacing w:after="0" w:line="259" w:lineRule="auto"/>
        <w:contextualSpacing/>
        <w:rPr>
          <w:rFonts w:cs="Arial"/>
          <w:sz w:val="24"/>
        </w:rPr>
      </w:pPr>
      <w:r>
        <w:rPr>
          <w:rFonts w:cs="Arial"/>
          <w:sz w:val="24"/>
        </w:rPr>
        <w:t xml:space="preserve">Bu chòir don fhiosrachadh agus an stiùireadh a leanas do chuideachadh a’ lìonadh a-steach an fhoirm iarrtais </w:t>
      </w:r>
      <w:r w:rsidR="00E90DDF">
        <w:rPr>
          <w:rFonts w:cs="Arial"/>
          <w:sz w:val="24"/>
        </w:rPr>
        <w:t xml:space="preserve">ann an dòigh cho èifeachdach ’s a ghabhas airson nan dreuchdan dha bheil thu a’ tagradh, agus taisbeanadh carson a tha thu fìor fhreagarrach do Chomhairle Earra-Ghàidheal is Bhòid, a’ gluasad air adhart le misneachd. </w:t>
      </w:r>
      <w:r w:rsidR="00172297" w:rsidRPr="00172297">
        <w:rPr>
          <w:rFonts w:cs="Arial"/>
          <w:sz w:val="24"/>
        </w:rPr>
        <w:t xml:space="preserve"> </w:t>
      </w:r>
    </w:p>
    <w:p w14:paraId="4C884617" w14:textId="77777777" w:rsidR="00111A87" w:rsidRDefault="00111A87" w:rsidP="00594085">
      <w:pPr>
        <w:spacing w:after="0" w:line="259" w:lineRule="auto"/>
        <w:jc w:val="both"/>
        <w:rPr>
          <w:rFonts w:cs="Arial"/>
          <w:sz w:val="24"/>
        </w:rPr>
      </w:pPr>
    </w:p>
    <w:p w14:paraId="5B39C601" w14:textId="265D2C9C" w:rsidR="007D50DF" w:rsidRDefault="00E90DDF" w:rsidP="00E90DDF">
      <w:pPr>
        <w:spacing w:after="0" w:line="259" w:lineRule="auto"/>
        <w:rPr>
          <w:rFonts w:cs="Arial"/>
          <w:sz w:val="24"/>
        </w:rPr>
      </w:pPr>
      <w:r>
        <w:rPr>
          <w:rFonts w:cs="Arial"/>
          <w:sz w:val="24"/>
        </w:rPr>
        <w:t>Tha gach dreuchd a bhios sinn a’ sanasachadh a’ gabhail a-steach tuairisgeul obrach, a’ mìneachadh uallachaidhean is dleastanasan na dreuchd</w:t>
      </w:r>
      <w:r w:rsidR="005D04D4" w:rsidRPr="007D50DF">
        <w:rPr>
          <w:rFonts w:cs="Arial"/>
          <w:sz w:val="24"/>
        </w:rPr>
        <w:t>,</w:t>
      </w:r>
      <w:r>
        <w:rPr>
          <w:rFonts w:cs="Arial"/>
          <w:sz w:val="24"/>
        </w:rPr>
        <w:t xml:space="preserve"> agus sònrachadh pearsanta</w:t>
      </w:r>
      <w:r w:rsidR="00596A10">
        <w:rPr>
          <w:rFonts w:cs="Arial"/>
          <w:sz w:val="24"/>
        </w:rPr>
        <w:t>,</w:t>
      </w:r>
      <w:r>
        <w:rPr>
          <w:rFonts w:cs="Arial"/>
          <w:sz w:val="24"/>
        </w:rPr>
        <w:t xml:space="preserve"> a’ toirt iomradh air na sgilean is feartan riatanach is ion-mhiannaichte a thathar a’ sireadh bho thagraichean gus dèanamh cinnteach gu bheil iad freagarrach airson na dreuchd. </w:t>
      </w:r>
    </w:p>
    <w:p w14:paraId="04C88249" w14:textId="77777777" w:rsidR="006F330F" w:rsidRDefault="006F330F" w:rsidP="00594085">
      <w:pPr>
        <w:spacing w:after="0" w:line="259" w:lineRule="auto"/>
        <w:jc w:val="both"/>
        <w:rPr>
          <w:rFonts w:cs="Arial"/>
          <w:sz w:val="24"/>
        </w:rPr>
      </w:pPr>
    </w:p>
    <w:p w14:paraId="14023D16" w14:textId="7B5804E6" w:rsidR="00934ED3" w:rsidRDefault="00E90DDF" w:rsidP="00E90DDF">
      <w:pPr>
        <w:spacing w:after="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Tha sinn a’ moladh dhut na pàipearan buntainneach uile a leughadh mus dèan thu tagradh chun na Comhairle, a’ gabhail a-steach làraichean-lìn no sgrìobhainnean sam bith </w:t>
      </w:r>
      <w:r w:rsidR="006E580A">
        <w:rPr>
          <w:rFonts w:cs="Arial"/>
          <w:sz w:val="24"/>
        </w:rPr>
        <w:t>air a bheil iomradh san t-sanas trusaidh, a thuilleadh air fiosrachadh pearsanta a thional (eòlas obrach, teisteanasan, agus mion-fhiosrachadh teistiche) gus an urrainn dhut an fhoirm iarrtais a lìonadh gu h-iomlan.</w:t>
      </w:r>
    </w:p>
    <w:p w14:paraId="2722758E" w14:textId="77777777" w:rsidR="00E06115" w:rsidRDefault="00E06115" w:rsidP="00E06115">
      <w:pPr>
        <w:spacing w:after="160" w:line="259" w:lineRule="auto"/>
        <w:contextualSpacing/>
        <w:jc w:val="both"/>
        <w:rPr>
          <w:rFonts w:cs="Arial"/>
          <w:sz w:val="24"/>
        </w:rPr>
      </w:pPr>
    </w:p>
    <w:p w14:paraId="4563A09C" w14:textId="3615063C" w:rsidR="00E06115" w:rsidRPr="00E06115" w:rsidRDefault="006E580A" w:rsidP="006E580A">
      <w:pPr>
        <w:spacing w:after="160" w:line="259" w:lineRule="auto"/>
        <w:contextualSpacing/>
        <w:rPr>
          <w:rFonts w:cs="Arial"/>
          <w:sz w:val="24"/>
        </w:rPr>
      </w:pPr>
      <w:r>
        <w:rPr>
          <w:rFonts w:cs="Arial"/>
          <w:sz w:val="24"/>
        </w:rPr>
        <w:t xml:space="preserve">Tha e comasach don Chomhairle an fhoirm iarrtais a </w:t>
      </w:r>
      <w:r w:rsidR="007A6212">
        <w:rPr>
          <w:rFonts w:cs="Arial"/>
          <w:sz w:val="24"/>
        </w:rPr>
        <w:t>thoirt seachad</w:t>
      </w:r>
      <w:r>
        <w:rPr>
          <w:rFonts w:cs="Arial"/>
          <w:sz w:val="24"/>
        </w:rPr>
        <w:t xml:space="preserve"> ann an diofar chruthan. Faodaidh tu foirm ruigsinneach iarraidh air a’ Mhanaidsear Trusaidh a’ cleachdadh an fhiosrachaidh fhreagarrach anns an t-sanas. </w:t>
      </w:r>
    </w:p>
    <w:p w14:paraId="31090474" w14:textId="465F48A1" w:rsidR="00934ED3" w:rsidRDefault="00934ED3" w:rsidP="135DAB9E">
      <w:pPr>
        <w:spacing w:after="160" w:line="259" w:lineRule="auto"/>
        <w:contextualSpacing/>
        <w:jc w:val="both"/>
        <w:rPr>
          <w:rFonts w:cs="Arial"/>
          <w:sz w:val="24"/>
        </w:rPr>
      </w:pPr>
    </w:p>
    <w:p w14:paraId="1E4F5A0F" w14:textId="777737DD" w:rsidR="00893702" w:rsidRDefault="006E580A" w:rsidP="00933D7B">
      <w:pPr>
        <w:spacing w:after="160" w:line="259" w:lineRule="auto"/>
        <w:contextualSpacing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Ann a bhith a’ lìonadh d’ fhoirm iarrtais, tha sinn a’ moladh na leanas: </w:t>
      </w:r>
    </w:p>
    <w:p w14:paraId="6B1E1000" w14:textId="6E94613D" w:rsidR="00893702" w:rsidRDefault="006E580A" w:rsidP="006E580A">
      <w:pPr>
        <w:pStyle w:val="ListParagraph"/>
        <w:numPr>
          <w:ilvl w:val="0"/>
          <w:numId w:val="3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Beachdaich air an adhbhar </w:t>
      </w:r>
      <w:r w:rsidR="007A6212">
        <w:rPr>
          <w:rFonts w:cs="Arial"/>
          <w:sz w:val="24"/>
        </w:rPr>
        <w:t>a tha</w:t>
      </w:r>
      <w:r>
        <w:rPr>
          <w:rFonts w:cs="Arial"/>
          <w:sz w:val="24"/>
        </w:rPr>
        <w:t xml:space="preserve"> thu a’ tagradh airson na h-obrach. An ann airson àrdachadh</w:t>
      </w:r>
      <w:r w:rsidR="00E97AE3">
        <w:rPr>
          <w:rFonts w:cs="Arial"/>
          <w:sz w:val="24"/>
        </w:rPr>
        <w:t xml:space="preserve"> </w:t>
      </w:r>
      <w:r>
        <w:rPr>
          <w:rFonts w:cs="Arial"/>
          <w:sz w:val="24"/>
        </w:rPr>
        <w:t xml:space="preserve">no atharrachadh dreuchd? </w:t>
      </w:r>
      <w:r w:rsidR="00E97AE3">
        <w:rPr>
          <w:rFonts w:cs="Arial"/>
          <w:sz w:val="24"/>
        </w:rPr>
        <w:t>An leudaich e do sgilean / an toir e dhut barrachd eòlais obrach? Dè tha gad spreagadh agus gad bhrosnachadh mun dreuchd?</w:t>
      </w:r>
    </w:p>
    <w:p w14:paraId="645C8515" w14:textId="1A029A54" w:rsidR="1AFBC00A" w:rsidRPr="00E678D1" w:rsidRDefault="00E97AE3" w:rsidP="00E97AE3">
      <w:pPr>
        <w:pStyle w:val="ListParagraph"/>
        <w:numPr>
          <w:ilvl w:val="0"/>
          <w:numId w:val="3"/>
        </w:numPr>
        <w:spacing w:after="160" w:line="259" w:lineRule="auto"/>
        <w:rPr>
          <w:rFonts w:eastAsiaTheme="minorEastAsia" w:cs="Arial"/>
          <w:sz w:val="24"/>
        </w:rPr>
      </w:pPr>
      <w:r>
        <w:rPr>
          <w:rFonts w:eastAsiaTheme="minorEastAsia" w:cs="Arial"/>
          <w:sz w:val="24"/>
        </w:rPr>
        <w:t xml:space="preserve">Ma tha thu a’ tilleadh a dh’obair an dèidh ùine air falbh, beachdaich air na sgilean agus air an eòlas as urrainn dhut a mhaidseadh ris an obair. </w:t>
      </w:r>
    </w:p>
    <w:p w14:paraId="061EAB96" w14:textId="216E4DD1" w:rsidR="005D7B5C" w:rsidRPr="005D7B5C" w:rsidRDefault="00E97AE3" w:rsidP="00E97AE3">
      <w:pPr>
        <w:pStyle w:val="ListParagraph"/>
        <w:numPr>
          <w:ilvl w:val="0"/>
          <w:numId w:val="3"/>
        </w:numPr>
        <w:spacing w:after="160" w:line="259" w:lineRule="auto"/>
        <w:rPr>
          <w:rFonts w:cs="Arial"/>
          <w:sz w:val="24"/>
        </w:rPr>
      </w:pPr>
      <w:r>
        <w:rPr>
          <w:rFonts w:eastAsiaTheme="minorEastAsia" w:cs="Arial"/>
          <w:sz w:val="24"/>
        </w:rPr>
        <w:t>Cuir fios chun a’ Mhnaidseir Thrusaidh ma tha barrachd fiosrachaidh a dhìth co-cheangailte ri dleastanasan, riatanasan agus trusadh na dreuchd. Faodaidh tu cuideachd fios a chur chun a’ Mhanaidseir Thrusaidh ma tha ùidh agad ann an dreuchd Comhairle agus nach eil thu a’ coileanadh nan slatan-tomhais riatanach</w:t>
      </w:r>
      <w:r w:rsidR="1A949640" w:rsidRPr="18253A72">
        <w:rPr>
          <w:rFonts w:eastAsiaTheme="minorEastAsia" w:cs="Arial"/>
          <w:sz w:val="24"/>
        </w:rPr>
        <w:t xml:space="preserve"> i.e.</w:t>
      </w:r>
      <w:r>
        <w:rPr>
          <w:rFonts w:eastAsiaTheme="minorEastAsia" w:cs="Arial"/>
          <w:sz w:val="24"/>
        </w:rPr>
        <w:t xml:space="preserve"> teisteanasan</w:t>
      </w:r>
      <w:r w:rsidR="1A949640" w:rsidRPr="18253A72">
        <w:rPr>
          <w:rFonts w:eastAsiaTheme="minorEastAsia" w:cs="Arial"/>
          <w:sz w:val="24"/>
        </w:rPr>
        <w:t xml:space="preserve"> / </w:t>
      </w:r>
      <w:r>
        <w:rPr>
          <w:rFonts w:eastAsiaTheme="minorEastAsia" w:cs="Arial"/>
          <w:sz w:val="24"/>
        </w:rPr>
        <w:t>eòlas obrach, oir is urrainn dhaibh do stiùireadh mun dòigh as fheàrr air tagradh airson dhreuchdan san àm ri teachd.</w:t>
      </w:r>
    </w:p>
    <w:p w14:paraId="5993A7CD" w14:textId="5727E595" w:rsidR="005D7B5C" w:rsidRPr="005D7B5C" w:rsidRDefault="00F93807" w:rsidP="00F93807">
      <w:pPr>
        <w:pStyle w:val="ListParagraph"/>
        <w:numPr>
          <w:ilvl w:val="0"/>
          <w:numId w:val="3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Dèan cinnteach gu bheil na cinn-latha cosnaidh ceart agus ann an dòigh leantainneach, a’ tòiseachadh leis an dreuchd mu dheireadh / làithreach agad. </w:t>
      </w:r>
    </w:p>
    <w:p w14:paraId="57FFE292" w14:textId="4CFF888C" w:rsidR="00934ED3" w:rsidRPr="00934ED3" w:rsidRDefault="00F93807" w:rsidP="00F93807">
      <w:pPr>
        <w:pStyle w:val="ListParagraph"/>
        <w:numPr>
          <w:ilvl w:val="0"/>
          <w:numId w:val="3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lastRenderedPageBreak/>
        <w:t>Cuimsich air an earrainn “Aithris Taic” den tagradh agad. Seo far am faod thu geàrr-iomradh goirid a dhèanamh air mar a tha do sgilean agus do theisteanasan a’ coileanadh nan slatan-tomhais riatanach agus an t-sònrachaidh phearsanta, agus tog air an adhbhar gu bheil thu nad thagraiche foirfe airson na dreuchd.</w:t>
      </w:r>
    </w:p>
    <w:p w14:paraId="16D77637" w14:textId="4D635A3E" w:rsidR="005A5B58" w:rsidRDefault="00F93807" w:rsidP="00F93807">
      <w:pPr>
        <w:pStyle w:val="ListParagraph"/>
        <w:numPr>
          <w:ilvl w:val="0"/>
          <w:numId w:val="3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Bu chòir don aithris taic agad a bhith a’ seasamh a-mach le bhith a’ toirt eisimpleirean de choileanaidhean / soirbheachaidhean buntainneach san àm a dh’fhalbh, gus cothrom a thoirt don Mhanaidsear Trusaidh fhaicinn agus </w:t>
      </w:r>
      <w:r w:rsidR="00BD3FAD">
        <w:rPr>
          <w:rFonts w:cs="Arial"/>
          <w:sz w:val="24"/>
        </w:rPr>
        <w:t>diofarachadh a dhèanamh air na feartan a tha iad a’ sireadh</w:t>
      </w:r>
      <w:r w:rsidR="5F814C7A" w:rsidRPr="445E320A">
        <w:rPr>
          <w:rFonts w:cs="Arial"/>
          <w:sz w:val="24"/>
        </w:rPr>
        <w:t>.</w:t>
      </w:r>
    </w:p>
    <w:p w14:paraId="24DB74D3" w14:textId="00B5272D" w:rsidR="00893702" w:rsidRDefault="00BD3FAD" w:rsidP="00BD3FAD">
      <w:pPr>
        <w:pStyle w:val="ListParagraph"/>
        <w:numPr>
          <w:ilvl w:val="0"/>
          <w:numId w:val="3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Luchdaich sìos agus sàbhail an tuairisgeul obrach, an sònrachadh pearsanta agus pàipearan sam bith a bharrachd bhon t-sanas obrach airson iomradh san àm ri teachd. </w:t>
      </w:r>
    </w:p>
    <w:p w14:paraId="459D65C7" w14:textId="7789EABD" w:rsidR="00111A87" w:rsidRPr="00111A87" w:rsidRDefault="00BD3FAD" w:rsidP="00BD3FAD">
      <w:pPr>
        <w:pStyle w:val="ListParagraph"/>
        <w:numPr>
          <w:ilvl w:val="0"/>
          <w:numId w:val="3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Cuir a-steach d’ iarrtas obrach air-loidhne gu </w:t>
      </w:r>
      <w:hyperlink r:id="rId21">
        <w:r w:rsidR="0F3AE5D7" w:rsidRPr="135DAB9E">
          <w:rPr>
            <w:rStyle w:val="Hyperlink"/>
            <w:sz w:val="24"/>
          </w:rPr>
          <w:t>myjobscotland</w:t>
        </w:r>
      </w:hyperlink>
      <w:r w:rsidR="0F3AE5D7" w:rsidRPr="135DAB9E">
        <w:rPr>
          <w:color w:val="4472C4" w:themeColor="accent1"/>
          <w:sz w:val="24"/>
        </w:rPr>
        <w:t xml:space="preserve"> </w:t>
      </w:r>
      <w:r>
        <w:rPr>
          <w:sz w:val="24"/>
        </w:rPr>
        <w:t xml:space="preserve">ron cheann-latha chomharraichte. </w:t>
      </w:r>
    </w:p>
    <w:p w14:paraId="4939B339" w14:textId="2AB6556F" w:rsidR="00111A87" w:rsidRDefault="00BD3FAD" w:rsidP="00BD3FAD">
      <w:pPr>
        <w:pStyle w:val="ListParagraph"/>
        <w:numPr>
          <w:ilvl w:val="0"/>
          <w:numId w:val="3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Ma tha thu a’ tagradh airson barrachd na aon dreuchd, bu chòir dhut foirmean iarrtais fa leth a chur a -steach do gach dreuchd a tha sanasaichte. </w:t>
      </w:r>
    </w:p>
    <w:p w14:paraId="76B177E7" w14:textId="09B57E40" w:rsidR="135DAB9E" w:rsidRDefault="135DAB9E" w:rsidP="135DAB9E">
      <w:pPr>
        <w:pStyle w:val="ListParagraph"/>
        <w:spacing w:after="160" w:line="259" w:lineRule="auto"/>
        <w:jc w:val="both"/>
        <w:rPr>
          <w:rFonts w:cs="Arial"/>
          <w:sz w:val="24"/>
        </w:rPr>
      </w:pPr>
    </w:p>
    <w:p w14:paraId="7577A280" w14:textId="3180EB2B" w:rsidR="005D04D4" w:rsidRPr="005D04D4" w:rsidRDefault="00BD3FAD" w:rsidP="005D04D4">
      <w:pPr>
        <w:spacing w:after="160" w:line="259" w:lineRule="auto"/>
        <w:contextualSpacing/>
        <w:jc w:val="both"/>
        <w:rPr>
          <w:rFonts w:cs="Arial"/>
          <w:b/>
          <w:bCs/>
          <w:sz w:val="24"/>
          <w:u w:val="single"/>
        </w:rPr>
      </w:pPr>
      <w:r>
        <w:rPr>
          <w:rFonts w:cs="Arial"/>
          <w:b/>
          <w:bCs/>
          <w:sz w:val="24"/>
          <w:u w:val="single"/>
        </w:rPr>
        <w:t>EACHRAIDH OBRACH</w:t>
      </w:r>
    </w:p>
    <w:p w14:paraId="09A20B41" w14:textId="77777777" w:rsidR="005D04D4" w:rsidRPr="005D04D4" w:rsidRDefault="005D04D4" w:rsidP="005D04D4">
      <w:pPr>
        <w:spacing w:after="160" w:line="259" w:lineRule="auto"/>
        <w:contextualSpacing/>
        <w:jc w:val="both"/>
        <w:rPr>
          <w:rFonts w:cs="Arial"/>
          <w:sz w:val="24"/>
        </w:rPr>
      </w:pPr>
    </w:p>
    <w:p w14:paraId="5DC89D1A" w14:textId="46AD6F3C" w:rsidR="00AC6465" w:rsidRDefault="00BD3FAD" w:rsidP="00BD3FAD">
      <w:pPr>
        <w:numPr>
          <w:ilvl w:val="0"/>
          <w:numId w:val="2"/>
        </w:numPr>
        <w:spacing w:after="160" w:line="259" w:lineRule="auto"/>
        <w:contextualSpacing/>
        <w:rPr>
          <w:rFonts w:cs="Arial"/>
          <w:sz w:val="24"/>
        </w:rPr>
      </w:pPr>
      <w:r>
        <w:rPr>
          <w:rFonts w:cs="Arial"/>
          <w:sz w:val="24"/>
        </w:rPr>
        <w:t xml:space="preserve">Dèan liosta de gach obair pàirt-ùine, làn-ùine, sealadach agus saor-thoileach ann an dòigh leantainneach. Thoir seachad mion-fhiosrachadh </w:t>
      </w:r>
      <w:r w:rsidR="007A6212">
        <w:rPr>
          <w:rFonts w:cs="Arial"/>
          <w:sz w:val="24"/>
        </w:rPr>
        <w:t>mu</w:t>
      </w:r>
      <w:r>
        <w:rPr>
          <w:rFonts w:cs="Arial"/>
          <w:sz w:val="24"/>
        </w:rPr>
        <w:t xml:space="preserve"> b</w:t>
      </w:r>
      <w:r w:rsidR="007A6212">
        <w:rPr>
          <w:rFonts w:cs="Arial"/>
          <w:sz w:val="24"/>
        </w:rPr>
        <w:t>h</w:t>
      </w:r>
      <w:r>
        <w:rPr>
          <w:rFonts w:cs="Arial"/>
          <w:sz w:val="24"/>
        </w:rPr>
        <w:t xml:space="preserve">eàrnan cosnaidh sam bith agus tog air mar a bha an t-àm seo air ùisneachadh </w:t>
      </w:r>
      <w:r w:rsidR="008F1876">
        <w:rPr>
          <w:rFonts w:cs="Arial"/>
          <w:sz w:val="24"/>
        </w:rPr>
        <w:t xml:space="preserve">i.e. </w:t>
      </w:r>
      <w:r>
        <w:rPr>
          <w:rFonts w:cs="Arial"/>
          <w:sz w:val="24"/>
        </w:rPr>
        <w:t>leasachadh sgilean.</w:t>
      </w:r>
    </w:p>
    <w:p w14:paraId="3280262D" w14:textId="06913847" w:rsidR="00111A87" w:rsidRDefault="00BD3FAD" w:rsidP="00BD3FAD">
      <w:pPr>
        <w:numPr>
          <w:ilvl w:val="0"/>
          <w:numId w:val="2"/>
        </w:numPr>
        <w:spacing w:after="160" w:line="259" w:lineRule="auto"/>
        <w:contextualSpacing/>
        <w:rPr>
          <w:rFonts w:cs="Arial"/>
          <w:sz w:val="24"/>
        </w:rPr>
      </w:pPr>
      <w:r>
        <w:rPr>
          <w:rFonts w:cs="Arial"/>
          <w:sz w:val="24"/>
        </w:rPr>
        <w:t xml:space="preserve">Bu chòir dhut mion-fhiosrachadh a sholarachadh mu dhleastanas gach dreuchd gus am bi tuigse mhath aig a’ Mhanidsear Trusaidh air dè bha a dhìth. </w:t>
      </w:r>
      <w:r w:rsidR="00111A87" w:rsidRPr="00111A87">
        <w:rPr>
          <w:rFonts w:cs="Arial"/>
          <w:sz w:val="24"/>
        </w:rPr>
        <w:t xml:space="preserve"> </w:t>
      </w:r>
    </w:p>
    <w:p w14:paraId="2E23365B" w14:textId="0C28A95A" w:rsidR="005D04D4" w:rsidRPr="005D04D4" w:rsidRDefault="00E110A4" w:rsidP="00E110A4">
      <w:pPr>
        <w:numPr>
          <w:ilvl w:val="0"/>
          <w:numId w:val="2"/>
        </w:numPr>
        <w:spacing w:after="160" w:line="259" w:lineRule="auto"/>
        <w:contextualSpacing/>
        <w:rPr>
          <w:rFonts w:cs="Arial"/>
          <w:sz w:val="24"/>
        </w:rPr>
      </w:pPr>
      <w:r>
        <w:rPr>
          <w:rFonts w:cs="Arial"/>
          <w:sz w:val="24"/>
        </w:rPr>
        <w:t>Tha a’ Chomhairle a’ brosnachadh thagraidhean bho dhaoine le teisteanasan, sgilean agus eòlas gluasadach. Le bhith a’ mion-sgrùdadh do dhreuchdan làithreach agus san àm a dh’fhalbh, dh’fhaodadh gum foillsich thu sgilean falaichte ris an robh thu a’ gabhail gu nàdarrach. Tha seo a’ gabhail a-steach g</w:t>
      </w:r>
      <w:r w:rsidR="00763D3F">
        <w:rPr>
          <w:rFonts w:cs="Arial"/>
          <w:sz w:val="24"/>
        </w:rPr>
        <w:t>h</w:t>
      </w:r>
      <w:r>
        <w:rPr>
          <w:rFonts w:cs="Arial"/>
          <w:sz w:val="24"/>
        </w:rPr>
        <w:t xml:space="preserve">nìomhachdan coimhearsnachd, saor-thoileach agus cur-seachadan. </w:t>
      </w:r>
    </w:p>
    <w:p w14:paraId="55E1FDE7" w14:textId="77777777" w:rsidR="005D16F1" w:rsidRDefault="005D16F1" w:rsidP="005D04D4">
      <w:pPr>
        <w:spacing w:after="160" w:line="259" w:lineRule="auto"/>
        <w:jc w:val="both"/>
        <w:rPr>
          <w:rFonts w:cs="Arial"/>
          <w:sz w:val="24"/>
        </w:rPr>
      </w:pPr>
    </w:p>
    <w:p w14:paraId="52B0ED94" w14:textId="386C0FDC" w:rsidR="00111A87" w:rsidRDefault="00763D3F" w:rsidP="005D04D4">
      <w:pPr>
        <w:spacing w:after="160" w:line="259" w:lineRule="auto"/>
        <w:jc w:val="both"/>
        <w:rPr>
          <w:rFonts w:cs="Arial"/>
          <w:b/>
          <w:sz w:val="24"/>
          <w:u w:val="single"/>
        </w:rPr>
      </w:pPr>
      <w:r>
        <w:rPr>
          <w:rFonts w:cs="Arial"/>
          <w:b/>
          <w:sz w:val="24"/>
          <w:u w:val="single"/>
        </w:rPr>
        <w:t xml:space="preserve">CLEACHDAIDHEAN OBRACH SÙBAILTE </w:t>
      </w:r>
    </w:p>
    <w:p w14:paraId="5351B79F" w14:textId="54FA2913" w:rsidR="00111A87" w:rsidRDefault="003C51EA" w:rsidP="135DAB9E">
      <w:pPr>
        <w:pStyle w:val="ListParagraph"/>
        <w:numPr>
          <w:ilvl w:val="0"/>
          <w:numId w:val="5"/>
        </w:numPr>
        <w:rPr>
          <w:rFonts w:cs="Arial"/>
          <w:sz w:val="24"/>
        </w:rPr>
      </w:pPr>
      <w:r>
        <w:rPr>
          <w:rFonts w:cs="Arial"/>
          <w:sz w:val="24"/>
        </w:rPr>
        <w:t xml:space="preserve">Tha a’ Chomhairle ag aithneachadh cho buannachdail ’s a tha cothromachadh </w:t>
      </w:r>
      <w:r w:rsidR="007A6212">
        <w:rPr>
          <w:rFonts w:cs="Arial"/>
          <w:sz w:val="24"/>
        </w:rPr>
        <w:t xml:space="preserve">air </w:t>
      </w:r>
      <w:r>
        <w:rPr>
          <w:rFonts w:cs="Arial"/>
          <w:sz w:val="24"/>
        </w:rPr>
        <w:t xml:space="preserve">obair-beatha dheimhinneach do shunnd agus tarbhachd ar cosnaichean. </w:t>
      </w:r>
      <w:r w:rsidR="007A6212">
        <w:rPr>
          <w:rFonts w:cs="Arial"/>
          <w:sz w:val="24"/>
        </w:rPr>
        <w:t>Cleachdaidh</w:t>
      </w:r>
      <w:r>
        <w:rPr>
          <w:rFonts w:cs="Arial"/>
          <w:sz w:val="24"/>
        </w:rPr>
        <w:t xml:space="preserve"> sinn modh-obrach sùbailte sa chiad àite an lùib iarrtasan bho ar cosnaichean </w:t>
      </w:r>
      <w:r w:rsidR="007A6212">
        <w:rPr>
          <w:rFonts w:cs="Arial"/>
          <w:sz w:val="24"/>
        </w:rPr>
        <w:t>airson</w:t>
      </w:r>
      <w:r>
        <w:rPr>
          <w:rFonts w:cs="Arial"/>
          <w:sz w:val="24"/>
        </w:rPr>
        <w:t xml:space="preserve"> </w:t>
      </w:r>
      <w:r w:rsidR="007A6212">
        <w:rPr>
          <w:rFonts w:cs="Arial"/>
          <w:sz w:val="24"/>
        </w:rPr>
        <w:t>na</w:t>
      </w:r>
      <w:r>
        <w:rPr>
          <w:rFonts w:cs="Arial"/>
          <w:sz w:val="24"/>
        </w:rPr>
        <w:t xml:space="preserve"> dòigh sa bheil iad ag obair atharrachadh. </w:t>
      </w:r>
      <w:r w:rsidR="007A6212">
        <w:rPr>
          <w:rFonts w:cs="Arial"/>
          <w:sz w:val="24"/>
        </w:rPr>
        <w:t>Ged</w:t>
      </w:r>
      <w:r>
        <w:rPr>
          <w:rFonts w:cs="Arial"/>
          <w:sz w:val="24"/>
        </w:rPr>
        <w:t xml:space="preserve"> a dh’fheumas sinn a leithid sin de dh’iarrtasan a chothromachadh leis an fheum air dèanamh cinnteach nach eil càileachd nan seirbheisean cudromach a tha sinn a’ lìbhrigeadh air ìsleachadh, nì sinn cinnteach gu bheilear a’ beachdachadh gu cùramach air gach iarrtas, le amas air buil dhearbhach fhaotainn far an gabh sin a dhèanamh. </w:t>
      </w:r>
    </w:p>
    <w:p w14:paraId="407273D9" w14:textId="553ECEBB" w:rsidR="00111A87" w:rsidRDefault="003C51EA" w:rsidP="003C51EA">
      <w:pPr>
        <w:pStyle w:val="ListParagraph"/>
        <w:numPr>
          <w:ilvl w:val="0"/>
          <w:numId w:val="5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Mura tèid a chaochladh aithris anns na sanasan dreuchd, </w:t>
      </w:r>
      <w:r w:rsidR="00135683">
        <w:rPr>
          <w:rFonts w:cs="Arial"/>
          <w:sz w:val="24"/>
        </w:rPr>
        <w:t xml:space="preserve">thèid </w:t>
      </w:r>
      <w:r>
        <w:rPr>
          <w:rFonts w:cs="Arial"/>
          <w:sz w:val="24"/>
        </w:rPr>
        <w:t>gach dreuchd Comhairle a b</w:t>
      </w:r>
      <w:r w:rsidR="00135683">
        <w:rPr>
          <w:rFonts w:cs="Arial"/>
          <w:sz w:val="24"/>
        </w:rPr>
        <w:t>h</w:t>
      </w:r>
      <w:r>
        <w:rPr>
          <w:rFonts w:cs="Arial"/>
          <w:sz w:val="24"/>
        </w:rPr>
        <w:t xml:space="preserve">eachdachadh a thaobh obair pàirt-ùine / </w:t>
      </w:r>
      <w:r w:rsidR="00135683">
        <w:rPr>
          <w:rFonts w:cs="Arial"/>
          <w:sz w:val="24"/>
        </w:rPr>
        <w:t xml:space="preserve">pàtranan obrach eile. </w:t>
      </w:r>
    </w:p>
    <w:p w14:paraId="576A20BE" w14:textId="77777777" w:rsidR="00580110" w:rsidRDefault="00580110" w:rsidP="00580110">
      <w:pPr>
        <w:pStyle w:val="ListParagraph"/>
        <w:spacing w:after="160" w:line="259" w:lineRule="auto"/>
        <w:jc w:val="both"/>
        <w:rPr>
          <w:rFonts w:cs="Arial"/>
          <w:sz w:val="24"/>
        </w:rPr>
      </w:pPr>
    </w:p>
    <w:p w14:paraId="7542706A" w14:textId="4D4B2409" w:rsidR="00582E0E" w:rsidRDefault="00135683" w:rsidP="00582E0E">
      <w:pPr>
        <w:spacing w:after="160" w:line="259" w:lineRule="auto"/>
        <w:jc w:val="both"/>
        <w:rPr>
          <w:rFonts w:cs="Arial"/>
          <w:b/>
          <w:bCs/>
          <w:sz w:val="24"/>
          <w:u w:val="single"/>
        </w:rPr>
      </w:pPr>
      <w:r>
        <w:rPr>
          <w:rFonts w:cs="Arial"/>
          <w:b/>
          <w:bCs/>
          <w:sz w:val="24"/>
          <w:u w:val="single"/>
        </w:rPr>
        <w:t>CO-IONANNACHD IS IOMADACHD – AR GEALLTANAS</w:t>
      </w:r>
      <w:r w:rsidR="00580110">
        <w:rPr>
          <w:rFonts w:cs="Arial"/>
          <w:b/>
          <w:bCs/>
          <w:sz w:val="24"/>
          <w:u w:val="single"/>
        </w:rPr>
        <w:t xml:space="preserve"> </w:t>
      </w:r>
    </w:p>
    <w:p w14:paraId="1E5B4B59" w14:textId="27F24152" w:rsidR="135DAB9E" w:rsidRDefault="00135683" w:rsidP="00135683">
      <w:pPr>
        <w:rPr>
          <w:rFonts w:cs="Arial"/>
          <w:sz w:val="24"/>
        </w:rPr>
      </w:pPr>
      <w:r>
        <w:rPr>
          <w:rFonts w:cs="Arial"/>
          <w:sz w:val="24"/>
        </w:rPr>
        <w:t>Tha sinn nar fastaiche Misneachd Ciorram</w:t>
      </w:r>
      <w:r w:rsidR="007A6212">
        <w:rPr>
          <w:rFonts w:cs="Arial"/>
          <w:sz w:val="24"/>
        </w:rPr>
        <w:t>achd</w:t>
      </w:r>
      <w:r>
        <w:rPr>
          <w:rFonts w:cs="Arial"/>
          <w:sz w:val="24"/>
        </w:rPr>
        <w:t xml:space="preserve"> agus a’ brosnachadh </w:t>
      </w:r>
      <w:r w:rsidR="007A6212">
        <w:rPr>
          <w:rFonts w:cs="Arial"/>
          <w:sz w:val="24"/>
        </w:rPr>
        <w:t>iarrtasan</w:t>
      </w:r>
      <w:r>
        <w:rPr>
          <w:rFonts w:cs="Arial"/>
          <w:sz w:val="24"/>
        </w:rPr>
        <w:t xml:space="preserve"> bho dhaoine bho gach dualchas</w:t>
      </w:r>
      <w:r w:rsidR="007A6212">
        <w:rPr>
          <w:rFonts w:cs="Arial"/>
          <w:sz w:val="24"/>
        </w:rPr>
        <w:t>,</w:t>
      </w:r>
      <w:r>
        <w:rPr>
          <w:rFonts w:cs="Arial"/>
          <w:sz w:val="24"/>
        </w:rPr>
        <w:t xml:space="preserve"> agus ag amas air sgioba-obrach a stèidheachadh a bhios a’ riochdachadh a’ chomainn shòisealta fharsaing a tha sinn a’ frithealadh. Tha sinn a’ dèanamh uaill à </w:t>
      </w:r>
      <w:r w:rsidR="007A6212">
        <w:rPr>
          <w:rFonts w:cs="Arial"/>
          <w:sz w:val="24"/>
        </w:rPr>
        <w:t xml:space="preserve">bhith </w:t>
      </w:r>
      <w:r>
        <w:rPr>
          <w:rFonts w:cs="Arial"/>
          <w:sz w:val="24"/>
        </w:rPr>
        <w:t xml:space="preserve">nar fastaiche roghainneil. Tha sinn a’ cur taic ri iomadachd, in-ghabhail agus sunnd agus ag amas air àite-obrach a chruthachadh far a bheil gach neach a’ faireachdainn luachaichte </w:t>
      </w:r>
      <w:r w:rsidR="007A6212">
        <w:rPr>
          <w:rFonts w:cs="Arial"/>
          <w:sz w:val="24"/>
        </w:rPr>
        <w:t xml:space="preserve">agus le </w:t>
      </w:r>
      <w:r>
        <w:rPr>
          <w:rFonts w:cs="Arial"/>
          <w:sz w:val="24"/>
        </w:rPr>
        <w:t>faireachdain</w:t>
      </w:r>
      <w:r w:rsidR="007A6212">
        <w:rPr>
          <w:rFonts w:cs="Arial"/>
          <w:sz w:val="24"/>
        </w:rPr>
        <w:t>n</w:t>
      </w:r>
      <w:r>
        <w:rPr>
          <w:rFonts w:cs="Arial"/>
          <w:sz w:val="24"/>
        </w:rPr>
        <w:t xml:space="preserve"> de bhuntainneas. Gus tuilleadh fhaighinn a-mach mu ar dealas a thaobh seo, tadhailibh air </w:t>
      </w:r>
      <w:hyperlink r:id="rId22">
        <w:r>
          <w:rPr>
            <w:rFonts w:cs="Arial"/>
            <w:color w:val="0070C0"/>
            <w:sz w:val="24"/>
          </w:rPr>
          <w:t xml:space="preserve">Poileasaidh Co-ionannachd is Iomadachd. </w:t>
        </w:r>
      </w:hyperlink>
    </w:p>
    <w:p w14:paraId="0ED90DBD" w14:textId="453B1AFC" w:rsidR="0850D9AE" w:rsidRDefault="00135683" w:rsidP="00135683">
      <w:p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Ma bhios tu soirbheachail, bidh foirm chothroman co-ionann an lùib nam pàipearan tòiseachaidh. </w:t>
      </w:r>
      <w:r w:rsidR="0850D9AE" w:rsidRPr="135DAB9E">
        <w:rPr>
          <w:rFonts w:cs="Arial"/>
          <w:sz w:val="24"/>
        </w:rPr>
        <w:t>Th</w:t>
      </w:r>
      <w:r>
        <w:rPr>
          <w:rFonts w:cs="Arial"/>
          <w:sz w:val="24"/>
        </w:rPr>
        <w:t>a an fhoirm seo saor-thoileach, ach tha am fiosrachadh a tha air iarraidh glè fheumail oir tha e gar cuideachadh</w:t>
      </w:r>
      <w:r w:rsidR="00EA007F">
        <w:rPr>
          <w:rFonts w:cs="Arial"/>
          <w:sz w:val="24"/>
        </w:rPr>
        <w:t xml:space="preserve"> le cnapan-starr</w:t>
      </w:r>
      <w:r w:rsidR="00217E41">
        <w:rPr>
          <w:rFonts w:cs="Arial"/>
          <w:sz w:val="24"/>
        </w:rPr>
        <w:t>a</w:t>
      </w:r>
      <w:r w:rsidR="00EA007F">
        <w:rPr>
          <w:rFonts w:cs="Arial"/>
          <w:sz w:val="24"/>
        </w:rPr>
        <w:t xml:space="preserve"> a thuigsinn, a chomharrachadh agus a thoirt air falbh, gus dèanamh cinnteach gu bheil ar seirbheis a’ coileanadh feumalachdan an luchd-obrach uile agus a’ meudachadh an comais. Tha an dàta a’ ceadachadh don Chomhairle èifeachdas ar poileasaidh airson cothroman co-ionann ann an cosnadh, a sgrùdadh. </w:t>
      </w:r>
    </w:p>
    <w:p w14:paraId="5BA3B8A7" w14:textId="1875EEFE" w:rsidR="135DAB9E" w:rsidRDefault="135DAB9E" w:rsidP="135DAB9E">
      <w:pPr>
        <w:spacing w:after="160" w:line="259" w:lineRule="auto"/>
        <w:jc w:val="both"/>
        <w:rPr>
          <w:rFonts w:cs="Arial"/>
          <w:sz w:val="24"/>
        </w:rPr>
      </w:pPr>
    </w:p>
    <w:p w14:paraId="03AE4704" w14:textId="5BAFAE88" w:rsidR="00582E0E" w:rsidRPr="00914987" w:rsidRDefault="00EA007F" w:rsidP="607B5F99">
      <w:pPr>
        <w:spacing w:after="160" w:line="259" w:lineRule="auto"/>
        <w:jc w:val="both"/>
        <w:rPr>
          <w:rFonts w:cs="Arial"/>
          <w:b/>
          <w:bCs/>
          <w:sz w:val="24"/>
          <w:u w:val="single"/>
        </w:rPr>
      </w:pPr>
      <w:r>
        <w:rPr>
          <w:rFonts w:cs="Arial"/>
          <w:b/>
          <w:bCs/>
          <w:sz w:val="24"/>
          <w:u w:val="single"/>
        </w:rPr>
        <w:t>IOMRAIDHEAN</w:t>
      </w:r>
      <w:r w:rsidR="17D34068" w:rsidRPr="607B5F99">
        <w:rPr>
          <w:rFonts w:cs="Arial"/>
          <w:b/>
          <w:bCs/>
          <w:sz w:val="24"/>
          <w:u w:val="single"/>
        </w:rPr>
        <w:t xml:space="preserve"> </w:t>
      </w:r>
    </w:p>
    <w:p w14:paraId="79110417" w14:textId="0AAD9BC0" w:rsidR="006F330F" w:rsidRPr="00EA007F" w:rsidRDefault="00EA007F" w:rsidP="00EA007F">
      <w:pPr>
        <w:pStyle w:val="ListParagraph"/>
        <w:numPr>
          <w:ilvl w:val="0"/>
          <w:numId w:val="6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>Togaidh am Manaidsear Trusaidh iomraidhean air an tagraiche shoirbheachail. Mar sin, bu chòir don mhion-fhiosrachadh a bheir thu seachad, a bhith ceart (àireamh(an) fiosrachaidh agus seòladh puist-d).  Bu chòir dhut dèanamh cinnteach gu bheil na teistichean agad deònach air iomradh a thoirt seachad mus cuir thu an ainmean san tagradh agad. Bu chòir do dh’aon iomradh a bhith bhon fhastaiche mu dheireadh no làithreach agad. Bu chòir gur e seo do shreath-stiùiriche as urrainnn beachd a thoirt se</w:t>
      </w:r>
      <w:r w:rsidR="00DD35DF">
        <w:rPr>
          <w:rFonts w:cs="Arial"/>
          <w:sz w:val="24"/>
        </w:rPr>
        <w:t>a</w:t>
      </w:r>
      <w:r>
        <w:rPr>
          <w:rFonts w:cs="Arial"/>
          <w:sz w:val="24"/>
        </w:rPr>
        <w:t xml:space="preserve">chad air do </w:t>
      </w:r>
      <w:r w:rsidR="00217E41">
        <w:rPr>
          <w:rFonts w:cs="Arial"/>
          <w:sz w:val="24"/>
        </w:rPr>
        <w:t xml:space="preserve">chomas </w:t>
      </w:r>
      <w:r>
        <w:rPr>
          <w:rFonts w:cs="Arial"/>
          <w:sz w:val="24"/>
        </w:rPr>
        <w:t>coileana</w:t>
      </w:r>
      <w:r w:rsidR="00217E41">
        <w:rPr>
          <w:rFonts w:cs="Arial"/>
          <w:sz w:val="24"/>
        </w:rPr>
        <w:t>i</w:t>
      </w:r>
      <w:r>
        <w:rPr>
          <w:rFonts w:cs="Arial"/>
          <w:sz w:val="24"/>
        </w:rPr>
        <w:t xml:space="preserve">dh agus làthaireachd </w:t>
      </w:r>
      <w:r w:rsidR="00217E41">
        <w:rPr>
          <w:rFonts w:cs="Arial"/>
          <w:sz w:val="24"/>
        </w:rPr>
        <w:t>roimhe seo.</w:t>
      </w:r>
      <w:r w:rsidR="00582E0E" w:rsidRPr="00EA007F">
        <w:rPr>
          <w:rFonts w:cs="Arial"/>
          <w:sz w:val="24"/>
        </w:rPr>
        <w:t xml:space="preserve"> </w:t>
      </w:r>
    </w:p>
    <w:p w14:paraId="788099E0" w14:textId="65053311" w:rsidR="006F330F" w:rsidRPr="006F330F" w:rsidRDefault="00DD35DF" w:rsidP="00EA007F">
      <w:pPr>
        <w:pStyle w:val="ListParagraph"/>
        <w:numPr>
          <w:ilvl w:val="0"/>
          <w:numId w:val="6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>Ma tha thu nad thagraiche bhon taobh a-muigh, bu chòir do dhàrna teistiche a bhith ainmichte. Faodaidh an teistiche a bhith mar am fastaiche mu dheireadh</w:t>
      </w:r>
      <w:r w:rsidR="00217E41">
        <w:rPr>
          <w:rFonts w:cs="Arial"/>
          <w:sz w:val="24"/>
        </w:rPr>
        <w:t xml:space="preserve"> agad</w:t>
      </w:r>
      <w:r>
        <w:rPr>
          <w:rFonts w:cs="Arial"/>
          <w:sz w:val="24"/>
        </w:rPr>
        <w:t>, cuideigin eile taobh a-staigh do chosnadh làithreach as urrainn beachd a thoirt air do fhreagarrachd don dreuchd</w:t>
      </w:r>
      <w:r w:rsidR="00217E41">
        <w:rPr>
          <w:rFonts w:cs="Arial"/>
          <w:sz w:val="24"/>
        </w:rPr>
        <w:t>,</w:t>
      </w:r>
      <w:r>
        <w:rPr>
          <w:rFonts w:cs="Arial"/>
          <w:sz w:val="24"/>
        </w:rPr>
        <w:t xml:space="preserve"> no iomradh caractair bho neach cunntachail as urrainn do chàileachdan san fharsaingeachd a dhearbhadh (chan e ball den teaghlach no com-pàirtiche).  </w:t>
      </w:r>
      <w:r w:rsidR="63EFB4CB" w:rsidRPr="135DAB9E">
        <w:rPr>
          <w:rFonts w:cs="Arial"/>
          <w:sz w:val="24"/>
        </w:rPr>
        <w:t xml:space="preserve"> </w:t>
      </w:r>
    </w:p>
    <w:p w14:paraId="0C48A3C3" w14:textId="0AF208AE" w:rsidR="00111A87" w:rsidRDefault="00DD35DF" w:rsidP="00EA007F">
      <w:pPr>
        <w:pStyle w:val="ListParagraph"/>
        <w:numPr>
          <w:ilvl w:val="0"/>
          <w:numId w:val="6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Mas e seo </w:t>
      </w:r>
      <w:r w:rsidR="00217E41">
        <w:rPr>
          <w:rFonts w:cs="Arial"/>
          <w:sz w:val="24"/>
        </w:rPr>
        <w:t>a’</w:t>
      </w:r>
      <w:r>
        <w:rPr>
          <w:rFonts w:cs="Arial"/>
          <w:sz w:val="24"/>
        </w:rPr>
        <w:t xml:space="preserve"> chiad obair</w:t>
      </w:r>
      <w:r w:rsidR="00217E41">
        <w:rPr>
          <w:rFonts w:cs="Arial"/>
          <w:sz w:val="24"/>
        </w:rPr>
        <w:t xml:space="preserve"> agad</w:t>
      </w:r>
      <w:r>
        <w:rPr>
          <w:rFonts w:cs="Arial"/>
          <w:sz w:val="24"/>
        </w:rPr>
        <w:t xml:space="preserve">, feumaidh tu dà iomradh caractair a sholarachadh. Feumaidh seo a bhith bho dhaoine fa leth as urrainn do chomasan fhìreanchadh </w:t>
      </w:r>
      <w:r>
        <w:rPr>
          <w:rFonts w:cs="Arial"/>
          <w:sz w:val="24"/>
        </w:rPr>
        <w:t xml:space="preserve">(chan e ball den teaghlach no com-pàirtiche). </w:t>
      </w:r>
      <w:r>
        <w:rPr>
          <w:rFonts w:cs="Arial"/>
          <w:sz w:val="24"/>
        </w:rPr>
        <w:t xml:space="preserve">Ma dh’fhàg thu an sgoil no foghlam adhartach o chionn ghoirid, faodaidh sinn gabhail ri iomradh bho phroifeiseantach teisteanaichte. </w:t>
      </w:r>
    </w:p>
    <w:p w14:paraId="6CF8954C" w14:textId="73C8D390" w:rsidR="00DD7357" w:rsidRDefault="00DD35DF" w:rsidP="00EA007F">
      <w:pPr>
        <w:pStyle w:val="ListParagraph"/>
        <w:numPr>
          <w:ilvl w:val="0"/>
          <w:numId w:val="6"/>
        </w:numPr>
        <w:spacing w:after="160" w:line="259" w:lineRule="auto"/>
        <w:rPr>
          <w:rFonts w:cs="Arial"/>
          <w:sz w:val="24"/>
        </w:rPr>
      </w:pPr>
      <w:r>
        <w:rPr>
          <w:rFonts w:cs="Arial"/>
          <w:sz w:val="24"/>
        </w:rPr>
        <w:t xml:space="preserve">Faodaidh tu iarraidh nach cuirear fios gu na teistichean agad </w:t>
      </w:r>
      <w:r>
        <w:rPr>
          <w:rFonts w:cs="Arial"/>
          <w:sz w:val="24"/>
          <w:u w:val="single"/>
        </w:rPr>
        <w:t>mus</w:t>
      </w:r>
      <w:r w:rsidR="00DD7357" w:rsidRPr="00123468">
        <w:rPr>
          <w:rFonts w:cs="Arial"/>
          <w:sz w:val="24"/>
        </w:rPr>
        <w:t xml:space="preserve"> </w:t>
      </w:r>
      <w:r>
        <w:rPr>
          <w:rFonts w:cs="Arial"/>
          <w:sz w:val="24"/>
        </w:rPr>
        <w:t>fhaigh thu tairgse obrach</w:t>
      </w:r>
      <w:r w:rsidR="00DD7357" w:rsidRPr="00123468">
        <w:rPr>
          <w:rFonts w:cs="Arial"/>
          <w:sz w:val="24"/>
        </w:rPr>
        <w:t>.</w:t>
      </w:r>
    </w:p>
    <w:p w14:paraId="77E6D669" w14:textId="77777777" w:rsidR="009B052C" w:rsidRDefault="009B052C" w:rsidP="006F330F">
      <w:pPr>
        <w:spacing w:after="160" w:line="259" w:lineRule="auto"/>
        <w:contextualSpacing/>
        <w:jc w:val="both"/>
        <w:rPr>
          <w:rFonts w:cs="Arial"/>
          <w:b/>
          <w:bCs/>
          <w:sz w:val="24"/>
          <w:u w:val="single"/>
        </w:rPr>
      </w:pPr>
    </w:p>
    <w:p w14:paraId="322B67FB" w14:textId="77777777" w:rsidR="00DD35DF" w:rsidRDefault="00DD35DF" w:rsidP="006F330F">
      <w:pPr>
        <w:spacing w:after="160" w:line="259" w:lineRule="auto"/>
        <w:contextualSpacing/>
        <w:jc w:val="both"/>
        <w:rPr>
          <w:rFonts w:cs="Arial"/>
          <w:b/>
          <w:bCs/>
          <w:sz w:val="24"/>
          <w:u w:val="single"/>
        </w:rPr>
      </w:pPr>
    </w:p>
    <w:p w14:paraId="3F06F610" w14:textId="77777777" w:rsidR="00DD35DF" w:rsidRDefault="00DD35DF" w:rsidP="006F330F">
      <w:pPr>
        <w:spacing w:after="160" w:line="259" w:lineRule="auto"/>
        <w:contextualSpacing/>
        <w:jc w:val="both"/>
        <w:rPr>
          <w:rFonts w:cs="Arial"/>
          <w:b/>
          <w:bCs/>
          <w:sz w:val="24"/>
          <w:u w:val="single"/>
        </w:rPr>
      </w:pPr>
    </w:p>
    <w:p w14:paraId="0DEA09AC" w14:textId="21BD1017" w:rsidR="006F330F" w:rsidRPr="005A5B58" w:rsidRDefault="00C43E87" w:rsidP="006F330F">
      <w:pPr>
        <w:spacing w:after="160" w:line="259" w:lineRule="auto"/>
        <w:contextualSpacing/>
        <w:jc w:val="both"/>
        <w:rPr>
          <w:rFonts w:cs="Arial"/>
          <w:b/>
          <w:bCs/>
          <w:sz w:val="24"/>
          <w:u w:val="single"/>
        </w:rPr>
      </w:pPr>
      <w:r>
        <w:rPr>
          <w:rFonts w:cs="Arial"/>
          <w:b/>
          <w:bCs/>
          <w:sz w:val="24"/>
          <w:u w:val="single"/>
        </w:rPr>
        <w:lastRenderedPageBreak/>
        <w:t>MUS CUIR THU A-STEACH D’ IARRTAS</w:t>
      </w:r>
      <w:r w:rsidR="006F330F" w:rsidRPr="005A5B58">
        <w:rPr>
          <w:rFonts w:cs="Arial"/>
          <w:b/>
          <w:bCs/>
          <w:sz w:val="24"/>
          <w:u w:val="single"/>
        </w:rPr>
        <w:t xml:space="preserve"> </w:t>
      </w:r>
    </w:p>
    <w:p w14:paraId="6681CFE4" w14:textId="77777777" w:rsidR="006F330F" w:rsidRPr="002B20B6" w:rsidRDefault="006F330F" w:rsidP="006F330F">
      <w:pPr>
        <w:spacing w:after="0"/>
        <w:rPr>
          <w:rFonts w:cs="Arial"/>
          <w:b/>
          <w:caps/>
          <w:color w:val="1D26A2"/>
          <w:spacing w:val="20"/>
          <w:sz w:val="24"/>
        </w:rPr>
      </w:pPr>
    </w:p>
    <w:p w14:paraId="1D1157D0" w14:textId="0E7EB6B8" w:rsidR="006F330F" w:rsidRPr="002B20B6" w:rsidRDefault="00C43E87" w:rsidP="00C43E87">
      <w:pPr>
        <w:numPr>
          <w:ilvl w:val="0"/>
          <w:numId w:val="2"/>
        </w:numPr>
        <w:spacing w:after="160" w:line="259" w:lineRule="auto"/>
        <w:contextualSpacing/>
        <w:rPr>
          <w:rFonts w:cs="Arial"/>
          <w:sz w:val="24"/>
        </w:rPr>
      </w:pPr>
      <w:r>
        <w:rPr>
          <w:rFonts w:cs="Arial"/>
          <w:sz w:val="24"/>
        </w:rPr>
        <w:t xml:space="preserve">Dèan dearbh-leughadh air an t-susbaint gus mearachdan litreachaidh is gràmair a sgrùdadh, mus cuir thu a-steach d’ iarrtas. </w:t>
      </w:r>
    </w:p>
    <w:p w14:paraId="0EBF3A3D" w14:textId="112FEFD4" w:rsidR="17A1E548" w:rsidRDefault="00C43E87" w:rsidP="00C43E87">
      <w:pPr>
        <w:numPr>
          <w:ilvl w:val="0"/>
          <w:numId w:val="2"/>
        </w:numPr>
        <w:spacing w:after="160" w:line="259" w:lineRule="auto"/>
        <w:contextualSpacing/>
        <w:rPr>
          <w:rFonts w:cs="Arial"/>
        </w:rPr>
      </w:pPr>
      <w:r>
        <w:rPr>
          <w:rFonts w:cs="Arial"/>
          <w:sz w:val="24"/>
        </w:rPr>
        <w:t xml:space="preserve">Cùm lethbhreac ded fhreagairtean gus </w:t>
      </w:r>
      <w:r w:rsidR="00217E41">
        <w:rPr>
          <w:rFonts w:cs="Arial"/>
          <w:sz w:val="24"/>
        </w:rPr>
        <w:t>an urrainn dhut</w:t>
      </w:r>
      <w:r>
        <w:rPr>
          <w:rFonts w:cs="Arial"/>
          <w:sz w:val="24"/>
        </w:rPr>
        <w:t xml:space="preserve"> a chleachdadh airson fiosrachadh ma gheibh thu cuireadh gu agallamh.</w:t>
      </w:r>
    </w:p>
    <w:p w14:paraId="38AB389E" w14:textId="07A51EE1" w:rsidR="135DAB9E" w:rsidRDefault="135DAB9E" w:rsidP="135DAB9E">
      <w:pPr>
        <w:spacing w:after="160" w:line="259" w:lineRule="auto"/>
        <w:ind w:left="720"/>
        <w:contextualSpacing/>
        <w:jc w:val="both"/>
        <w:rPr>
          <w:rFonts w:cs="Arial"/>
        </w:rPr>
      </w:pPr>
    </w:p>
    <w:p w14:paraId="4C813210" w14:textId="58AA52D7" w:rsidR="00773467" w:rsidRPr="004F7B27" w:rsidRDefault="00C43E87" w:rsidP="005D04D4">
      <w:pPr>
        <w:spacing w:after="160" w:line="259" w:lineRule="auto"/>
        <w:jc w:val="both"/>
        <w:rPr>
          <w:rFonts w:ascii="Arial Black" w:hAnsi="Arial Black" w:cs="Arial"/>
          <w:b/>
          <w:caps/>
          <w:color w:val="1D26A2"/>
          <w:spacing w:val="20"/>
          <w:sz w:val="32"/>
          <w:szCs w:val="32"/>
          <w:u w:val="single"/>
        </w:rPr>
      </w:pPr>
      <w:r>
        <w:rPr>
          <w:rFonts w:ascii="Arial Black" w:hAnsi="Arial Black" w:cs="Arial"/>
          <w:b/>
          <w:caps/>
          <w:color w:val="1D26A2"/>
          <w:spacing w:val="20"/>
          <w:sz w:val="32"/>
          <w:szCs w:val="32"/>
          <w:u w:val="single"/>
        </w:rPr>
        <w:t>GEÀRR-LIOSTADH</w:t>
      </w:r>
    </w:p>
    <w:p w14:paraId="7DD6BCE5" w14:textId="2D0665E9" w:rsidR="00132E81" w:rsidRPr="00E678D1" w:rsidRDefault="005825C2" w:rsidP="00C43E87">
      <w:pPr>
        <w:pStyle w:val="ListParagraph"/>
        <w:numPr>
          <w:ilvl w:val="0"/>
          <w:numId w:val="7"/>
        </w:numPr>
        <w:spacing w:after="160" w:line="259" w:lineRule="auto"/>
        <w:rPr>
          <w:sz w:val="24"/>
        </w:rPr>
      </w:pPr>
      <w:r>
        <w:rPr>
          <w:sz w:val="24"/>
        </w:rPr>
        <w:t xml:space="preserve">Nì am Pannal Tusaidh ath-sgrùdadh air na foirmean iarrtais agus cuiridh iad crioch air a’ phròiseas geàrr-liostaidh ann an co-rèir ris an tuairisgeul obrach agus nan slatan-tomhais </w:t>
      </w:r>
      <w:r w:rsidR="00217E41">
        <w:rPr>
          <w:sz w:val="24"/>
        </w:rPr>
        <w:t xml:space="preserve">a thaobh </w:t>
      </w:r>
      <w:r>
        <w:rPr>
          <w:sz w:val="24"/>
        </w:rPr>
        <w:t xml:space="preserve">sònrachadh pearsa. Nì iad measadh air an iarrtas air fad, a’ gabhail a-steach teisteanasan riatanach sam bith agus d’ aithris taic, gus do fhreagarrachd don dreuchd obrach a mheasadh. </w:t>
      </w:r>
    </w:p>
    <w:p w14:paraId="0E821864" w14:textId="69806BBE" w:rsidR="00132E81" w:rsidRPr="002B20B6" w:rsidRDefault="005825C2" w:rsidP="00C43E87">
      <w:pPr>
        <w:pStyle w:val="ListParagraph"/>
        <w:numPr>
          <w:ilvl w:val="0"/>
          <w:numId w:val="7"/>
        </w:numPr>
        <w:spacing w:after="160" w:line="259" w:lineRule="auto"/>
        <w:rPr>
          <w:szCs w:val="22"/>
        </w:rPr>
      </w:pPr>
      <w:r>
        <w:rPr>
          <w:sz w:val="24"/>
        </w:rPr>
        <w:t xml:space="preserve">Mar Fhastaiche Misneachd Ciorramachd, tha a’ Chomhairle a’ </w:t>
      </w:r>
      <w:r w:rsidR="003F0782">
        <w:rPr>
          <w:sz w:val="24"/>
        </w:rPr>
        <w:t xml:space="preserve">barantachadh agallamh do thagraiche sam bith </w:t>
      </w:r>
      <w:r w:rsidR="003F0782">
        <w:rPr>
          <w:szCs w:val="22"/>
        </w:rPr>
        <w:t>a tha air sealltainn san fhoirm iarrtais gu bheil ciorram orra</w:t>
      </w:r>
      <w:r w:rsidR="381E6E7C" w:rsidRPr="69A4E05C">
        <w:rPr>
          <w:szCs w:val="22"/>
        </w:rPr>
        <w:t>, a</w:t>
      </w:r>
      <w:r w:rsidR="003F0782">
        <w:rPr>
          <w:szCs w:val="22"/>
        </w:rPr>
        <w:t>gus a tha a’ coileanadh s</w:t>
      </w:r>
      <w:r w:rsidR="00217E41">
        <w:rPr>
          <w:szCs w:val="22"/>
        </w:rPr>
        <w:t>h</w:t>
      </w:r>
      <w:r w:rsidR="003F0782">
        <w:rPr>
          <w:szCs w:val="22"/>
        </w:rPr>
        <w:t xml:space="preserve">latan-tomhais riatanach na dreuchd. </w:t>
      </w:r>
    </w:p>
    <w:p w14:paraId="05C4A99F" w14:textId="48803CB3" w:rsidR="00132E81" w:rsidRPr="002B20B6" w:rsidRDefault="003F0782" w:rsidP="00C43E87">
      <w:pPr>
        <w:pStyle w:val="ListParagraph"/>
        <w:numPr>
          <w:ilvl w:val="0"/>
          <w:numId w:val="7"/>
        </w:numPr>
        <w:spacing w:after="160" w:line="259" w:lineRule="auto"/>
        <w:rPr>
          <w:szCs w:val="22"/>
        </w:rPr>
      </w:pPr>
      <w:r>
        <w:rPr>
          <w:szCs w:val="22"/>
        </w:rPr>
        <w:t xml:space="preserve">Ma tha thu air a’ gheàrr-liosta, gheibh thu cuireadh gu agallamh, a tha air a chur a-mach gu h-eileagtronaigeach gu an t-seòladh puist-d a tha air a </w:t>
      </w:r>
      <w:r w:rsidR="00217E41">
        <w:rPr>
          <w:szCs w:val="22"/>
        </w:rPr>
        <w:t>nochdadh</w:t>
      </w:r>
      <w:r>
        <w:rPr>
          <w:szCs w:val="22"/>
        </w:rPr>
        <w:t xml:space="preserve"> san fhoirm iarrtais. Anns a’ phost-d seo, bidh stiùireadh air cosgaisean, airidheachd obrach san RA</w:t>
      </w:r>
      <w:r w:rsidR="00217E41">
        <w:rPr>
          <w:szCs w:val="22"/>
        </w:rPr>
        <w:t>,</w:t>
      </w:r>
      <w:r>
        <w:rPr>
          <w:szCs w:val="22"/>
        </w:rPr>
        <w:t xml:space="preserve"> agus ullachadh airson agallamh. Bidh an cuireadh a’ mìneachadh cuideachd mar a dh’fhaodar àm agallaimh a thaghadh gu h-eileagtronaigeach agus atharrachaidhean reusanta sam bith iarraidh, a’ gabhail a-steach uidheam sònraichte no taic a  bharrachd. </w:t>
      </w:r>
    </w:p>
    <w:p w14:paraId="575E1017" w14:textId="0CC03587" w:rsidR="004F7B27" w:rsidRPr="002B20B6" w:rsidRDefault="003F0782" w:rsidP="00C43E87">
      <w:pPr>
        <w:pStyle w:val="ListParagraph"/>
        <w:numPr>
          <w:ilvl w:val="0"/>
          <w:numId w:val="7"/>
        </w:numPr>
        <w:spacing w:after="160" w:line="259" w:lineRule="auto"/>
        <w:rPr>
          <w:szCs w:val="22"/>
        </w:rPr>
      </w:pPr>
      <w:r>
        <w:rPr>
          <w:szCs w:val="22"/>
        </w:rPr>
        <w:t>Mura h-eil thu air a’ gheàrr-liosta</w:t>
      </w:r>
      <w:r w:rsidR="00132E81" w:rsidRPr="69A4E05C">
        <w:rPr>
          <w:szCs w:val="22"/>
        </w:rPr>
        <w:t xml:space="preserve">, </w:t>
      </w:r>
      <w:r w:rsidR="00BA2D6E">
        <w:rPr>
          <w:szCs w:val="22"/>
        </w:rPr>
        <w:t xml:space="preserve">gheibh thu fios air post-d nach eil thu air a bhith soirbheachail. </w:t>
      </w:r>
      <w:r w:rsidR="00132E81" w:rsidRPr="69A4E05C">
        <w:rPr>
          <w:szCs w:val="22"/>
        </w:rPr>
        <w:t xml:space="preserve"> </w:t>
      </w:r>
    </w:p>
    <w:p w14:paraId="60A36D5E" w14:textId="6DE5FD0D" w:rsidR="004F7B27" w:rsidRPr="00BA2D6E" w:rsidRDefault="00BA2D6E" w:rsidP="00C43E87">
      <w:pPr>
        <w:pStyle w:val="ListParagraph"/>
        <w:numPr>
          <w:ilvl w:val="0"/>
          <w:numId w:val="7"/>
        </w:numPr>
        <w:spacing w:after="160" w:line="259" w:lineRule="auto"/>
        <w:rPr>
          <w:szCs w:val="22"/>
        </w:rPr>
      </w:pPr>
      <w:r>
        <w:rPr>
          <w:rFonts w:eastAsiaTheme="minorEastAsia" w:cs="Arial"/>
          <w:szCs w:val="22"/>
        </w:rPr>
        <w:t>Bidh ùr-fhiosrachadh mu inbhe an tagraidh a’ nochdadh air-loidhne tron phròiseas ann an cunntas</w:t>
      </w:r>
      <w:r w:rsidR="381E6E7C" w:rsidRPr="00BA2D6E">
        <w:rPr>
          <w:rFonts w:eastAsiaTheme="minorEastAsia" w:cs="Arial"/>
          <w:szCs w:val="22"/>
        </w:rPr>
        <w:t xml:space="preserve"> </w:t>
      </w:r>
      <w:hyperlink r:id="rId23">
        <w:r w:rsidR="381E6E7C" w:rsidRPr="00BA2D6E">
          <w:rPr>
            <w:rFonts w:eastAsiaTheme="minorEastAsia" w:cs="Arial"/>
            <w:color w:val="0000FF"/>
            <w:szCs w:val="22"/>
            <w:u w:val="single"/>
          </w:rPr>
          <w:t>MyJobScotland</w:t>
        </w:r>
      </w:hyperlink>
      <w:r w:rsidR="381E6E7C" w:rsidRPr="00BA2D6E">
        <w:rPr>
          <w:rFonts w:eastAsiaTheme="minorEastAsia" w:cs="Arial"/>
          <w:color w:val="0000FF"/>
          <w:szCs w:val="22"/>
          <w:u w:val="single"/>
        </w:rPr>
        <w:t xml:space="preserve"> </w:t>
      </w:r>
    </w:p>
    <w:p w14:paraId="79C6B679" w14:textId="77777777" w:rsidR="00973ECC" w:rsidRPr="007E4DEF" w:rsidRDefault="00973ECC" w:rsidP="69A4E05C">
      <w:pPr>
        <w:pStyle w:val="ListParagraph"/>
        <w:spacing w:after="160" w:line="259" w:lineRule="auto"/>
        <w:jc w:val="both"/>
        <w:rPr>
          <w:sz w:val="20"/>
          <w:szCs w:val="20"/>
        </w:rPr>
      </w:pPr>
    </w:p>
    <w:p w14:paraId="65A7CBB2" w14:textId="1BE17078" w:rsidR="004F7B27" w:rsidRDefault="00BA2D6E" w:rsidP="69A4E05C">
      <w:pPr>
        <w:spacing w:after="160" w:line="259" w:lineRule="auto"/>
        <w:jc w:val="both"/>
        <w:rPr>
          <w:rFonts w:ascii="Arial Black" w:hAnsi="Arial Black" w:cs="Arial"/>
          <w:b/>
          <w:bCs/>
          <w:caps/>
          <w:color w:val="1D26A2"/>
          <w:spacing w:val="20"/>
          <w:sz w:val="28"/>
          <w:szCs w:val="28"/>
          <w:u w:val="single"/>
        </w:rPr>
      </w:pPr>
      <w:r>
        <w:rPr>
          <w:rFonts w:ascii="Arial Black" w:hAnsi="Arial Black" w:cs="Arial"/>
          <w:b/>
          <w:bCs/>
          <w:caps/>
          <w:color w:val="1D26A2"/>
          <w:spacing w:val="20"/>
          <w:sz w:val="28"/>
          <w:szCs w:val="28"/>
          <w:u w:val="single"/>
        </w:rPr>
        <w:t>AGALLAMH</w:t>
      </w:r>
    </w:p>
    <w:p w14:paraId="7EED2265" w14:textId="2859E46F" w:rsidR="135DAB9E" w:rsidRDefault="00BA2D6E" w:rsidP="00BA2D6E">
      <w:pPr>
        <w:spacing w:after="160" w:line="259" w:lineRule="auto"/>
      </w:pPr>
      <w:r>
        <w:t xml:space="preserve">Ma bhios do thagradh air a gheàrr-liostadh airson agallamh, tha e cudromach gun ruith am pròiseas cho furasta agus cho cothromach ’s a ghabhas. Thèid do chuireadh gu agallamh a chur a-mach air post-d còmhla ri duilleag </w:t>
      </w:r>
      <w:r w:rsidR="66A453EC">
        <w:t>‘</w:t>
      </w:r>
      <w:r>
        <w:t>Stiùireadh mu Agallamhan’ a tha a’ mìneachadh mhodhan measaidh na Comhairle agus molaidhean</w:t>
      </w:r>
      <w:r w:rsidR="00217E41">
        <w:t xml:space="preserve"> </w:t>
      </w:r>
      <w:r>
        <w:t xml:space="preserve">air dòighean ullachaidh don agallamh. </w:t>
      </w:r>
      <w:r w:rsidR="683A6C24">
        <w:t xml:space="preserve"> </w:t>
      </w:r>
    </w:p>
    <w:p w14:paraId="22A42B86" w14:textId="1F94FFB1" w:rsidR="00FF4922" w:rsidRPr="00FF4922" w:rsidRDefault="00BA2D6E" w:rsidP="69A4E05C">
      <w:pPr>
        <w:spacing w:after="160" w:line="259" w:lineRule="auto"/>
        <w:jc w:val="both"/>
        <w:rPr>
          <w:rFonts w:ascii="Arial Black" w:hAnsi="Arial Black" w:cs="Arial"/>
          <w:b/>
          <w:bCs/>
          <w:caps/>
          <w:color w:val="1D26A2"/>
          <w:spacing w:val="20"/>
          <w:sz w:val="28"/>
          <w:szCs w:val="28"/>
          <w:u w:val="single"/>
        </w:rPr>
      </w:pPr>
      <w:r>
        <w:rPr>
          <w:rFonts w:ascii="Arial Black" w:hAnsi="Arial Black" w:cs="Arial"/>
          <w:b/>
          <w:bCs/>
          <w:caps/>
          <w:color w:val="1D26A2"/>
          <w:spacing w:val="20"/>
          <w:sz w:val="28"/>
          <w:szCs w:val="28"/>
          <w:u w:val="single"/>
        </w:rPr>
        <w:t xml:space="preserve">SGRÙDAIDHEAN RO-FHASTADH </w:t>
      </w:r>
    </w:p>
    <w:p w14:paraId="4186B1DC" w14:textId="5E67D316" w:rsidR="69A4E05C" w:rsidRPr="00BA2D6E" w:rsidRDefault="00BA2D6E" w:rsidP="00BA2D6E">
      <w:pPr>
        <w:spacing w:after="160" w:line="259" w:lineRule="auto"/>
        <w:rPr>
          <w:rFonts w:cs="Arial"/>
        </w:rPr>
      </w:pPr>
      <w:r>
        <w:rPr>
          <w:rFonts w:eastAsiaTheme="minorEastAsia" w:cs="Arial"/>
          <w:szCs w:val="22"/>
        </w:rPr>
        <w:t>Ma bhios tu soirbheachail aig agallamh agus an dreuchd air a tabhann dhut air chumha, tha diofar sgrùdaidhean ro-fhastaidh a dh’fheumar a</w:t>
      </w:r>
      <w:r w:rsidR="00217E41">
        <w:rPr>
          <w:rFonts w:eastAsiaTheme="minorEastAsia" w:cs="Arial"/>
          <w:szCs w:val="22"/>
        </w:rPr>
        <w:t xml:space="preserve"> </w:t>
      </w:r>
      <w:r>
        <w:rPr>
          <w:rFonts w:eastAsiaTheme="minorEastAsia" w:cs="Arial"/>
          <w:szCs w:val="22"/>
        </w:rPr>
        <w:t xml:space="preserve">chrìochnachadh mus tòisich </w:t>
      </w:r>
      <w:r w:rsidR="00596A10">
        <w:rPr>
          <w:rFonts w:eastAsiaTheme="minorEastAsia" w:cs="Arial"/>
          <w:szCs w:val="22"/>
        </w:rPr>
        <w:t xml:space="preserve">thu san obair. Tha iad sin a’ gabhail a-steach Còir air Obair san RA agus ceisteachan meidigeach na Comhairle. Aig an ìre seo, thèid fios a chur gu na teistichean agad mura h-eil thu mar-thà ann an cosnadh aig a’ Chomhairle. Ma tha sgrùdadh PVG a dhìth airson na dreuchd, </w:t>
      </w:r>
      <w:r w:rsidR="00217E41">
        <w:rPr>
          <w:rFonts w:eastAsiaTheme="minorEastAsia" w:cs="Arial"/>
          <w:szCs w:val="22"/>
        </w:rPr>
        <w:t>cuiridh am Manaidsear Trusaidh</w:t>
      </w:r>
      <w:r w:rsidR="00596A10">
        <w:rPr>
          <w:rFonts w:eastAsiaTheme="minorEastAsia" w:cs="Arial"/>
          <w:szCs w:val="22"/>
        </w:rPr>
        <w:t xml:space="preserve"> foirm thugad</w:t>
      </w:r>
      <w:r w:rsidR="00217E41">
        <w:rPr>
          <w:rFonts w:eastAsiaTheme="minorEastAsia" w:cs="Arial"/>
          <w:szCs w:val="22"/>
        </w:rPr>
        <w:t xml:space="preserve"> </w:t>
      </w:r>
      <w:r w:rsidR="00596A10">
        <w:rPr>
          <w:rFonts w:eastAsiaTheme="minorEastAsia" w:cs="Arial"/>
          <w:szCs w:val="22"/>
        </w:rPr>
        <w:t>dìreach air post-d</w:t>
      </w:r>
      <w:r w:rsidR="00217E41">
        <w:rPr>
          <w:rFonts w:eastAsiaTheme="minorEastAsia" w:cs="Arial"/>
          <w:szCs w:val="22"/>
        </w:rPr>
        <w:t>.</w:t>
      </w:r>
      <w:r w:rsidR="00596A10">
        <w:rPr>
          <w:rFonts w:eastAsiaTheme="minorEastAsia" w:cs="Arial"/>
          <w:szCs w:val="22"/>
        </w:rPr>
        <w:t xml:space="preserve"> </w:t>
      </w:r>
    </w:p>
    <w:p w14:paraId="4E51BA22" w14:textId="5CB2C7F7" w:rsidR="531DB011" w:rsidRDefault="00596A10" w:rsidP="7053A905">
      <w:pPr>
        <w:spacing w:after="160" w:line="259" w:lineRule="auto"/>
        <w:jc w:val="both"/>
        <w:rPr>
          <w:rFonts w:ascii="Arial Black" w:hAnsi="Arial Black" w:cs="Arial"/>
          <w:b/>
          <w:bCs/>
          <w:caps/>
          <w:color w:val="1D26A2"/>
          <w:sz w:val="24"/>
          <w:u w:val="single"/>
        </w:rPr>
      </w:pPr>
      <w:r>
        <w:rPr>
          <w:rFonts w:ascii="Arial Black" w:hAnsi="Arial Black" w:cs="Arial"/>
          <w:b/>
          <w:bCs/>
          <w:caps/>
          <w:color w:val="1D26A2"/>
          <w:sz w:val="28"/>
          <w:szCs w:val="28"/>
          <w:u w:val="single"/>
        </w:rPr>
        <w:lastRenderedPageBreak/>
        <w:t>AIS-FHIOSRACHADH MUN IÙL SEO</w:t>
      </w:r>
    </w:p>
    <w:p w14:paraId="2091FFCD" w14:textId="586AAD0D" w:rsidR="26A91C11" w:rsidRDefault="00596A10" w:rsidP="00596A10">
      <w:pPr>
        <w:spacing w:after="160" w:line="259" w:lineRule="auto"/>
      </w:pPr>
      <w:r>
        <w:t xml:space="preserve">Tha a’ chomhairle dealasach a thaobh leasachadh leantainneach air a’ phròiseas trusaidh agus a’ brosnachadh ais-fhiosrachadh bho thagraichean mu na goireasan a tha ri </w:t>
      </w:r>
      <w:r w:rsidR="00217E41">
        <w:t>làimh</w:t>
      </w:r>
      <w:r>
        <w:t xml:space="preserve">. Ma tha ceistean no beachdan sam bith agad a thaobh susbaint an iùil seo, cuir iad ann am post-d gu an sgioba Trusaidh aig </w:t>
      </w:r>
      <w:hyperlink r:id="rId24">
        <w:r w:rsidR="36970793">
          <w:t>training.centre@argyll-bute.gov.uk</w:t>
        </w:r>
        <w:r w:rsidR="7CAEAD25">
          <w:t>.</w:t>
        </w:r>
      </w:hyperlink>
      <w:commentRangeStart w:id="0"/>
      <w:commentRangeEnd w:id="0"/>
      <w:r w:rsidR="26A91C11">
        <w:rPr>
          <w:rStyle w:val="CommentReference"/>
          <w:sz w:val="22"/>
          <w:szCs w:val="24"/>
        </w:rPr>
        <w:commentReference w:id="0"/>
      </w:r>
      <w:r w:rsidR="7CAEAD25">
        <w:t xml:space="preserve"> </w:t>
      </w:r>
    </w:p>
    <w:p w14:paraId="59EE9FFA" w14:textId="54445C85" w:rsidR="69A4E05C" w:rsidRDefault="69A4E05C" w:rsidP="69A4E05C">
      <w:pPr>
        <w:spacing w:after="160" w:line="259" w:lineRule="auto"/>
        <w:jc w:val="both"/>
        <w:rPr>
          <w:rFonts w:asciiTheme="minorHAnsi" w:eastAsiaTheme="minorEastAsia" w:hAnsiTheme="minorHAnsi"/>
          <w:szCs w:val="22"/>
        </w:rPr>
      </w:pPr>
    </w:p>
    <w:sectPr w:rsidR="69A4E05C" w:rsidSect="00E85C54">
      <w:headerReference w:type="default" r:id="rId29"/>
      <w:footerReference w:type="default" r:id="rId30"/>
      <w:type w:val="continuous"/>
      <w:pgSz w:w="11900" w:h="16840"/>
      <w:pgMar w:top="720" w:right="720" w:bottom="720" w:left="720" w:header="1984" w:footer="1191" w:gutter="0"/>
      <w:pgNumType w:start="1"/>
      <w:cols w:space="709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Grubb, Katy" w:date="2024-08-07T11:30:00Z" w:initials="GK">
    <w:p w14:paraId="14642AFB" w14:textId="41BE5DC3" w:rsidR="00061185" w:rsidRDefault="00061185">
      <w:pPr>
        <w:pStyle w:val="CommentText"/>
      </w:pPr>
      <w:r>
        <w:rPr>
          <w:rStyle w:val="CommentReference"/>
        </w:rPr>
        <w:annotationRef/>
      </w:r>
      <w:r w:rsidRPr="499297B9">
        <w:t xml:space="preserve">This would just be the training centre email </w:t>
      </w:r>
      <w:r>
        <w:fldChar w:fldCharType="begin"/>
      </w:r>
      <w:r>
        <w:instrText xml:space="preserve"> HYPERLINK "mailto:Felicity.Conway@argyll-bute.gov.uk"</w:instrText>
      </w:r>
      <w:bookmarkStart w:id="1" w:name="_@_BCBF483817B6404EB52BF4849A01E362Z"/>
      <w:r>
        <w:fldChar w:fldCharType="separate"/>
      </w:r>
      <w:bookmarkEnd w:id="1"/>
      <w:r w:rsidRPr="21D2730E">
        <w:rPr>
          <w:noProof/>
        </w:rPr>
        <w:t>@Conway, Felicity</w:t>
      </w:r>
      <w:r>
        <w:fldChar w:fldCharType="end"/>
      </w:r>
      <w:r w:rsidRPr="2C480E06"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4642AF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18ADD78" w16cex:dateUtc="2024-08-07T10:30:00Z">
    <w16cex:extLst>
      <w16:ext w16:uri="{CE6994B0-6A32-4C9F-8C6B-6E91EDA988CE}">
        <cr:reactions xmlns:cr="http://schemas.microsoft.com/office/comments/2020/reactions">
          <cr:reaction reactionType="1">
            <cr:reactionInfo dateUtc="2024-08-07T11:22:13Z">
              <cr:user userId="S::felicity.conway@argyll-bute.gov.uk::919298f2-7668-4a5f-86aa-125d02e42767" userProvider="AD" userName="Conway, Felicity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642AFB" w16cid:durableId="018ADD7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A5E31" w14:textId="77777777" w:rsidR="003D133A" w:rsidRDefault="003D133A" w:rsidP="00962E6E">
      <w:pPr>
        <w:spacing w:after="0"/>
      </w:pPr>
      <w:r>
        <w:separator/>
      </w:r>
    </w:p>
  </w:endnote>
  <w:endnote w:type="continuationSeparator" w:id="0">
    <w:p w14:paraId="425085D4" w14:textId="77777777" w:rsidR="003D133A" w:rsidRDefault="003D133A" w:rsidP="00962E6E">
      <w:pPr>
        <w:spacing w:after="0"/>
      </w:pPr>
      <w:r>
        <w:continuationSeparator/>
      </w:r>
    </w:p>
  </w:endnote>
  <w:endnote w:type="continuationNotice" w:id="1">
    <w:p w14:paraId="56FE84B7" w14:textId="77777777" w:rsidR="003D133A" w:rsidRDefault="003D133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14A85" w14:textId="77777777" w:rsidR="009B6B38" w:rsidRDefault="009B6B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A4648" w14:textId="77777777" w:rsidR="00DF4B47" w:rsidRDefault="00EA7116">
    <w:pPr>
      <w:pStyle w:val="Footer"/>
    </w:pPr>
    <w:r w:rsidRPr="00EA711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00931B98" wp14:editId="0E3F75C2">
              <wp:simplePos x="0" y="0"/>
              <wp:positionH relativeFrom="margin">
                <wp:align>left</wp:align>
              </wp:positionH>
              <wp:positionV relativeFrom="paragraph">
                <wp:posOffset>398976</wp:posOffset>
              </wp:positionV>
              <wp:extent cx="6349775" cy="176811"/>
              <wp:effectExtent l="0" t="0" r="13335" b="1397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49775" cy="17681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870E33" w14:textId="3B6EC8C9" w:rsidR="00EA7116" w:rsidRPr="006A2E97" w:rsidRDefault="00EA7116" w:rsidP="00EA7116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="009B6B38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òd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 w:rsidR="00EA6AA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Bail’ Eilidh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 w:rsidR="00EA6AA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Ìle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</w:t>
                          </w:r>
                          <w:r w:rsidR="00EA6AA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An t-Òban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Mu</w:t>
                          </w:r>
                          <w:r w:rsidR="00EA6AA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ile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C</w:t>
                          </w:r>
                          <w:r w:rsidR="00EA6AA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eann Loch Chille Chiarain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 w:rsidR="00EA6AA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Ì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D</w:t>
                          </w:r>
                          <w:r w:rsidR="00EA6AA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ùn Omhain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ir</w:t>
                          </w:r>
                          <w:r w:rsidR="00EA6AA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iodh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 w:rsidR="00EA6AA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Ceann Loch Gilb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S</w:t>
                          </w:r>
                          <w:r w:rsidR="00EA6AA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aoil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931B9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style="position:absolute;margin-left:0;margin-top:31.4pt;width:500pt;height:13.9pt;z-index:2516582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" filled="f" stroked="f" strokeweight=".5pt">
              <v:textbox inset="5mm,0,0,0">
                <w:txbxContent>
                  <w:p w14:paraId="4A870E33" w14:textId="3B6EC8C9" w:rsidR="00EA7116" w:rsidRPr="006A2E97" w:rsidRDefault="00EA7116" w:rsidP="00EA7116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B</w:t>
                    </w:r>
                    <w:r w:rsidR="009B6B38">
                      <w:rPr>
                        <w:color w:val="FFFFFF" w:themeColor="background1"/>
                        <w:sz w:val="16"/>
                        <w:szCs w:val="16"/>
                      </w:rPr>
                      <w:t>òd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 w:rsidR="00EA6AA9">
                      <w:rPr>
                        <w:color w:val="FFFFFF" w:themeColor="background1"/>
                        <w:sz w:val="16"/>
                        <w:szCs w:val="16"/>
                      </w:rPr>
                      <w:t>Bail’ Eilidh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 w:rsidR="00EA6AA9">
                      <w:rPr>
                        <w:color w:val="FFFFFF" w:themeColor="background1"/>
                        <w:sz w:val="16"/>
                        <w:szCs w:val="16"/>
                      </w:rPr>
                      <w:t>Ìle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</w:t>
                    </w:r>
                    <w:r w:rsidR="00EA6AA9">
                      <w:rPr>
                        <w:color w:val="FFFFFF" w:themeColor="background1"/>
                        <w:sz w:val="16"/>
                        <w:szCs w:val="16"/>
                      </w:rPr>
                      <w:t xml:space="preserve"> An t-Òban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Mu</w:t>
                    </w:r>
                    <w:r w:rsidR="00EA6AA9">
                      <w:rPr>
                        <w:color w:val="FFFFFF" w:themeColor="background1"/>
                        <w:sz w:val="16"/>
                        <w:szCs w:val="16"/>
                      </w:rPr>
                      <w:t>ile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C</w:t>
                    </w:r>
                    <w:r w:rsidR="00EA6AA9">
                      <w:rPr>
                        <w:color w:val="FFFFFF" w:themeColor="background1"/>
                        <w:sz w:val="16"/>
                        <w:szCs w:val="16"/>
                      </w:rPr>
                      <w:t>eann Loch Chille Chiarain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 w:rsidR="00EA6AA9">
                      <w:rPr>
                        <w:color w:val="FFFFFF" w:themeColor="background1"/>
                        <w:sz w:val="16"/>
                        <w:szCs w:val="16"/>
                      </w:rPr>
                      <w:t>Ì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D</w:t>
                    </w:r>
                    <w:r w:rsidR="00EA6AA9">
                      <w:rPr>
                        <w:color w:val="FFFFFF" w:themeColor="background1"/>
                        <w:sz w:val="16"/>
                        <w:szCs w:val="16"/>
                      </w:rPr>
                      <w:t>ùn Omhain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T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ir</w:t>
                    </w:r>
                    <w:r w:rsidR="00EA6AA9">
                      <w:rPr>
                        <w:color w:val="FFFFFF" w:themeColor="background1"/>
                        <w:sz w:val="16"/>
                        <w:szCs w:val="16"/>
                      </w:rPr>
                      <w:t>iodh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 w:rsidR="00EA6AA9">
                      <w:rPr>
                        <w:color w:val="FFFFFF" w:themeColor="background1"/>
                        <w:sz w:val="16"/>
                        <w:szCs w:val="16"/>
                      </w:rPr>
                      <w:t>Ceann Loch Gilb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S</w:t>
                    </w:r>
                    <w:r w:rsidR="00EA6AA9">
                      <w:rPr>
                        <w:color w:val="FFFFFF" w:themeColor="background1"/>
                        <w:sz w:val="16"/>
                        <w:szCs w:val="16"/>
                      </w:rPr>
                      <w:t>aoil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…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EA7116"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6DB00DAE" wp14:editId="1609C7E2">
          <wp:simplePos x="0" y="0"/>
          <wp:positionH relativeFrom="column">
            <wp:posOffset>0</wp:posOffset>
          </wp:positionH>
          <wp:positionV relativeFrom="paragraph">
            <wp:posOffset>304800</wp:posOffset>
          </wp:positionV>
          <wp:extent cx="6758940" cy="316865"/>
          <wp:effectExtent l="0" t="0" r="0" b="635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_panel_f-c_Hashtag_only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894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04A1" w14:textId="77777777" w:rsidR="009B6B38" w:rsidRDefault="009B6B3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4433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748B6C" w14:textId="65D2D7E8" w:rsidR="00E85C54" w:rsidRDefault="00E85C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78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A56C15" w14:textId="765E5E62" w:rsidR="001C1667" w:rsidRDefault="001C16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F5874" w14:textId="77777777" w:rsidR="003D133A" w:rsidRDefault="003D133A" w:rsidP="00962E6E">
      <w:pPr>
        <w:spacing w:after="0"/>
      </w:pPr>
      <w:r>
        <w:separator/>
      </w:r>
    </w:p>
  </w:footnote>
  <w:footnote w:type="continuationSeparator" w:id="0">
    <w:p w14:paraId="34970BA4" w14:textId="77777777" w:rsidR="003D133A" w:rsidRDefault="003D133A" w:rsidP="00962E6E">
      <w:pPr>
        <w:spacing w:after="0"/>
      </w:pPr>
      <w:r>
        <w:continuationSeparator/>
      </w:r>
    </w:p>
  </w:footnote>
  <w:footnote w:type="continuationNotice" w:id="1">
    <w:p w14:paraId="05BFF765" w14:textId="77777777" w:rsidR="003D133A" w:rsidRDefault="003D133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37EB" w14:textId="77777777" w:rsidR="009B6B38" w:rsidRDefault="009B6B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1EAA8" w14:textId="77777777" w:rsidR="004B1C78" w:rsidRDefault="004B1C78">
    <w:pPr>
      <w:pStyle w:val="Header"/>
    </w:pPr>
    <w:r w:rsidRPr="004B1C7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9BA0822" wp14:editId="60D6D039">
              <wp:simplePos x="0" y="0"/>
              <wp:positionH relativeFrom="column">
                <wp:posOffset>0</wp:posOffset>
              </wp:positionH>
              <wp:positionV relativeFrom="paragraph">
                <wp:posOffset>-1259840</wp:posOffset>
              </wp:positionV>
              <wp:extent cx="7494905" cy="791464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4905" cy="791464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 b="-35227"/>
                        </a:stretch>
                      </a:blipFill>
                      <a:ln w="6350">
                        <a:noFill/>
                      </a:ln>
                    </wps:spPr>
                    <wps:txbx>
                      <w:txbxContent>
                        <w:p w14:paraId="73DB45CD" w14:textId="77777777" w:rsidR="004B1C78" w:rsidRPr="00676BDC" w:rsidRDefault="004B1C78" w:rsidP="004B1C78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BA08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0;margin-top:-99.2pt;width:590.15pt;height:623.2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" stroked="f" strokeweight=".5pt">
              <v:fill r:id="rId2" o:title="" recolor="t" rotate="t" type="frame"/>
              <v:textbox>
                <w:txbxContent>
                  <w:p w14:paraId="73DB45CD" w14:textId="77777777" w:rsidR="004B1C78" w:rsidRPr="00676BDC" w:rsidRDefault="004B1C78" w:rsidP="004B1C78">
                    <w:pPr>
                      <w:pStyle w:val="Footer"/>
                    </w:pPr>
                  </w:p>
                </w:txbxContent>
              </v:textbox>
            </v:shape>
          </w:pict>
        </mc:Fallback>
      </mc:AlternateContent>
    </w:r>
    <w:r w:rsidRPr="004B1C78">
      <w:rPr>
        <w:noProof/>
        <w:lang w:eastAsia="en-GB"/>
      </w:rPr>
      <w:drawing>
        <wp:anchor distT="0" distB="0" distL="114300" distR="114300" simplePos="0" relativeHeight="251658242" behindDoc="1" locked="1" layoutInCell="1" allowOverlap="1" wp14:anchorId="2BFF0CAD" wp14:editId="729606E3">
          <wp:simplePos x="0" y="0"/>
          <wp:positionH relativeFrom="page">
            <wp:posOffset>6209030</wp:posOffset>
          </wp:positionH>
          <wp:positionV relativeFrom="page">
            <wp:posOffset>424815</wp:posOffset>
          </wp:positionV>
          <wp:extent cx="831215" cy="71628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rgyll Bute logo square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215" cy="716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382A0" w14:textId="77777777" w:rsidR="009B6B38" w:rsidRDefault="009B6B3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FA07" w14:textId="77777777" w:rsidR="002B26BF" w:rsidRDefault="002B26B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1" layoutInCell="1" allowOverlap="1" wp14:anchorId="1045E81F" wp14:editId="64E69785">
          <wp:simplePos x="0" y="0"/>
          <wp:positionH relativeFrom="page">
            <wp:posOffset>6296660</wp:posOffset>
          </wp:positionH>
          <wp:positionV relativeFrom="page">
            <wp:posOffset>391795</wp:posOffset>
          </wp:positionV>
          <wp:extent cx="831215" cy="716280"/>
          <wp:effectExtent l="0" t="0" r="6985" b="7620"/>
          <wp:wrapNone/>
          <wp:docPr id="1803250160" name="Picture 1803250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rgyll Bute logo squa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215" cy="716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A0DDB"/>
    <w:multiLevelType w:val="hybridMultilevel"/>
    <w:tmpl w:val="2B165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A07FB"/>
    <w:multiLevelType w:val="hybridMultilevel"/>
    <w:tmpl w:val="D65AC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C58C3"/>
    <w:multiLevelType w:val="hybridMultilevel"/>
    <w:tmpl w:val="E446D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909D9"/>
    <w:multiLevelType w:val="hybridMultilevel"/>
    <w:tmpl w:val="01767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582"/>
    <w:multiLevelType w:val="hybridMultilevel"/>
    <w:tmpl w:val="37C6F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527B5"/>
    <w:multiLevelType w:val="hybridMultilevel"/>
    <w:tmpl w:val="EBA48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E03D5"/>
    <w:multiLevelType w:val="multilevel"/>
    <w:tmpl w:val="70560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4D44594"/>
    <w:multiLevelType w:val="hybridMultilevel"/>
    <w:tmpl w:val="DF3EC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06218">
    <w:abstractNumId w:val="1"/>
  </w:num>
  <w:num w:numId="2" w16cid:durableId="451435357">
    <w:abstractNumId w:val="3"/>
  </w:num>
  <w:num w:numId="3" w16cid:durableId="1256862644">
    <w:abstractNumId w:val="0"/>
  </w:num>
  <w:num w:numId="4" w16cid:durableId="1626040175">
    <w:abstractNumId w:val="6"/>
  </w:num>
  <w:num w:numId="5" w16cid:durableId="1990207169">
    <w:abstractNumId w:val="7"/>
  </w:num>
  <w:num w:numId="6" w16cid:durableId="1593204574">
    <w:abstractNumId w:val="2"/>
  </w:num>
  <w:num w:numId="7" w16cid:durableId="929696195">
    <w:abstractNumId w:val="5"/>
  </w:num>
  <w:num w:numId="8" w16cid:durableId="96581417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ubb, Katy">
    <w15:presenceInfo w15:providerId="AD" w15:userId="S::katy.grubb@argyll-bute.gov.uk::9ca22b84-ea5d-4b07-b713-43a1830af6d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C58"/>
    <w:rsid w:val="0002028A"/>
    <w:rsid w:val="0002581A"/>
    <w:rsid w:val="000332A8"/>
    <w:rsid w:val="00051C87"/>
    <w:rsid w:val="00053A3A"/>
    <w:rsid w:val="00061185"/>
    <w:rsid w:val="000773E7"/>
    <w:rsid w:val="00082611"/>
    <w:rsid w:val="00111A87"/>
    <w:rsid w:val="00123468"/>
    <w:rsid w:val="00125520"/>
    <w:rsid w:val="00132E81"/>
    <w:rsid w:val="00135683"/>
    <w:rsid w:val="00156282"/>
    <w:rsid w:val="00166B14"/>
    <w:rsid w:val="00167355"/>
    <w:rsid w:val="00172297"/>
    <w:rsid w:val="001C1667"/>
    <w:rsid w:val="001C770E"/>
    <w:rsid w:val="001E2658"/>
    <w:rsid w:val="00217E41"/>
    <w:rsid w:val="00267139"/>
    <w:rsid w:val="00271164"/>
    <w:rsid w:val="002730C2"/>
    <w:rsid w:val="002771AF"/>
    <w:rsid w:val="002A45EE"/>
    <w:rsid w:val="002B20B6"/>
    <w:rsid w:val="002B26BF"/>
    <w:rsid w:val="003528CC"/>
    <w:rsid w:val="003A5008"/>
    <w:rsid w:val="003B683D"/>
    <w:rsid w:val="003C25E4"/>
    <w:rsid w:val="003C51EA"/>
    <w:rsid w:val="003D133A"/>
    <w:rsid w:val="003D7A1B"/>
    <w:rsid w:val="003E3515"/>
    <w:rsid w:val="003E3585"/>
    <w:rsid w:val="003F0782"/>
    <w:rsid w:val="00404C58"/>
    <w:rsid w:val="00426A48"/>
    <w:rsid w:val="0046026A"/>
    <w:rsid w:val="004B1C78"/>
    <w:rsid w:val="004D61F1"/>
    <w:rsid w:val="004E6DED"/>
    <w:rsid w:val="004F7B27"/>
    <w:rsid w:val="0053144D"/>
    <w:rsid w:val="0056687E"/>
    <w:rsid w:val="00580110"/>
    <w:rsid w:val="005825C2"/>
    <w:rsid w:val="00582E0E"/>
    <w:rsid w:val="00594085"/>
    <w:rsid w:val="00596A10"/>
    <w:rsid w:val="005A5B58"/>
    <w:rsid w:val="005B07A0"/>
    <w:rsid w:val="005D04D4"/>
    <w:rsid w:val="005D16F1"/>
    <w:rsid w:val="005D7B5C"/>
    <w:rsid w:val="00600257"/>
    <w:rsid w:val="00603F15"/>
    <w:rsid w:val="00635DFB"/>
    <w:rsid w:val="00642B0E"/>
    <w:rsid w:val="00681F77"/>
    <w:rsid w:val="006A48B4"/>
    <w:rsid w:val="006B0CB8"/>
    <w:rsid w:val="006B1777"/>
    <w:rsid w:val="006E580A"/>
    <w:rsid w:val="006F330F"/>
    <w:rsid w:val="00704702"/>
    <w:rsid w:val="00740E82"/>
    <w:rsid w:val="007530C6"/>
    <w:rsid w:val="00763D3F"/>
    <w:rsid w:val="00773467"/>
    <w:rsid w:val="007A6212"/>
    <w:rsid w:val="007B018E"/>
    <w:rsid w:val="007D50DF"/>
    <w:rsid w:val="007E4DEF"/>
    <w:rsid w:val="0085655E"/>
    <w:rsid w:val="00862ABE"/>
    <w:rsid w:val="0087215F"/>
    <w:rsid w:val="00881507"/>
    <w:rsid w:val="0088543D"/>
    <w:rsid w:val="00893702"/>
    <w:rsid w:val="008C59A6"/>
    <w:rsid w:val="008E0D67"/>
    <w:rsid w:val="008F1876"/>
    <w:rsid w:val="008F4830"/>
    <w:rsid w:val="00906144"/>
    <w:rsid w:val="00914987"/>
    <w:rsid w:val="00930F91"/>
    <w:rsid w:val="00933D7B"/>
    <w:rsid w:val="00934ED3"/>
    <w:rsid w:val="00962E6E"/>
    <w:rsid w:val="00973ECC"/>
    <w:rsid w:val="009A11A3"/>
    <w:rsid w:val="009B052C"/>
    <w:rsid w:val="009B6B38"/>
    <w:rsid w:val="00A23285"/>
    <w:rsid w:val="00A33237"/>
    <w:rsid w:val="00A462B2"/>
    <w:rsid w:val="00A473F6"/>
    <w:rsid w:val="00A76CEC"/>
    <w:rsid w:val="00A85000"/>
    <w:rsid w:val="00AC6465"/>
    <w:rsid w:val="00AE161C"/>
    <w:rsid w:val="00AE2AD3"/>
    <w:rsid w:val="00B0551A"/>
    <w:rsid w:val="00B20512"/>
    <w:rsid w:val="00BA2D6E"/>
    <w:rsid w:val="00BD3FAD"/>
    <w:rsid w:val="00C0231F"/>
    <w:rsid w:val="00C43E87"/>
    <w:rsid w:val="00CA649C"/>
    <w:rsid w:val="00CF0262"/>
    <w:rsid w:val="00D258A9"/>
    <w:rsid w:val="00D44B6B"/>
    <w:rsid w:val="00DD35DF"/>
    <w:rsid w:val="00DD7357"/>
    <w:rsid w:val="00DF4B47"/>
    <w:rsid w:val="00E03DB6"/>
    <w:rsid w:val="00E06115"/>
    <w:rsid w:val="00E110A4"/>
    <w:rsid w:val="00E238E1"/>
    <w:rsid w:val="00E240C8"/>
    <w:rsid w:val="00E54451"/>
    <w:rsid w:val="00E678D1"/>
    <w:rsid w:val="00E70EBA"/>
    <w:rsid w:val="00E85C54"/>
    <w:rsid w:val="00E90DDF"/>
    <w:rsid w:val="00E97AE3"/>
    <w:rsid w:val="00EA007F"/>
    <w:rsid w:val="00EA6AA9"/>
    <w:rsid w:val="00EA7116"/>
    <w:rsid w:val="00EB6710"/>
    <w:rsid w:val="00ED7AB6"/>
    <w:rsid w:val="00F042A1"/>
    <w:rsid w:val="00F52C0A"/>
    <w:rsid w:val="00F834FB"/>
    <w:rsid w:val="00F93807"/>
    <w:rsid w:val="00FC42B4"/>
    <w:rsid w:val="00FC786F"/>
    <w:rsid w:val="00FD481A"/>
    <w:rsid w:val="00FF4922"/>
    <w:rsid w:val="00FF7126"/>
    <w:rsid w:val="01AD51B8"/>
    <w:rsid w:val="01B0DD2E"/>
    <w:rsid w:val="01BD5866"/>
    <w:rsid w:val="01F102D1"/>
    <w:rsid w:val="02059A03"/>
    <w:rsid w:val="027A5B37"/>
    <w:rsid w:val="02B13FB4"/>
    <w:rsid w:val="02B3835D"/>
    <w:rsid w:val="0397740F"/>
    <w:rsid w:val="040186E6"/>
    <w:rsid w:val="043DF1B2"/>
    <w:rsid w:val="04E8EC6E"/>
    <w:rsid w:val="0547B064"/>
    <w:rsid w:val="058010D6"/>
    <w:rsid w:val="0609E3EB"/>
    <w:rsid w:val="0687692E"/>
    <w:rsid w:val="06C53E6A"/>
    <w:rsid w:val="06CACCE0"/>
    <w:rsid w:val="07128755"/>
    <w:rsid w:val="07635F92"/>
    <w:rsid w:val="078FDDBD"/>
    <w:rsid w:val="07A202E7"/>
    <w:rsid w:val="07BEBAB7"/>
    <w:rsid w:val="0817E814"/>
    <w:rsid w:val="0850D9AE"/>
    <w:rsid w:val="0873CE90"/>
    <w:rsid w:val="089358CB"/>
    <w:rsid w:val="08E50EC2"/>
    <w:rsid w:val="0A917C37"/>
    <w:rsid w:val="0B3CD4D3"/>
    <w:rsid w:val="0B89B401"/>
    <w:rsid w:val="0BE197E6"/>
    <w:rsid w:val="0C2DFD1A"/>
    <w:rsid w:val="0CF0F022"/>
    <w:rsid w:val="0D1156C6"/>
    <w:rsid w:val="0D2FC608"/>
    <w:rsid w:val="0D6FD7D5"/>
    <w:rsid w:val="0DAEBF9B"/>
    <w:rsid w:val="0DC1DA01"/>
    <w:rsid w:val="0DD78AF4"/>
    <w:rsid w:val="0E396746"/>
    <w:rsid w:val="0E7925F3"/>
    <w:rsid w:val="0EA56288"/>
    <w:rsid w:val="0EC79492"/>
    <w:rsid w:val="0F3AE5D7"/>
    <w:rsid w:val="0FD9DA65"/>
    <w:rsid w:val="10326562"/>
    <w:rsid w:val="109BF97D"/>
    <w:rsid w:val="10A38EC0"/>
    <w:rsid w:val="1228F581"/>
    <w:rsid w:val="132A20CF"/>
    <w:rsid w:val="135DAB9E"/>
    <w:rsid w:val="156B8AEA"/>
    <w:rsid w:val="15C9B112"/>
    <w:rsid w:val="1729F240"/>
    <w:rsid w:val="17A1E548"/>
    <w:rsid w:val="17D34068"/>
    <w:rsid w:val="17EB65D3"/>
    <w:rsid w:val="18253A72"/>
    <w:rsid w:val="188ACE62"/>
    <w:rsid w:val="18F036F0"/>
    <w:rsid w:val="1A8FF966"/>
    <w:rsid w:val="1A949640"/>
    <w:rsid w:val="1AFBC00A"/>
    <w:rsid w:val="1B7A3A50"/>
    <w:rsid w:val="1BC0737E"/>
    <w:rsid w:val="1C5D7219"/>
    <w:rsid w:val="1D8590E6"/>
    <w:rsid w:val="1DCA0CB9"/>
    <w:rsid w:val="1E5F8114"/>
    <w:rsid w:val="1F5DF8C0"/>
    <w:rsid w:val="1FA3B358"/>
    <w:rsid w:val="2048FC7E"/>
    <w:rsid w:val="205FD051"/>
    <w:rsid w:val="20D258D5"/>
    <w:rsid w:val="20D274E9"/>
    <w:rsid w:val="22C9763D"/>
    <w:rsid w:val="22F03D38"/>
    <w:rsid w:val="24076DF3"/>
    <w:rsid w:val="24FABDEB"/>
    <w:rsid w:val="252CE653"/>
    <w:rsid w:val="259BBD1D"/>
    <w:rsid w:val="25DE9A50"/>
    <w:rsid w:val="25FBAB2F"/>
    <w:rsid w:val="26A91C11"/>
    <w:rsid w:val="26EC50A3"/>
    <w:rsid w:val="274BC012"/>
    <w:rsid w:val="29A8F931"/>
    <w:rsid w:val="29B8B2CC"/>
    <w:rsid w:val="29F3A9C1"/>
    <w:rsid w:val="2C029A93"/>
    <w:rsid w:val="2C159512"/>
    <w:rsid w:val="2D8E8127"/>
    <w:rsid w:val="2DA3434C"/>
    <w:rsid w:val="2E6F1A81"/>
    <w:rsid w:val="2EEA3BEA"/>
    <w:rsid w:val="2EFE0967"/>
    <w:rsid w:val="2FB6F5C1"/>
    <w:rsid w:val="3072C84D"/>
    <w:rsid w:val="312EB4AD"/>
    <w:rsid w:val="31BE15D3"/>
    <w:rsid w:val="335FB00F"/>
    <w:rsid w:val="3641C649"/>
    <w:rsid w:val="36970793"/>
    <w:rsid w:val="37A04707"/>
    <w:rsid w:val="381E6E7C"/>
    <w:rsid w:val="3A0B4638"/>
    <w:rsid w:val="3A0DA18C"/>
    <w:rsid w:val="3A6F5274"/>
    <w:rsid w:val="3B2B7E94"/>
    <w:rsid w:val="3B4B3781"/>
    <w:rsid w:val="3B9210D5"/>
    <w:rsid w:val="3C64CD42"/>
    <w:rsid w:val="3DAA8133"/>
    <w:rsid w:val="3DD79FE1"/>
    <w:rsid w:val="3E9E4255"/>
    <w:rsid w:val="3F6E7F5D"/>
    <w:rsid w:val="3FE6C600"/>
    <w:rsid w:val="401CEDCB"/>
    <w:rsid w:val="402C502D"/>
    <w:rsid w:val="403E236A"/>
    <w:rsid w:val="413A97E5"/>
    <w:rsid w:val="425B4778"/>
    <w:rsid w:val="426BD328"/>
    <w:rsid w:val="433018A4"/>
    <w:rsid w:val="43C4635E"/>
    <w:rsid w:val="43EE03B6"/>
    <w:rsid w:val="445CF406"/>
    <w:rsid w:val="445E320A"/>
    <w:rsid w:val="4523A6B2"/>
    <w:rsid w:val="45770E0C"/>
    <w:rsid w:val="45CF466D"/>
    <w:rsid w:val="45E6D112"/>
    <w:rsid w:val="460CDB3D"/>
    <w:rsid w:val="464D1F36"/>
    <w:rsid w:val="46C685BF"/>
    <w:rsid w:val="46EB545A"/>
    <w:rsid w:val="47BD4AF9"/>
    <w:rsid w:val="4876B8BC"/>
    <w:rsid w:val="487C4E3C"/>
    <w:rsid w:val="48BE300A"/>
    <w:rsid w:val="48E6FC68"/>
    <w:rsid w:val="48FBB67A"/>
    <w:rsid w:val="490FCAAE"/>
    <w:rsid w:val="497F31AF"/>
    <w:rsid w:val="4A1C3B70"/>
    <w:rsid w:val="4CB4C352"/>
    <w:rsid w:val="4CE0843F"/>
    <w:rsid w:val="4DCA5B1A"/>
    <w:rsid w:val="4F1BA203"/>
    <w:rsid w:val="4F37B254"/>
    <w:rsid w:val="4F89283D"/>
    <w:rsid w:val="4FFA80C4"/>
    <w:rsid w:val="50295117"/>
    <w:rsid w:val="50B599D3"/>
    <w:rsid w:val="51246E01"/>
    <w:rsid w:val="52916A29"/>
    <w:rsid w:val="52F806F6"/>
    <w:rsid w:val="531DB011"/>
    <w:rsid w:val="533973B6"/>
    <w:rsid w:val="53A6C58B"/>
    <w:rsid w:val="554C00CF"/>
    <w:rsid w:val="556D9368"/>
    <w:rsid w:val="5714BA87"/>
    <w:rsid w:val="587A9708"/>
    <w:rsid w:val="58F010DE"/>
    <w:rsid w:val="590BF780"/>
    <w:rsid w:val="59166754"/>
    <w:rsid w:val="59E3943A"/>
    <w:rsid w:val="5A3761FF"/>
    <w:rsid w:val="5B24FE56"/>
    <w:rsid w:val="5C020F8B"/>
    <w:rsid w:val="5C25B17E"/>
    <w:rsid w:val="5D33DFF1"/>
    <w:rsid w:val="5D375EE8"/>
    <w:rsid w:val="5E45B74A"/>
    <w:rsid w:val="5EE7D49B"/>
    <w:rsid w:val="5F814C7A"/>
    <w:rsid w:val="5FCA0475"/>
    <w:rsid w:val="5FE29243"/>
    <w:rsid w:val="60071BA2"/>
    <w:rsid w:val="607B5F99"/>
    <w:rsid w:val="616E7034"/>
    <w:rsid w:val="61C541A5"/>
    <w:rsid w:val="62547C52"/>
    <w:rsid w:val="63254B3C"/>
    <w:rsid w:val="6396EB72"/>
    <w:rsid w:val="639FFBD3"/>
    <w:rsid w:val="63EFB4CB"/>
    <w:rsid w:val="640A3531"/>
    <w:rsid w:val="648A8EB4"/>
    <w:rsid w:val="653B4A99"/>
    <w:rsid w:val="6546E3DF"/>
    <w:rsid w:val="657A12B5"/>
    <w:rsid w:val="66A453EC"/>
    <w:rsid w:val="66FE12B2"/>
    <w:rsid w:val="6701C85B"/>
    <w:rsid w:val="672A58CC"/>
    <w:rsid w:val="673FF19D"/>
    <w:rsid w:val="679CEDBF"/>
    <w:rsid w:val="67EDD44F"/>
    <w:rsid w:val="68335CB7"/>
    <w:rsid w:val="683A6C24"/>
    <w:rsid w:val="685A3B03"/>
    <w:rsid w:val="68F20466"/>
    <w:rsid w:val="6901A2EE"/>
    <w:rsid w:val="69A4E05C"/>
    <w:rsid w:val="69A89521"/>
    <w:rsid w:val="69C50822"/>
    <w:rsid w:val="69CB0309"/>
    <w:rsid w:val="69DC83F3"/>
    <w:rsid w:val="6AC44A30"/>
    <w:rsid w:val="6BE20AF3"/>
    <w:rsid w:val="6BE96CF5"/>
    <w:rsid w:val="6C6D1182"/>
    <w:rsid w:val="6C9A5F65"/>
    <w:rsid w:val="6D6B8E20"/>
    <w:rsid w:val="6DEBFF73"/>
    <w:rsid w:val="6E3A420D"/>
    <w:rsid w:val="6E75B165"/>
    <w:rsid w:val="6FADF6C0"/>
    <w:rsid w:val="7053A905"/>
    <w:rsid w:val="7144A330"/>
    <w:rsid w:val="720C6131"/>
    <w:rsid w:val="727DB634"/>
    <w:rsid w:val="735C56AD"/>
    <w:rsid w:val="736CCA21"/>
    <w:rsid w:val="756004ED"/>
    <w:rsid w:val="76339B2C"/>
    <w:rsid w:val="7636A32F"/>
    <w:rsid w:val="76B0BD35"/>
    <w:rsid w:val="771318C9"/>
    <w:rsid w:val="77803153"/>
    <w:rsid w:val="78D41A68"/>
    <w:rsid w:val="7907BABB"/>
    <w:rsid w:val="793AD0DC"/>
    <w:rsid w:val="79C16603"/>
    <w:rsid w:val="7CAEAD25"/>
    <w:rsid w:val="7D2397C6"/>
    <w:rsid w:val="7D39454C"/>
    <w:rsid w:val="7D5CB471"/>
    <w:rsid w:val="7D775531"/>
    <w:rsid w:val="7D85683D"/>
    <w:rsid w:val="7D9BA586"/>
    <w:rsid w:val="7E3894AE"/>
    <w:rsid w:val="7E64D341"/>
    <w:rsid w:val="7E83D58C"/>
    <w:rsid w:val="7E9FF0A3"/>
    <w:rsid w:val="7EEF7B90"/>
    <w:rsid w:val="7F37B884"/>
    <w:rsid w:val="7FE7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31780E"/>
  <w15:chartTrackingRefBased/>
  <w15:docId w15:val="{A1BBC186-BC18-4E79-831B-60C90EB91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E6E"/>
    <w:pPr>
      <w:spacing w:after="240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2E6E"/>
    <w:pPr>
      <w:keepNext/>
      <w:keepLines/>
      <w:spacing w:before="240"/>
      <w:outlineLvl w:val="0"/>
    </w:pPr>
    <w:rPr>
      <w:rFonts w:ascii="Arial Black" w:eastAsiaTheme="majorEastAsia" w:hAnsi="Arial Black" w:cstheme="majorBidi"/>
      <w:b/>
      <w:color w:val="8FA9C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E6E"/>
    <w:pPr>
      <w:keepNext/>
      <w:keepLines/>
      <w:spacing w:before="40" w:after="120"/>
      <w:outlineLvl w:val="1"/>
    </w:pPr>
    <w:rPr>
      <w:rFonts w:eastAsiaTheme="majorEastAsia" w:cstheme="majorBidi"/>
      <w:b/>
      <w:color w:val="000000" w:themeColor="text1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2E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E6E"/>
  </w:style>
  <w:style w:type="paragraph" w:styleId="Footer">
    <w:name w:val="footer"/>
    <w:basedOn w:val="Normal"/>
    <w:link w:val="FooterChar"/>
    <w:uiPriority w:val="99"/>
    <w:unhideWhenUsed/>
    <w:rsid w:val="00962E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E6E"/>
  </w:style>
  <w:style w:type="table" w:styleId="TableGrid">
    <w:name w:val="Table Grid"/>
    <w:basedOn w:val="TableNormal"/>
    <w:uiPriority w:val="39"/>
    <w:rsid w:val="00962E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sterHeader">
    <w:name w:val="Poster Header"/>
    <w:basedOn w:val="Normal"/>
    <w:qFormat/>
    <w:rsid w:val="00962E6E"/>
    <w:pPr>
      <w:spacing w:line="320" w:lineRule="atLeast"/>
    </w:pPr>
    <w:rPr>
      <w:rFonts w:ascii="Arial Black" w:hAnsi="Arial Black" w:cs="Arial"/>
      <w:b/>
      <w:caps/>
      <w:color w:val="1D26A2"/>
      <w:spacing w:val="20"/>
      <w:sz w:val="4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62E6E"/>
    <w:rPr>
      <w:rFonts w:ascii="Arial Black" w:eastAsiaTheme="majorEastAsia" w:hAnsi="Arial Black" w:cstheme="majorBidi"/>
      <w:b/>
      <w:color w:val="8FA9C2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E6E"/>
    <w:rPr>
      <w:rFonts w:ascii="Arial" w:eastAsiaTheme="majorEastAsia" w:hAnsi="Arial" w:cstheme="majorBidi"/>
      <w:b/>
      <w:color w:val="000000" w:themeColor="text1"/>
      <w:sz w:val="32"/>
      <w:szCs w:val="26"/>
    </w:rPr>
  </w:style>
  <w:style w:type="character" w:styleId="Emphasis">
    <w:name w:val="Emphasis"/>
    <w:basedOn w:val="DefaultParagraphFont"/>
    <w:uiPriority w:val="20"/>
    <w:qFormat/>
    <w:rsid w:val="007D50DF"/>
    <w:rPr>
      <w:i/>
      <w:iCs/>
    </w:rPr>
  </w:style>
  <w:style w:type="paragraph" w:styleId="ListParagraph">
    <w:name w:val="List Paragraph"/>
    <w:basedOn w:val="Normal"/>
    <w:uiPriority w:val="34"/>
    <w:qFormat/>
    <w:rsid w:val="00934ED3"/>
    <w:pPr>
      <w:ind w:left="720"/>
      <w:contextualSpacing/>
    </w:pPr>
  </w:style>
  <w:style w:type="paragraph" w:customStyle="1" w:styleId="rich-text-component">
    <w:name w:val="rich-text-component"/>
    <w:basedOn w:val="Normal"/>
    <w:rsid w:val="00426A4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GB"/>
    </w:rPr>
  </w:style>
  <w:style w:type="character" w:customStyle="1" w:styleId="rich-text-component1">
    <w:name w:val="rich-text-component1"/>
    <w:basedOn w:val="DefaultParagraphFont"/>
    <w:rsid w:val="00426A48"/>
  </w:style>
  <w:style w:type="character" w:styleId="Hyperlink">
    <w:name w:val="Hyperlink"/>
    <w:basedOn w:val="DefaultParagraphFont"/>
    <w:uiPriority w:val="99"/>
    <w:unhideWhenUsed/>
    <w:rsid w:val="00426A4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5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28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28C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2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28CC"/>
    <w:rPr>
      <w:rFonts w:ascii="Arial" w:hAnsi="Arial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492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61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6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microsoft.com/office/2011/relationships/commentsExtended" Target="commentsExtended.xml"/><Relationship Id="rId3" Type="http://schemas.openxmlformats.org/officeDocument/2006/relationships/customXml" Target="../customXml/item3.xml"/><Relationship Id="rId21" Type="http://schemas.openxmlformats.org/officeDocument/2006/relationships/hyperlink" Target="https://myjobscotland.gov.uk/search" TargetMode="External"/><Relationship Id="rId34" Type="http://schemas.microsoft.com/office/2019/05/relationships/documenttasks" Target="documenttasks/documenttasks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5" Type="http://schemas.openxmlformats.org/officeDocument/2006/relationships/comments" Target="comments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jpeg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mailto:training.centre@argyll-bute.gov.uk" TargetMode="External"/><Relationship Id="rId32" Type="http://schemas.microsoft.com/office/2011/relationships/people" Target="peop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myjobscotland.gov.uk/search" TargetMode="External"/><Relationship Id="rId28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image" Target="media/image7.jp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www.argyll-bute.gov.uk/sites/default/files/2023-05/equality_and_diversity_policy_revised_feb_2023.pdf" TargetMode="External"/><Relationship Id="rId27" Type="http://schemas.microsoft.com/office/2016/09/relationships/commentsIds" Target="commentsIds.xml"/><Relationship Id="rId30" Type="http://schemas.openxmlformats.org/officeDocument/2006/relationships/footer" Target="footer4.xml"/><Relationship Id="rId8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nwayf\Downloads\report_template_corporate_0%20(11)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6A0C0F40-B0AE-4F12-B6CC-C3037E62DF92}">
    <t:Anchor>
      <t:Comment id="79732976"/>
    </t:Anchor>
    <t:History>
      <t:Event id="{E1099F91-CB9E-4AE8-890D-EC92EAD99052}" time="2024-08-07T10:09:54.481Z">
        <t:Attribution userId="S::katy.grubb@argyll-bute.gov.uk::9ca22b84-ea5d-4b07-b713-43a1830af6d5" userProvider="AD" userName="Grubb, Katy"/>
        <t:Anchor>
          <t:Comment id="1932114371"/>
        </t:Anchor>
        <t:Create/>
      </t:Event>
      <t:Event id="{E951628B-68D2-4010-AF3E-FBC35B126F17}" time="2024-08-07T10:09:54.481Z">
        <t:Attribution userId="S::katy.grubb@argyll-bute.gov.uk::9ca22b84-ea5d-4b07-b713-43a1830af6d5" userProvider="AD" userName="Grubb, Katy"/>
        <t:Anchor>
          <t:Comment id="1932114371"/>
        </t:Anchor>
        <t:Assign userId="S::jennifer.coyle@argyll-bute.gov.uk::48be8376-d26f-4c40-bd14-2ca24c0248ac" userProvider="AD" userName="Coyle, Jennifer"/>
      </t:Event>
      <t:Event id="{F5E0F6CF-44D0-40EC-81B6-AD1AF195B320}" time="2024-08-07T10:09:54.481Z">
        <t:Attribution userId="S::katy.grubb@argyll-bute.gov.uk::9ca22b84-ea5d-4b07-b713-43a1830af6d5" userProvider="AD" userName="Grubb, Katy"/>
        <t:Anchor>
          <t:Comment id="1932114371"/>
        </t:Anchor>
        <t:SetTitle title="@Coyle, Jennifer are you content with this wording or do you feel it needs something more explicit?"/>
      </t:Event>
    </t:History>
  </t:Task>
  <t:Task id="{CAE30CF7-A4E1-48E1-A639-C1E44A36DA33}">
    <t:Anchor>
      <t:Comment id="25877880"/>
    </t:Anchor>
    <t:History>
      <t:Event id="{C671BBC6-49FE-40B6-9772-EA8CB79007EE}" time="2024-08-07T10:30:46.529Z">
        <t:Attribution userId="S::katy.grubb@argyll-bute.gov.uk::9ca22b84-ea5d-4b07-b713-43a1830af6d5" userProvider="AD" userName="Grubb, Katy"/>
        <t:Anchor>
          <t:Comment id="25877880"/>
        </t:Anchor>
        <t:Create/>
      </t:Event>
      <t:Event id="{64E17540-3113-4A00-B4BB-1521D7FE6ABE}" time="2024-08-07T10:30:46.529Z">
        <t:Attribution userId="S::katy.grubb@argyll-bute.gov.uk::9ca22b84-ea5d-4b07-b713-43a1830af6d5" userProvider="AD" userName="Grubb, Katy"/>
        <t:Anchor>
          <t:Comment id="25877880"/>
        </t:Anchor>
        <t:Assign userId="S::Felicity.Conway@argyll-bute.gov.uk::919298f2-7668-4a5f-86aa-125d02e42767" userProvider="AD" userName="Conway, Felicity"/>
      </t:Event>
      <t:Event id="{633277C9-D776-4027-9274-47368E77CA3F}" time="2024-08-07T10:30:46.529Z">
        <t:Attribution userId="S::katy.grubb@argyll-bute.gov.uk::9ca22b84-ea5d-4b07-b713-43a1830af6d5" userProvider="AD" userName="Grubb, Katy"/>
        <t:Anchor>
          <t:Comment id="25877880"/>
        </t:Anchor>
        <t:SetTitle title="This would just be the training centre email @Conway, Felicity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ype xmlns="294adad7-2e6f-4d18-b63c-73ad08453584" xsi:nil="true"/>
    <lcf76f155ced4ddcb4097134ff3c332f xmlns="294adad7-2e6f-4d18-b63c-73ad08453584">
      <Terms xmlns="http://schemas.microsoft.com/office/infopath/2007/PartnerControls"/>
    </lcf76f155ced4ddcb4097134ff3c332f>
    <DocOwner xmlns="294adad7-2e6f-4d18-b63c-73ad08453584" xsi:nil="true"/>
    <TaxCatchAll xmlns="bfd9736e-5107-46be-a78e-802253506f9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37E5600D8D0D458F21FD409C12CDFD" ma:contentTypeVersion="19" ma:contentTypeDescription="Create a new document." ma:contentTypeScope="" ma:versionID="7db922b0a21db3e438260b1f692f85b8">
  <xsd:schema xmlns:xsd="http://www.w3.org/2001/XMLSchema" xmlns:xs="http://www.w3.org/2001/XMLSchema" xmlns:p="http://schemas.microsoft.com/office/2006/metadata/properties" xmlns:ns2="294adad7-2e6f-4d18-b63c-73ad08453584" xmlns:ns3="bfd9736e-5107-46be-a78e-802253506f9a" targetNamespace="http://schemas.microsoft.com/office/2006/metadata/properties" ma:root="true" ma:fieldsID="ff278823f3cc992186449fbaa1310d3e" ns2:_="" ns3:_="">
    <xsd:import namespace="294adad7-2e6f-4d18-b63c-73ad08453584"/>
    <xsd:import namespace="bfd9736e-5107-46be-a78e-802253506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DocType" minOccurs="0"/>
                <xsd:element ref="ns2:DocOwne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adad7-2e6f-4d18-b63c-73ad08453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DocType" ma:index="12" nillable="true" ma:displayName="Doc Type" ma:format="Dropdown" ma:internalName="DocType">
      <xsd:simpleType>
        <xsd:restriction base="dms:Choice">
          <xsd:enumeration value="Agenda"/>
          <xsd:enumeration value="Minute"/>
          <xsd:enumeration value="Business Paper"/>
          <xsd:enumeration value="Template"/>
          <xsd:enumeration value="Guidance"/>
          <xsd:enumeration value="Reference"/>
        </xsd:restriction>
      </xsd:simpleType>
    </xsd:element>
    <xsd:element name="DocOwner" ma:index="13" nillable="true" ma:displayName="Doc Owner" ma:format="Dropdown" ma:internalName="DocOwner">
      <xsd:simpleType>
        <xsd:restriction base="dms:Choice">
          <xsd:enumeration value="Directorate"/>
          <xsd:enumeration value="Employee Relations"/>
          <xsd:enumeration value="Talent &amp; Performance"/>
          <xsd:enumeration value="Departmental Support"/>
          <xsd:enumeration value="Systems Development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9736e-5107-46be-a78e-802253506f9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f87f099-b95e-4ec2-a087-2e36af751eb5}" ma:internalName="TaxCatchAll" ma:showField="CatchAllData" ma:web="bfd9736e-5107-46be-a78e-802253506f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DAD9C0-80DE-476D-AC0F-49B30E3E7A74}">
  <ds:schemaRefs>
    <ds:schemaRef ds:uri="http://schemas.microsoft.com/office/2006/metadata/properties"/>
    <ds:schemaRef ds:uri="http://schemas.microsoft.com/office/infopath/2007/PartnerControls"/>
    <ds:schemaRef ds:uri="294adad7-2e6f-4d18-b63c-73ad08453584"/>
    <ds:schemaRef ds:uri="bfd9736e-5107-46be-a78e-802253506f9a"/>
  </ds:schemaRefs>
</ds:datastoreItem>
</file>

<file path=customXml/itemProps2.xml><?xml version="1.0" encoding="utf-8"?>
<ds:datastoreItem xmlns:ds="http://schemas.openxmlformats.org/officeDocument/2006/customXml" ds:itemID="{954CC1FA-5D7C-41F9-BA80-B9BAA43D0E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49C305-BF08-4D61-931C-405DC4D20F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48833-8A68-4BEF-84AF-5A56C512E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adad7-2e6f-4d18-b63c-73ad08453584"/>
    <ds:schemaRef ds:uri="bfd9736e-5107-46be-a78e-802253506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report_template_corporate_0 (11)</Template>
  <TotalTime>2</TotalTime>
  <Pages>6</Pages>
  <Words>1696</Words>
  <Characters>9316</Characters>
  <Application>Microsoft Office Word</Application>
  <DocSecurity>0</DocSecurity>
  <Lines>166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Conway, Felicity</dc:creator>
  <cp:keywords/>
  <dc:description/>
  <cp:lastModifiedBy>beathag mhoireasdan</cp:lastModifiedBy>
  <cp:revision>2</cp:revision>
  <dcterms:created xsi:type="dcterms:W3CDTF">2026-01-30T10:55:00Z</dcterms:created>
  <dcterms:modified xsi:type="dcterms:W3CDTF">2026-01-30T10:55:00Z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0x010100E737E5600D8D0D458F21FD409C12CDFD</vt:lpwstr>
  </property>
  <property fmtid="{D5CDD505-2E9C-101B-9397-08002B2CF9AE}" pid="3" name="MediaServiceImageTags">
    <vt:lpwstr/>
  </property>
  <property fmtid="{D5CDD505-2E9C-101B-9397-08002B2CF9AE}" pid="4" name="MSIP_Label_8617bace-a021-4a15-8730-6927cedf89bd_Enabled">
    <vt:lpwstr>true</vt:lpwstr>
  </property>
  <property fmtid="{D5CDD505-2E9C-101B-9397-08002B2CF9AE}" pid="5" name="MSIP_Label_8617bace-a021-4a15-8730-6927cedf89bd_SetDate">
    <vt:lpwstr>2024-06-13T08:14:48Z</vt:lpwstr>
  </property>
  <property fmtid="{D5CDD505-2E9C-101B-9397-08002B2CF9AE}" pid="6" name="MSIP_Label_8617bace-a021-4a15-8730-6927cedf89bd_Method">
    <vt:lpwstr>Standard</vt:lpwstr>
  </property>
  <property fmtid="{D5CDD505-2E9C-101B-9397-08002B2CF9AE}" pid="7" name="MSIP_Label_8617bace-a021-4a15-8730-6927cedf89bd_Name">
    <vt:lpwstr>NO CLASSIFICATION</vt:lpwstr>
  </property>
  <property fmtid="{D5CDD505-2E9C-101B-9397-08002B2CF9AE}" pid="8" name="MSIP_Label_8617bace-a021-4a15-8730-6927cedf89bd_SiteId">
    <vt:lpwstr>8a444059-4d8c-4970-b42c-299f9c3910e0</vt:lpwstr>
  </property>
  <property fmtid="{D5CDD505-2E9C-101B-9397-08002B2CF9AE}" pid="9" name="MSIP_Label_8617bace-a021-4a15-8730-6927cedf89bd_ActionId">
    <vt:lpwstr>8272a7c4-4d2b-44e8-8899-877d1766585d</vt:lpwstr>
  </property>
  <property fmtid="{D5CDD505-2E9C-101B-9397-08002B2CF9AE}" pid="10" name="MSIP_Label_8617bace-a021-4a15-8730-6927cedf89bd_ContentBits">
    <vt:lpwstr>0</vt:lpwstr>
  </property>
</Properties>
</file>